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4A3" w:rsidRDefault="003A44A3" w:rsidP="006F7FAA">
      <w:pPr>
        <w:spacing w:after="2160"/>
      </w:pPr>
    </w:p>
    <w:p w:rsidR="002D2034" w:rsidRDefault="002D2034" w:rsidP="006F7FAA">
      <w:pPr>
        <w:pStyle w:val="PresidentLetter"/>
        <w:spacing w:after="200"/>
      </w:pPr>
      <w:r>
        <w:t>Hello Beaver Lake Families!</w:t>
      </w:r>
    </w:p>
    <w:p w:rsidR="002D2034" w:rsidRDefault="002D2034" w:rsidP="006F7FAA">
      <w:pPr>
        <w:pStyle w:val="PresidentLetter"/>
        <w:spacing w:after="200"/>
      </w:pPr>
      <w:r>
        <w:t xml:space="preserve">We hope you had a great summer and are settling back into the school schedule, homework, and all the fall activities! </w:t>
      </w:r>
    </w:p>
    <w:p w:rsidR="002D2034" w:rsidRDefault="002D2034" w:rsidP="006F7FAA">
      <w:pPr>
        <w:pStyle w:val="PresidentLetter"/>
        <w:spacing w:after="200"/>
      </w:pPr>
      <w:r>
        <w:t xml:space="preserve">Your PTSA is off and running and busy planning our fall events with much of the help coming from many of you! Already this year, the PTSA has provided volunteers for the Bulldog Business Day, First Day of School Schedule Handout, and Picture Make-up Day, and sponsored the Back to School Lunch for teachers and staff. Thank you to all our volunteers! Please watch for future volunteer opportunities – it’s a great way to meet and connect with other parents in the community! </w:t>
      </w:r>
    </w:p>
    <w:p w:rsidR="002D2034" w:rsidRDefault="002D2034" w:rsidP="006F7FAA">
      <w:pPr>
        <w:pStyle w:val="PresidentLetter"/>
        <w:spacing w:after="200"/>
      </w:pPr>
      <w:r>
        <w:t xml:space="preserve">To help keep these and many other programs going within the school, we continue to promote and ask our Bulldog families to support our “Pass the Hat” fundraiser. “Pass the Hat” is the PTSA’s only fundraiser and separate from the ASB Popcorn &amp; Cookie Dough fundraiser that was recently launched. While the ASB fundraiser will help pay for student-focused activities including after school clubs, sports, and assemblies, the PTSA is focused not only on student events such as Trivia and BINGO nights, but also on needs within our kids’ classrooms that are not otherwise funded by the district or state through our Bucks for Bulldogs grant program. If you haven’t done so already, please consider donating to this cause by visiting our website: http://www.beaverlakeptsa.org. We will begin accepting Bucks for Bulldogs grant applications over the next few weeks from teachers and staff for programs/items that are not otherwise funded. Thanks to generous donations from our BLMS parents, many teachers have taken advantage of this great program. Over the past few years, well over $75,000 in grants have been given to BLMS from the PTSA – a very significant impact for our students and our entire BLMS community! </w:t>
      </w:r>
    </w:p>
    <w:p w:rsidR="002D2034" w:rsidRDefault="002D2034" w:rsidP="006F7FAA">
      <w:pPr>
        <w:pStyle w:val="PresidentLetter"/>
        <w:spacing w:after="200"/>
      </w:pPr>
      <w:r>
        <w:t xml:space="preserve">To hear more about what the PTSA has planned for this year and to learn how you can get involved, please join </w:t>
      </w:r>
      <w:proofErr w:type="gramStart"/>
      <w:r>
        <w:t>us</w:t>
      </w:r>
      <w:proofErr w:type="gramEnd"/>
      <w:r>
        <w:t xml:space="preserve"> at our General Membership Meetings held throughout the year. The first meeting is set for Tuesday, October </w:t>
      </w:r>
      <w:r>
        <w:t>8th</w:t>
      </w:r>
      <w:r>
        <w:t xml:space="preserve"> at 9:30am in the </w:t>
      </w:r>
      <w:r>
        <w:t>Portable B</w:t>
      </w:r>
      <w:r>
        <w:t xml:space="preserve">. In addition to PTSA news, you’ll have an opportunity to hear what’s happening in our school from our principal, Stacy Cho. </w:t>
      </w:r>
    </w:p>
    <w:p w:rsidR="002D2034" w:rsidRDefault="002D2034" w:rsidP="006F7FAA">
      <w:pPr>
        <w:pStyle w:val="PresidentLetter"/>
        <w:spacing w:after="200"/>
      </w:pPr>
      <w:r>
        <w:t xml:space="preserve">If you’d like to get involved with the PTSA or if you have any questions or feedback, please send an email to president@beaverlakeptsa.org. We are looking forward to a great year! </w:t>
      </w:r>
    </w:p>
    <w:p w:rsidR="002D2034" w:rsidRDefault="002D2034" w:rsidP="006F7FAA">
      <w:pPr>
        <w:pStyle w:val="PresidentLetter"/>
        <w:spacing w:after="200"/>
      </w:pPr>
      <w:r>
        <w:t xml:space="preserve">Thank you for your support! </w:t>
      </w:r>
    </w:p>
    <w:p w:rsidR="002D2034" w:rsidRDefault="002D2034" w:rsidP="006F7FAA">
      <w:pPr>
        <w:pStyle w:val="PresidentLetter"/>
        <w:spacing w:after="200"/>
      </w:pPr>
      <w:r>
        <w:t>Kindest regards,</w:t>
      </w:r>
    </w:p>
    <w:p w:rsidR="002D2034" w:rsidRDefault="002D2034" w:rsidP="002D2034">
      <w:pPr>
        <w:pStyle w:val="PresidentLetter"/>
      </w:pPr>
      <w:proofErr w:type="spellStart"/>
      <w:r>
        <w:t>Krystl</w:t>
      </w:r>
      <w:proofErr w:type="spellEnd"/>
      <w:r>
        <w:t xml:space="preserve"> </w:t>
      </w:r>
      <w:proofErr w:type="spellStart"/>
      <w:r>
        <w:t>McCandlish</w:t>
      </w:r>
      <w:proofErr w:type="spellEnd"/>
    </w:p>
    <w:p w:rsidR="006B0839" w:rsidRDefault="002D2034" w:rsidP="002D2034">
      <w:pPr>
        <w:pStyle w:val="PresidentLetter"/>
      </w:pPr>
      <w:r>
        <w:t>PTSA President</w:t>
      </w:r>
    </w:p>
    <w:p w:rsidR="006F7FAA" w:rsidRPr="006F7FAA" w:rsidRDefault="006F7FAA" w:rsidP="006F7FAA">
      <w:pPr>
        <w:pStyle w:val="PresidentTagLine"/>
        <w:rPr>
          <w:rStyle w:val="Hyperlink"/>
          <w:color w:val="auto"/>
          <w:u w:val="none"/>
        </w:rPr>
      </w:pPr>
      <w:r w:rsidRPr="006F7FAA">
        <w:t xml:space="preserve">“Like” us on Facebook at Beaver Lake Middle School PTSA </w:t>
      </w:r>
      <w:r w:rsidRPr="006F7FAA">
        <w:br/>
        <w:t>and find us at our website…</w:t>
      </w:r>
      <w:hyperlink r:id="rId7" w:tgtFrame="_blank" w:history="1">
        <w:r w:rsidRPr="006F7FAA">
          <w:rPr>
            <w:rStyle w:val="Hyperlink"/>
          </w:rPr>
          <w:t>www.beaverlakeptsa.org</w:t>
        </w:r>
      </w:hyperlink>
    </w:p>
    <w:p w:rsidR="006B0839" w:rsidRDefault="006B0839">
      <w:pPr>
        <w:rPr>
          <w:rFonts w:ascii="Garamond" w:hAnsi="Garamond"/>
          <w:sz w:val="23"/>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9"/>
        <w:gridCol w:w="4571"/>
      </w:tblGrid>
      <w:tr w:rsidR="00B81149" w:rsidRPr="006B0839" w:rsidTr="00B81149">
        <w:trPr>
          <w:trHeight w:val="5040"/>
        </w:trPr>
        <w:tc>
          <w:tcPr>
            <w:tcW w:w="6199" w:type="dxa"/>
            <w:vMerge w:val="restart"/>
            <w:tcBorders>
              <w:top w:val="dashDotStroked" w:sz="24" w:space="0" w:color="FFFF00"/>
              <w:left w:val="dashDotStroked" w:sz="24" w:space="0" w:color="FFFF00"/>
              <w:right w:val="dashDotStroked" w:sz="24" w:space="0" w:color="FFFF00"/>
            </w:tcBorders>
            <w:shd w:val="clear" w:color="auto" w:fill="3B3838" w:themeFill="background2" w:themeFillShade="40"/>
          </w:tcPr>
          <w:p w:rsidR="00B81149" w:rsidRDefault="00B81149" w:rsidP="003B62C7">
            <w:pPr>
              <w:spacing w:before="360"/>
              <w:jc w:val="center"/>
            </w:pPr>
            <w:r>
              <w:rPr>
                <w:noProof/>
              </w:rPr>
              <w:lastRenderedPageBreak/>
              <w:drawing>
                <wp:inline distT="0" distB="0" distL="0" distR="0" wp14:anchorId="6E94E17B" wp14:editId="609B206C">
                  <wp:extent cx="2457450" cy="1602105"/>
                  <wp:effectExtent l="38100" t="38100" r="38100" b="361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minder Capture.JPG"/>
                          <pic:cNvPicPr/>
                        </pic:nvPicPr>
                        <pic:blipFill>
                          <a:blip r:embed="rId8">
                            <a:extLst>
                              <a:ext uri="{28A0092B-C50C-407E-A947-70E740481C1C}">
                                <a14:useLocalDpi xmlns:a14="http://schemas.microsoft.com/office/drawing/2010/main" val="0"/>
                              </a:ext>
                            </a:extLst>
                          </a:blip>
                          <a:stretch>
                            <a:fillRect/>
                          </a:stretch>
                        </pic:blipFill>
                        <pic:spPr>
                          <a:xfrm>
                            <a:off x="0" y="0"/>
                            <a:ext cx="2457450" cy="1602105"/>
                          </a:xfrm>
                          <a:prstGeom prst="rect">
                            <a:avLst/>
                          </a:prstGeom>
                          <a:ln w="38100">
                            <a:solidFill>
                              <a:srgbClr val="00B050"/>
                            </a:solidFill>
                          </a:ln>
                        </pic:spPr>
                      </pic:pic>
                    </a:graphicData>
                  </a:graphic>
                </wp:inline>
              </w:drawing>
            </w:r>
          </w:p>
          <w:p w:rsidR="00B81149" w:rsidRPr="003B62C7" w:rsidRDefault="00B81149" w:rsidP="001A6B8E">
            <w:pPr>
              <w:pStyle w:val="NormalWeb"/>
              <w:jc w:val="center"/>
              <w:rPr>
                <w:rFonts w:ascii="Freestyle Script" w:hAnsi="Freestyle Script"/>
                <w:b/>
                <w:color w:val="000000" w:themeColor="text1"/>
                <w:sz w:val="44"/>
                <w:szCs w:val="44"/>
              </w:rPr>
            </w:pPr>
            <w:r w:rsidRPr="003B62C7">
              <w:rPr>
                <w:rFonts w:ascii="Freestyle Script" w:hAnsi="Freestyle Script"/>
                <w:b/>
                <w:color w:val="000000" w:themeColor="text1"/>
                <w:sz w:val="44"/>
                <w:szCs w:val="44"/>
              </w:rPr>
              <w:t xml:space="preserve">Join today and help us reach 100% membership! </w:t>
            </w:r>
          </w:p>
          <w:p w:rsidR="00B81149" w:rsidRPr="001A6B8E" w:rsidRDefault="00B81149" w:rsidP="001A6B8E">
            <w:pPr>
              <w:pStyle w:val="NormalWeb"/>
              <w:jc w:val="center"/>
              <w:rPr>
                <w:rFonts w:ascii="Arial" w:hAnsi="Arial" w:cs="Arial"/>
                <w:color w:val="00B0F0"/>
                <w:sz w:val="32"/>
                <w:szCs w:val="32"/>
              </w:rPr>
            </w:pPr>
            <w:r w:rsidRPr="001A6B8E">
              <w:rPr>
                <w:rFonts w:ascii="Arial" w:hAnsi="Arial" w:cs="Arial"/>
                <w:color w:val="00B0F0"/>
                <w:sz w:val="32"/>
                <w:szCs w:val="32"/>
              </w:rPr>
              <w:t>10 Reasons To Join PTSA</w:t>
            </w:r>
          </w:p>
          <w:p w:rsidR="00B81149" w:rsidRPr="003B62C7" w:rsidRDefault="00B81149" w:rsidP="001A6B8E">
            <w:pPr>
              <w:pStyle w:val="NormalWeb"/>
              <w:jc w:val="center"/>
              <w:rPr>
                <w:rFonts w:ascii="Arial" w:hAnsi="Arial" w:cs="Arial"/>
                <w:b/>
                <w:color w:val="92D050"/>
                <w:sz w:val="22"/>
                <w:szCs w:val="20"/>
              </w:rPr>
            </w:pPr>
            <w:r w:rsidRPr="003B62C7">
              <w:rPr>
                <w:rFonts w:ascii="Arial" w:hAnsi="Arial" w:cs="Arial"/>
                <w:b/>
                <w:color w:val="92D050"/>
                <w:sz w:val="22"/>
                <w:szCs w:val="20"/>
              </w:rPr>
              <w:t>1. We need YOU!</w:t>
            </w:r>
          </w:p>
          <w:p w:rsidR="00B81149" w:rsidRPr="003B62C7" w:rsidRDefault="00B81149" w:rsidP="001A6B8E">
            <w:pPr>
              <w:pStyle w:val="NormalWeb"/>
              <w:jc w:val="center"/>
              <w:rPr>
                <w:rFonts w:ascii="Arial" w:hAnsi="Arial" w:cs="Arial"/>
                <w:color w:val="FFD966" w:themeColor="accent4" w:themeTint="99"/>
                <w:sz w:val="22"/>
                <w:szCs w:val="20"/>
              </w:rPr>
            </w:pPr>
            <w:r w:rsidRPr="003B62C7">
              <w:rPr>
                <w:rFonts w:ascii="Arial" w:hAnsi="Arial" w:cs="Arial"/>
                <w:color w:val="FFD966" w:themeColor="accent4" w:themeTint="99"/>
                <w:sz w:val="22"/>
                <w:szCs w:val="20"/>
              </w:rPr>
              <w:t>2. Your child benefits. Studies show that when parents are involved it positively impacts their children’s education.</w:t>
            </w:r>
          </w:p>
          <w:p w:rsidR="00B81149" w:rsidRPr="003B62C7" w:rsidRDefault="00B81149" w:rsidP="001A6B8E">
            <w:pPr>
              <w:pStyle w:val="NormalWeb"/>
              <w:jc w:val="center"/>
              <w:rPr>
                <w:rFonts w:ascii="Arial" w:hAnsi="Arial" w:cs="Arial"/>
                <w:color w:val="FF40FF"/>
                <w:sz w:val="22"/>
                <w:szCs w:val="20"/>
              </w:rPr>
            </w:pPr>
            <w:r w:rsidRPr="003B62C7">
              <w:rPr>
                <w:rFonts w:ascii="Arial" w:hAnsi="Arial" w:cs="Arial"/>
                <w:color w:val="FF40FF"/>
                <w:sz w:val="22"/>
                <w:szCs w:val="20"/>
              </w:rPr>
              <w:t>3. It’s a great way to meet other parents.</w:t>
            </w:r>
          </w:p>
          <w:p w:rsidR="00B81149" w:rsidRPr="003B62C7" w:rsidRDefault="00B81149" w:rsidP="001A6B8E">
            <w:pPr>
              <w:pStyle w:val="NormalWeb"/>
              <w:jc w:val="center"/>
              <w:rPr>
                <w:rFonts w:ascii="Arial" w:hAnsi="Arial" w:cs="Arial"/>
                <w:color w:val="00B0F0"/>
                <w:sz w:val="22"/>
                <w:szCs w:val="20"/>
              </w:rPr>
            </w:pPr>
            <w:r w:rsidRPr="003B62C7">
              <w:rPr>
                <w:rFonts w:ascii="Arial" w:hAnsi="Arial" w:cs="Arial"/>
                <w:color w:val="00B0F0"/>
                <w:sz w:val="22"/>
                <w:szCs w:val="20"/>
              </w:rPr>
              <w:t>4. You’ll get to know the teachers and staff.</w:t>
            </w:r>
          </w:p>
          <w:p w:rsidR="00B81149" w:rsidRPr="003B62C7" w:rsidRDefault="00B81149" w:rsidP="001A6B8E">
            <w:pPr>
              <w:pStyle w:val="NormalWeb"/>
              <w:jc w:val="center"/>
              <w:rPr>
                <w:rFonts w:ascii="Arial" w:hAnsi="Arial" w:cs="Arial"/>
                <w:color w:val="92D050"/>
                <w:sz w:val="22"/>
                <w:szCs w:val="20"/>
              </w:rPr>
            </w:pPr>
            <w:r w:rsidRPr="003B62C7">
              <w:rPr>
                <w:rFonts w:ascii="Arial" w:hAnsi="Arial" w:cs="Arial"/>
                <w:color w:val="92D050"/>
                <w:sz w:val="22"/>
                <w:szCs w:val="20"/>
              </w:rPr>
              <w:t>5. You will be better informed about school issues and activities.</w:t>
            </w:r>
          </w:p>
          <w:p w:rsidR="00B81149" w:rsidRPr="003B62C7" w:rsidRDefault="00B81149" w:rsidP="001A6B8E">
            <w:pPr>
              <w:pStyle w:val="NormalWeb"/>
              <w:jc w:val="center"/>
              <w:rPr>
                <w:rFonts w:ascii="Arial" w:hAnsi="Arial" w:cs="Arial"/>
                <w:color w:val="FFD966" w:themeColor="accent4" w:themeTint="99"/>
                <w:sz w:val="22"/>
                <w:szCs w:val="20"/>
              </w:rPr>
            </w:pPr>
            <w:r w:rsidRPr="003B62C7">
              <w:rPr>
                <w:rFonts w:ascii="Arial" w:hAnsi="Arial" w:cs="Arial"/>
                <w:color w:val="FFD966" w:themeColor="accent4" w:themeTint="99"/>
                <w:sz w:val="22"/>
                <w:szCs w:val="20"/>
              </w:rPr>
              <w:t>6. The school benefits. PTSA supports the teachers and administration, which in turn creates a positive and caring atmosphere in the school.</w:t>
            </w:r>
          </w:p>
          <w:p w:rsidR="00B81149" w:rsidRPr="003B62C7" w:rsidRDefault="00B81149" w:rsidP="001A6B8E">
            <w:pPr>
              <w:pStyle w:val="NormalWeb"/>
              <w:jc w:val="center"/>
              <w:rPr>
                <w:rFonts w:ascii="Arial" w:hAnsi="Arial" w:cs="Arial"/>
                <w:color w:val="FF40FF"/>
                <w:sz w:val="22"/>
                <w:szCs w:val="20"/>
              </w:rPr>
            </w:pPr>
            <w:r w:rsidRPr="003B62C7">
              <w:rPr>
                <w:rFonts w:ascii="Arial" w:hAnsi="Arial" w:cs="Arial"/>
                <w:color w:val="FF40FF"/>
                <w:sz w:val="22"/>
                <w:szCs w:val="20"/>
              </w:rPr>
              <w:t>7. You can make positive improvements at the school.</w:t>
            </w:r>
          </w:p>
          <w:p w:rsidR="00B81149" w:rsidRPr="003B62C7" w:rsidRDefault="00B81149" w:rsidP="001A6B8E">
            <w:pPr>
              <w:pStyle w:val="NormalWeb"/>
              <w:jc w:val="center"/>
              <w:rPr>
                <w:rFonts w:ascii="Arial" w:hAnsi="Arial" w:cs="Arial"/>
                <w:color w:val="00B0F0"/>
                <w:sz w:val="22"/>
                <w:szCs w:val="20"/>
              </w:rPr>
            </w:pPr>
            <w:r w:rsidRPr="003B62C7">
              <w:rPr>
                <w:rFonts w:ascii="Arial" w:hAnsi="Arial" w:cs="Arial"/>
                <w:color w:val="00B0F0"/>
                <w:sz w:val="22"/>
                <w:szCs w:val="22"/>
              </w:rPr>
              <w:t>8. It is rewarding. Socializing with other parents and volunteering to do good for your child’s school</w:t>
            </w:r>
            <w:r w:rsidRPr="003B62C7">
              <w:rPr>
                <w:rFonts w:ascii="Arial" w:hAnsi="Arial" w:cs="Arial"/>
                <w:color w:val="00B0F0"/>
                <w:sz w:val="22"/>
                <w:szCs w:val="20"/>
              </w:rPr>
              <w:t xml:space="preserve"> is fun, healthy and rewarding!</w:t>
            </w:r>
          </w:p>
          <w:p w:rsidR="00B81149" w:rsidRPr="003B62C7" w:rsidRDefault="00B81149" w:rsidP="001A6B8E">
            <w:pPr>
              <w:pStyle w:val="NormalWeb"/>
              <w:jc w:val="center"/>
              <w:rPr>
                <w:rFonts w:ascii="Arial" w:hAnsi="Arial" w:cs="Arial"/>
                <w:color w:val="92D050"/>
                <w:sz w:val="22"/>
                <w:szCs w:val="20"/>
              </w:rPr>
            </w:pPr>
            <w:r w:rsidRPr="003B62C7">
              <w:rPr>
                <w:rFonts w:ascii="Arial" w:hAnsi="Arial" w:cs="Arial"/>
                <w:color w:val="92D050"/>
                <w:sz w:val="22"/>
                <w:szCs w:val="20"/>
              </w:rPr>
              <w:t>9. You can be as involved as you want to be. We understand that people have busy schedules and appreciate any time you can spare.</w:t>
            </w:r>
          </w:p>
          <w:p w:rsidR="00B81149" w:rsidRPr="003B62C7" w:rsidRDefault="00B81149" w:rsidP="001A6B8E">
            <w:pPr>
              <w:pStyle w:val="NormalWeb"/>
              <w:jc w:val="center"/>
              <w:rPr>
                <w:rFonts w:ascii="Arial" w:hAnsi="Arial" w:cs="Arial"/>
                <w:color w:val="FFD966" w:themeColor="accent4" w:themeTint="99"/>
                <w:sz w:val="22"/>
                <w:szCs w:val="20"/>
              </w:rPr>
            </w:pPr>
            <w:r w:rsidRPr="003B62C7">
              <w:rPr>
                <w:rFonts w:ascii="Arial" w:hAnsi="Arial" w:cs="Arial"/>
                <w:color w:val="FFD966" w:themeColor="accent4" w:themeTint="99"/>
                <w:sz w:val="22"/>
                <w:szCs w:val="20"/>
              </w:rPr>
              <w:t>10. We have fun!</w:t>
            </w:r>
          </w:p>
          <w:p w:rsidR="00B81149" w:rsidRPr="006B0839" w:rsidRDefault="00B81149" w:rsidP="006B0839">
            <w:pPr>
              <w:pStyle w:val="NormalWeb"/>
              <w:jc w:val="center"/>
              <w:rPr>
                <w:rFonts w:ascii="Arial" w:hAnsi="Arial" w:cs="Arial"/>
                <w:color w:val="000000" w:themeColor="text1"/>
                <w:sz w:val="44"/>
                <w:szCs w:val="44"/>
              </w:rPr>
            </w:pPr>
            <w:hyperlink r:id="rId9" w:tooltip="Click here to join PTSA!" w:history="1">
              <w:r>
                <w:rPr>
                  <w:rStyle w:val="Hyperlink"/>
                  <w:rFonts w:ascii="Arial" w:hAnsi="Arial" w:cs="Arial"/>
                  <w:sz w:val="44"/>
                  <w:szCs w:val="44"/>
                </w:rPr>
                <w:t>PLEASE JOIN NOW</w:t>
              </w:r>
            </w:hyperlink>
            <w:r>
              <w:rPr>
                <w:rFonts w:ascii="Arial" w:hAnsi="Arial" w:cs="Arial"/>
                <w:color w:val="000000" w:themeColor="text1"/>
                <w:sz w:val="44"/>
                <w:szCs w:val="44"/>
              </w:rPr>
              <w:br/>
            </w:r>
          </w:p>
        </w:tc>
        <w:tc>
          <w:tcPr>
            <w:tcW w:w="4571" w:type="dxa"/>
            <w:tcBorders>
              <w:left w:val="dashDotStroked" w:sz="24" w:space="0" w:color="FFFF00"/>
            </w:tcBorders>
            <w:shd w:val="clear" w:color="auto" w:fill="auto"/>
          </w:tcPr>
          <w:p w:rsidR="00B81149" w:rsidRDefault="00B81149" w:rsidP="00B81149">
            <w:pPr>
              <w:pStyle w:val="PresidentLetter"/>
            </w:pPr>
          </w:p>
          <w:p w:rsidR="00B81149" w:rsidRPr="006B0839" w:rsidRDefault="00B81149" w:rsidP="00B81149">
            <w:pPr>
              <w:pStyle w:val="PresidentLetter"/>
            </w:pPr>
            <w:r>
              <w:rPr>
                <w:noProof/>
              </w:rPr>
              <w:drawing>
                <wp:anchor distT="0" distB="0" distL="114300" distR="114300" simplePos="0" relativeHeight="251669504" behindDoc="0" locked="0" layoutInCell="1" allowOverlap="1" wp14:anchorId="3A37A913" wp14:editId="045E0F94">
                  <wp:simplePos x="0" y="0"/>
                  <wp:positionH relativeFrom="column">
                    <wp:posOffset>732790</wp:posOffset>
                  </wp:positionH>
                  <wp:positionV relativeFrom="paragraph">
                    <wp:posOffset>42545</wp:posOffset>
                  </wp:positionV>
                  <wp:extent cx="1601082" cy="2781300"/>
                  <wp:effectExtent l="0" t="0" r="0" b="0"/>
                  <wp:wrapNone/>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1082" cy="2781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1149" w:rsidRPr="006B0839" w:rsidTr="00B81149">
        <w:trPr>
          <w:trHeight w:val="6547"/>
        </w:trPr>
        <w:tc>
          <w:tcPr>
            <w:tcW w:w="6199" w:type="dxa"/>
            <w:vMerge/>
            <w:tcBorders>
              <w:left w:val="dashDotStroked" w:sz="24" w:space="0" w:color="FFFF00"/>
              <w:bottom w:val="dashDotStroked" w:sz="24" w:space="0" w:color="FFFF00"/>
              <w:right w:val="dashDotStroked" w:sz="24" w:space="0" w:color="FFFF00"/>
            </w:tcBorders>
            <w:shd w:val="clear" w:color="auto" w:fill="3B3838" w:themeFill="background2" w:themeFillShade="40"/>
          </w:tcPr>
          <w:p w:rsidR="00B81149" w:rsidRDefault="00B81149" w:rsidP="003B62C7">
            <w:pPr>
              <w:spacing w:before="360"/>
              <w:jc w:val="center"/>
              <w:rPr>
                <w:noProof/>
              </w:rPr>
            </w:pPr>
          </w:p>
        </w:tc>
        <w:tc>
          <w:tcPr>
            <w:tcW w:w="4571" w:type="dxa"/>
            <w:tcBorders>
              <w:left w:val="dashDotStroked" w:sz="24" w:space="0" w:color="FFFF00"/>
            </w:tcBorders>
            <w:shd w:val="clear" w:color="auto" w:fill="auto"/>
          </w:tcPr>
          <w:p w:rsidR="0049760B" w:rsidRDefault="00B81149" w:rsidP="0049760B">
            <w:r>
              <w:t xml:space="preserve">The school year is off to a great start with the help of the following volunteers:  Bulldog Business Day: </w:t>
            </w:r>
            <w:r w:rsidR="0049760B">
              <w:t>Amy Sparks</w:t>
            </w:r>
          </w:p>
          <w:p w:rsidR="0049760B" w:rsidRDefault="0049760B" w:rsidP="0049760B">
            <w:r>
              <w:t>Angela Fischer</w:t>
            </w:r>
          </w:p>
          <w:p w:rsidR="0049760B" w:rsidRDefault="0049760B" w:rsidP="0049760B">
            <w:proofErr w:type="spellStart"/>
            <w:r>
              <w:t>Letchmi</w:t>
            </w:r>
            <w:proofErr w:type="spellEnd"/>
            <w:r>
              <w:t xml:space="preserve"> </w:t>
            </w:r>
            <w:proofErr w:type="spellStart"/>
            <w:r>
              <w:t>Kanasu</w:t>
            </w:r>
            <w:proofErr w:type="spellEnd"/>
          </w:p>
          <w:p w:rsidR="0049760B" w:rsidRDefault="0049760B" w:rsidP="0049760B">
            <w:proofErr w:type="spellStart"/>
            <w:r>
              <w:t>Pavana</w:t>
            </w:r>
            <w:proofErr w:type="spellEnd"/>
            <w:r>
              <w:t xml:space="preserve"> </w:t>
            </w:r>
            <w:proofErr w:type="spellStart"/>
            <w:r>
              <w:t>Jayandra</w:t>
            </w:r>
            <w:proofErr w:type="spellEnd"/>
          </w:p>
          <w:p w:rsidR="0049760B" w:rsidRDefault="0049760B" w:rsidP="0049760B">
            <w:r>
              <w:t xml:space="preserve">Lisa </w:t>
            </w:r>
            <w:proofErr w:type="spellStart"/>
            <w:r>
              <w:t>Peppin</w:t>
            </w:r>
            <w:proofErr w:type="spellEnd"/>
          </w:p>
          <w:p w:rsidR="0049760B" w:rsidRDefault="0049760B" w:rsidP="0049760B">
            <w:proofErr w:type="spellStart"/>
            <w:r>
              <w:t>Sonal</w:t>
            </w:r>
            <w:proofErr w:type="spellEnd"/>
            <w:r>
              <w:t xml:space="preserve"> </w:t>
            </w:r>
            <w:proofErr w:type="spellStart"/>
            <w:r>
              <w:t>Vora</w:t>
            </w:r>
            <w:proofErr w:type="spellEnd"/>
          </w:p>
          <w:p w:rsidR="00851D26" w:rsidRPr="00DE531F" w:rsidRDefault="0049760B" w:rsidP="0049760B">
            <w:r>
              <w:t xml:space="preserve">Yvette </w:t>
            </w:r>
            <w:proofErr w:type="spellStart"/>
            <w:r>
              <w:t>Artman</w:t>
            </w:r>
            <w:proofErr w:type="spellEnd"/>
          </w:p>
          <w:p w:rsidR="0049760B" w:rsidRDefault="0049760B" w:rsidP="00B81149"/>
          <w:p w:rsidR="00B81149" w:rsidRDefault="00B81149" w:rsidP="00B81149">
            <w:r w:rsidRPr="0049760B">
              <w:rPr>
                <w:highlight w:val="yellow"/>
              </w:rPr>
              <w:t xml:space="preserve">Student Schedule Handout: And Amy Sparks, Chris Edwards, Janet Bien, Jessica Mills, Nadia Ali, Sunshine </w:t>
            </w:r>
            <w:proofErr w:type="spellStart"/>
            <w:r w:rsidRPr="0049760B">
              <w:rPr>
                <w:highlight w:val="yellow"/>
              </w:rPr>
              <w:t>Kragh</w:t>
            </w:r>
            <w:proofErr w:type="spellEnd"/>
            <w:r w:rsidRPr="0049760B">
              <w:rPr>
                <w:highlight w:val="yellow"/>
              </w:rPr>
              <w:t xml:space="preserve">, Shelly Compton, </w:t>
            </w:r>
            <w:proofErr w:type="spellStart"/>
            <w:r w:rsidRPr="0049760B">
              <w:rPr>
                <w:highlight w:val="yellow"/>
              </w:rPr>
              <w:t>Deepa</w:t>
            </w:r>
            <w:proofErr w:type="spellEnd"/>
            <w:r w:rsidRPr="0049760B">
              <w:rPr>
                <w:highlight w:val="yellow"/>
              </w:rPr>
              <w:t xml:space="preserve"> </w:t>
            </w:r>
            <w:proofErr w:type="spellStart"/>
            <w:r w:rsidRPr="0049760B">
              <w:rPr>
                <w:highlight w:val="yellow"/>
              </w:rPr>
              <w:t>Majumder</w:t>
            </w:r>
            <w:proofErr w:type="spellEnd"/>
            <w:r w:rsidRPr="0049760B">
              <w:rPr>
                <w:highlight w:val="yellow"/>
              </w:rPr>
              <w:t xml:space="preserve"> Thank</w:t>
            </w:r>
          </w:p>
        </w:tc>
      </w:tr>
    </w:tbl>
    <w:p w:rsidR="007C023C" w:rsidRDefault="007C023C" w:rsidP="002D2034">
      <w:pPr>
        <w:pStyle w:val="PresidentLetter"/>
      </w:pPr>
    </w:p>
    <w:p w:rsidR="007C023C" w:rsidRDefault="007C023C">
      <w:pPr>
        <w:rPr>
          <w:rFonts w:ascii="Garamond" w:hAnsi="Garamond"/>
          <w:sz w:val="23"/>
        </w:rPr>
      </w:pPr>
      <w:r>
        <w:br w:type="page"/>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0"/>
        <w:gridCol w:w="6690"/>
      </w:tblGrid>
      <w:tr w:rsidR="00B345DD" w:rsidRPr="007C023C" w:rsidTr="00D05292">
        <w:trPr>
          <w:trHeight w:val="4320"/>
        </w:trPr>
        <w:tc>
          <w:tcPr>
            <w:tcW w:w="4110" w:type="dxa"/>
            <w:tcBorders>
              <w:top w:val="single" w:sz="24" w:space="0" w:color="00B050"/>
              <w:left w:val="single" w:sz="24" w:space="0" w:color="00B050"/>
              <w:bottom w:val="single" w:sz="24" w:space="0" w:color="00B050"/>
            </w:tcBorders>
            <w:shd w:val="clear" w:color="auto" w:fill="auto"/>
          </w:tcPr>
          <w:p w:rsidR="00B345DD" w:rsidRDefault="00B345DD" w:rsidP="00B345DD">
            <w:r>
              <w:rPr>
                <w:noProof/>
              </w:rPr>
              <w:lastRenderedPageBreak/>
              <mc:AlternateContent>
                <mc:Choice Requires="wpg">
                  <w:drawing>
                    <wp:anchor distT="0" distB="0" distL="114300" distR="114300" simplePos="0" relativeHeight="251662336" behindDoc="0" locked="0" layoutInCell="1" allowOverlap="1" wp14:anchorId="462125C8" wp14:editId="00B3461F">
                      <wp:simplePos x="0" y="0"/>
                      <wp:positionH relativeFrom="margin">
                        <wp:posOffset>2471325</wp:posOffset>
                      </wp:positionH>
                      <wp:positionV relativeFrom="paragraph">
                        <wp:posOffset>43787</wp:posOffset>
                      </wp:positionV>
                      <wp:extent cx="4332785" cy="2518410"/>
                      <wp:effectExtent l="0" t="0" r="0" b="0"/>
                      <wp:wrapNone/>
                      <wp:docPr id="13" name="Group 13"/>
                      <wp:cNvGraphicFramePr/>
                      <a:graphic xmlns:a="http://schemas.openxmlformats.org/drawingml/2006/main">
                        <a:graphicData uri="http://schemas.microsoft.com/office/word/2010/wordprocessingGroup">
                          <wpg:wgp>
                            <wpg:cNvGrpSpPr/>
                            <wpg:grpSpPr>
                              <a:xfrm>
                                <a:off x="0" y="0"/>
                                <a:ext cx="4332785" cy="2518410"/>
                                <a:chOff x="245658" y="-95534"/>
                                <a:chExt cx="4333160" cy="2518641"/>
                              </a:xfrm>
                            </wpg:grpSpPr>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45658" y="-95534"/>
                                  <a:ext cx="4247451" cy="2518641"/>
                                </a:xfrm>
                                <a:prstGeom prst="rect">
                                  <a:avLst/>
                                </a:prstGeom>
                              </pic:spPr>
                            </pic:pic>
                            <wps:wsp>
                              <wps:cNvPr id="12" name="Text Box 12"/>
                              <wps:cNvSpPr txBox="1"/>
                              <wps:spPr>
                                <a:xfrm>
                                  <a:off x="1194173" y="661908"/>
                                  <a:ext cx="3384645" cy="1651379"/>
                                </a:xfrm>
                                <a:prstGeom prst="rect">
                                  <a:avLst/>
                                </a:prstGeom>
                                <a:noFill/>
                                <a:ln w="6350">
                                  <a:noFill/>
                                </a:ln>
                              </wps:spPr>
                              <wps:txbx>
                                <w:txbxContent>
                                  <w:p w:rsidR="00B345DD" w:rsidRPr="00295569" w:rsidRDefault="00B345DD" w:rsidP="00B345DD">
                                    <w:pPr>
                                      <w:rPr>
                                        <w:rFonts w:ascii="Candara Light" w:hAnsi="Candara Light"/>
                                        <w:color w:val="FFFFFF" w:themeColor="background1"/>
                                        <w:sz w:val="24"/>
                                      </w:rPr>
                                    </w:pPr>
                                    <w:r w:rsidRPr="00295569">
                                      <w:rPr>
                                        <w:rFonts w:ascii="Candara Light" w:hAnsi="Candara Light"/>
                                        <w:color w:val="FFFFFF" w:themeColor="background1"/>
                                        <w:sz w:val="24"/>
                                      </w:rPr>
                                      <w:t xml:space="preserve">Issaquah Schools Foundation is an important resource at all 24 </w:t>
                                    </w:r>
                                    <w:proofErr w:type="gramStart"/>
                                    <w:r w:rsidRPr="00295569">
                                      <w:rPr>
                                        <w:rFonts w:ascii="Candara Light" w:hAnsi="Candara Light"/>
                                        <w:color w:val="FFFFFF" w:themeColor="background1"/>
                                        <w:sz w:val="24"/>
                                      </w:rPr>
                                      <w:t>schools  supporting</w:t>
                                    </w:r>
                                    <w:proofErr w:type="gramEnd"/>
                                    <w:r w:rsidRPr="00295569">
                                      <w:rPr>
                                        <w:rFonts w:ascii="Candara Light" w:hAnsi="Candara Light"/>
                                        <w:color w:val="FFFFFF" w:themeColor="background1"/>
                                        <w:sz w:val="24"/>
                                      </w:rPr>
                                      <w:t xml:space="preserve"> programs like after school academic programs, robotics, dedicated fine arts, Cultural Bridges, basic student needs and homework help!  We also provide grants to teachers and schools that benefit every student and every school in the district.  Step Up for Kids and donate to our fall campaign</w:t>
                                    </w:r>
                                    <w:r w:rsidRPr="00295569">
                                      <w:rPr>
                                        <w:rFonts w:ascii="Candara Light" w:hAnsi="Candara Light"/>
                                        <w:b/>
                                        <w:color w:val="00B0F0"/>
                                        <w:sz w:val="32"/>
                                      </w:rPr>
                                      <w:t xml:space="preserve"> </w:t>
                                    </w:r>
                                    <w:hyperlink r:id="rId12" w:history="1">
                                      <w:r w:rsidRPr="00295569">
                                        <w:rPr>
                                          <w:rStyle w:val="Hyperlink"/>
                                          <w:rFonts w:ascii="Candara Light" w:hAnsi="Candara Light"/>
                                          <w:b/>
                                          <w:color w:val="00B0F0"/>
                                          <w:sz w:val="32"/>
                                        </w:rPr>
                                        <w:t>HERE</w:t>
                                      </w:r>
                                    </w:hyperlink>
                                    <w:r>
                                      <w:rPr>
                                        <w:rFonts w:ascii="Candara Light" w:hAnsi="Candara Light"/>
                                        <w:b/>
                                        <w:color w:val="00B0F0"/>
                                        <w:sz w:val="32"/>
                                      </w:rPr>
                                      <w:t xml:space="preserve"> </w:t>
                                    </w:r>
                                    <w:r w:rsidRPr="00295569">
                                      <w:rPr>
                                        <w:rFonts w:ascii="Candara Light" w:hAnsi="Candara Light"/>
                                        <w:b/>
                                        <w:color w:val="FFFFFF" w:themeColor="background1"/>
                                        <w:sz w:val="32"/>
                                      </w:rPr>
                                      <w:t>!</w:t>
                                    </w:r>
                                  </w:p>
                                  <w:p w:rsidR="00B345DD" w:rsidRPr="00295569" w:rsidRDefault="00B345DD" w:rsidP="00B345DD">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125C8" id="Group 13" o:spid="_x0000_s1026" style="position:absolute;margin-left:194.6pt;margin-top:3.45pt;width:341.15pt;height:198.3pt;z-index:251662336;mso-position-horizontal-relative:margin;mso-width-relative:margin;mso-height-relative:margin" coordorigin="2456,-955" coordsize="43331,25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456;top:-955;width:42475;height:2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">
                        <v:imagedata r:id="rId13" o:title=""/>
                        <v:path arrowok="t"/>
                      </v:shape>
                      <v:shapetype id="_x0000_t202" coordsize="21600,21600" o:spt="202" path="m,l,21600r21600,l21600,xe">
                        <v:stroke joinstyle="miter"/>
                        <v:path gradientshapeok="t" o:connecttype="rect"/>
                      </v:shapetype>
                      <v:shape id="Text Box 12" o:spid="_x0000_s1028" type="#_x0000_t202" style="position:absolute;left:11941;top:6619;width:33847;height:16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B345DD" w:rsidRPr="00295569" w:rsidRDefault="00B345DD" w:rsidP="00B345DD">
                              <w:pPr>
                                <w:rPr>
                                  <w:rFonts w:ascii="Candara Light" w:hAnsi="Candara Light"/>
                                  <w:color w:val="FFFFFF" w:themeColor="background1"/>
                                  <w:sz w:val="24"/>
                                </w:rPr>
                              </w:pPr>
                              <w:r w:rsidRPr="00295569">
                                <w:rPr>
                                  <w:rFonts w:ascii="Candara Light" w:hAnsi="Candara Light"/>
                                  <w:color w:val="FFFFFF" w:themeColor="background1"/>
                                  <w:sz w:val="24"/>
                                </w:rPr>
                                <w:t xml:space="preserve">Issaquah Schools Foundation is an important resource at all 24 </w:t>
                              </w:r>
                              <w:proofErr w:type="gramStart"/>
                              <w:r w:rsidRPr="00295569">
                                <w:rPr>
                                  <w:rFonts w:ascii="Candara Light" w:hAnsi="Candara Light"/>
                                  <w:color w:val="FFFFFF" w:themeColor="background1"/>
                                  <w:sz w:val="24"/>
                                </w:rPr>
                                <w:t>schools  supporting</w:t>
                              </w:r>
                              <w:proofErr w:type="gramEnd"/>
                              <w:r w:rsidRPr="00295569">
                                <w:rPr>
                                  <w:rFonts w:ascii="Candara Light" w:hAnsi="Candara Light"/>
                                  <w:color w:val="FFFFFF" w:themeColor="background1"/>
                                  <w:sz w:val="24"/>
                                </w:rPr>
                                <w:t xml:space="preserve"> programs like after school academic programs, robotics, dedicated fine arts, Cultural Bridges, basic student needs and homework help!  We also provide grants to teachers and schools that benefit every student and every school in the district.  Step Up for Kids and donate to our fall campaign</w:t>
                              </w:r>
                              <w:r w:rsidRPr="00295569">
                                <w:rPr>
                                  <w:rFonts w:ascii="Candara Light" w:hAnsi="Candara Light"/>
                                  <w:b/>
                                  <w:color w:val="00B0F0"/>
                                  <w:sz w:val="32"/>
                                </w:rPr>
                                <w:t xml:space="preserve"> </w:t>
                              </w:r>
                              <w:hyperlink r:id="rId14" w:history="1">
                                <w:r w:rsidRPr="00295569">
                                  <w:rPr>
                                    <w:rStyle w:val="Hyperlink"/>
                                    <w:rFonts w:ascii="Candara Light" w:hAnsi="Candara Light"/>
                                    <w:b/>
                                    <w:color w:val="00B0F0"/>
                                    <w:sz w:val="32"/>
                                  </w:rPr>
                                  <w:t>HERE</w:t>
                                </w:r>
                              </w:hyperlink>
                              <w:r>
                                <w:rPr>
                                  <w:rFonts w:ascii="Candara Light" w:hAnsi="Candara Light"/>
                                  <w:b/>
                                  <w:color w:val="00B0F0"/>
                                  <w:sz w:val="32"/>
                                </w:rPr>
                                <w:t xml:space="preserve"> </w:t>
                              </w:r>
                              <w:r w:rsidRPr="00295569">
                                <w:rPr>
                                  <w:rFonts w:ascii="Candara Light" w:hAnsi="Candara Light"/>
                                  <w:b/>
                                  <w:color w:val="FFFFFF" w:themeColor="background1"/>
                                  <w:sz w:val="32"/>
                                </w:rPr>
                                <w:t>!</w:t>
                              </w:r>
                            </w:p>
                            <w:p w:rsidR="00B345DD" w:rsidRPr="00295569" w:rsidRDefault="00B345DD" w:rsidP="00B345DD">
                              <w:pPr>
                                <w:rPr>
                                  <w:color w:val="FFFFFF" w:themeColor="background1"/>
                                </w:rPr>
                              </w:pPr>
                            </w:p>
                          </w:txbxContent>
                        </v:textbox>
                      </v:shape>
                      <w10:wrap anchorx="margin"/>
                    </v:group>
                  </w:pict>
                </mc:Fallback>
              </mc:AlternateContent>
            </w:r>
            <w:r>
              <w:rPr>
                <w:noProof/>
              </w:rPr>
              <mc:AlternateContent>
                <mc:Choice Requires="wpg">
                  <w:drawing>
                    <wp:anchor distT="0" distB="0" distL="114300" distR="114300" simplePos="0" relativeHeight="251664384" behindDoc="0" locked="0" layoutInCell="1" allowOverlap="1" wp14:anchorId="7ED2EB7A" wp14:editId="7CA09C34">
                      <wp:simplePos x="0" y="0"/>
                      <wp:positionH relativeFrom="column">
                        <wp:posOffset>153139</wp:posOffset>
                      </wp:positionH>
                      <wp:positionV relativeFrom="paragraph">
                        <wp:posOffset>100046</wp:posOffset>
                      </wp:positionV>
                      <wp:extent cx="1787667" cy="1139342"/>
                      <wp:effectExtent l="19050" t="19050" r="22225" b="22860"/>
                      <wp:wrapNone/>
                      <wp:docPr id="10" name="Group 10"/>
                      <wp:cNvGraphicFramePr/>
                      <a:graphic xmlns:a="http://schemas.openxmlformats.org/drawingml/2006/main">
                        <a:graphicData uri="http://schemas.microsoft.com/office/word/2010/wordprocessingGroup">
                          <wpg:wgp>
                            <wpg:cNvGrpSpPr/>
                            <wpg:grpSpPr>
                              <a:xfrm>
                                <a:off x="0" y="0"/>
                                <a:ext cx="1787667" cy="1139342"/>
                                <a:chOff x="0" y="0"/>
                                <a:chExt cx="1787667" cy="1139342"/>
                              </a:xfrm>
                            </wpg:grpSpPr>
                            <wps:wsp>
                              <wps:cNvPr id="7" name="Rectangle 7"/>
                              <wps:cNvSpPr/>
                              <wps:spPr>
                                <a:xfrm>
                                  <a:off x="0" y="0"/>
                                  <a:ext cx="1787667" cy="113934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6824" y="764275"/>
                                  <a:ext cx="1773716" cy="354642"/>
                                </a:xfrm>
                                <a:prstGeom prst="rect">
                                  <a:avLst/>
                                </a:prstGeom>
                                <a:solidFill>
                                  <a:srgbClr val="00B050"/>
                                </a:solidFill>
                                <a:ln w="6350">
                                  <a:noFill/>
                                </a:ln>
                              </wps:spPr>
                              <wps:txbx>
                                <w:txbxContent>
                                  <w:p w:rsidR="00B345DD" w:rsidRPr="00BE3FDC" w:rsidRDefault="00B345DD" w:rsidP="00B345DD">
                                    <w:pPr>
                                      <w:jc w:val="center"/>
                                      <w:rPr>
                                        <w:rFonts w:ascii="Arial Rounded MT Bold" w:hAnsi="Arial Rounded MT Bol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FDC">
                                      <w:rPr>
                                        <w:rFonts w:ascii="Arial Rounded MT Bold" w:hAnsi="Arial Rounded MT Bol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7295" y="13648"/>
                                  <a:ext cx="1743075" cy="781050"/>
                                </a:xfrm>
                                <a:prstGeom prst="rect">
                                  <a:avLst/>
                                </a:prstGeom>
                              </pic:spPr>
                            </pic:pic>
                          </wpg:wgp>
                        </a:graphicData>
                      </a:graphic>
                    </wp:anchor>
                  </w:drawing>
                </mc:Choice>
                <mc:Fallback>
                  <w:pict>
                    <v:group w14:anchorId="7ED2EB7A" id="Group 10" o:spid="_x0000_s1029" style="position:absolute;margin-left:12.05pt;margin-top:7.9pt;width:140.75pt;height:89.7pt;z-index:251664384" coordsize="17876,1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">
                      <v:rect id="Rectangle 7" o:spid="_x0000_s1030" style="position:absolute;width:17876;height:11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" filled="f" strokecolor="#00b050" strokeweight="3pt"/>
                      <v:shape id="Text Box 9" o:spid="_x0000_s1031" type="#_x0000_t202" style="position:absolute;left:68;top:7642;width:17737;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" fillcolor="#00b050" stroked="f" strokeweight=".5pt">
                        <v:textbox>
                          <w:txbxContent>
                            <w:p w:rsidR="00B345DD" w:rsidRPr="00BE3FDC" w:rsidRDefault="00B345DD" w:rsidP="00B345DD">
                              <w:pPr>
                                <w:jc w:val="center"/>
                                <w:rPr>
                                  <w:rFonts w:ascii="Arial Rounded MT Bold" w:hAnsi="Arial Rounded MT Bol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3FDC">
                                <w:rPr>
                                  <w:rFonts w:ascii="Arial Rounded MT Bold" w:hAnsi="Arial Rounded MT Bold"/>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UPDATES</w:t>
                              </w:r>
                            </w:p>
                          </w:txbxContent>
                        </v:textbox>
                      </v:shape>
                      <v:shape id="Picture 6" o:spid="_x0000_s1032" type="#_x0000_t75" style="position:absolute;left:272;top:136;width:1743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">
                        <v:imagedata r:id="rId16" o:title=""/>
                        <v:path arrowok="t"/>
                      </v:shape>
                    </v:group>
                  </w:pict>
                </mc:Fallback>
              </mc:AlternateContent>
            </w:r>
            <w:r>
              <w:t xml:space="preserve"> </w:t>
            </w:r>
          </w:p>
          <w:p w:rsidR="007C023C" w:rsidRDefault="007C023C" w:rsidP="00BE3FDC">
            <w:pPr>
              <w:pStyle w:val="ISFUpdate"/>
              <w:tabs>
                <w:tab w:val="center" w:pos="1423"/>
              </w:tabs>
              <w:ind w:right="864"/>
              <w:jc w:val="left"/>
            </w:pPr>
          </w:p>
          <w:p w:rsidR="00B345DD" w:rsidRDefault="00B345DD" w:rsidP="00BE3FDC">
            <w:pPr>
              <w:pStyle w:val="ISFUpdate"/>
              <w:tabs>
                <w:tab w:val="center" w:pos="1423"/>
              </w:tabs>
              <w:ind w:right="864"/>
              <w:jc w:val="left"/>
            </w:pPr>
          </w:p>
          <w:p w:rsidR="00B345DD" w:rsidRDefault="00B345DD" w:rsidP="00BE3FDC">
            <w:pPr>
              <w:pStyle w:val="ISFUpdate"/>
              <w:tabs>
                <w:tab w:val="center" w:pos="1423"/>
              </w:tabs>
              <w:ind w:right="864"/>
              <w:jc w:val="left"/>
            </w:pPr>
          </w:p>
          <w:p w:rsidR="00B345DD" w:rsidRDefault="00B345DD" w:rsidP="00B345DD"/>
          <w:p w:rsidR="00B345DD" w:rsidRPr="00B345DD" w:rsidRDefault="00B345DD" w:rsidP="00B345DD">
            <w:pPr>
              <w:spacing w:before="240"/>
              <w:rPr>
                <w:rFonts w:ascii="Franklin Gothic Demi Cond" w:hAnsi="Franklin Gothic Demi Cond"/>
                <w:sz w:val="28"/>
              </w:rPr>
            </w:pPr>
            <w:r w:rsidRPr="00B345DD">
              <w:rPr>
                <w:rFonts w:ascii="Franklin Gothic Demi Cond" w:hAnsi="Franklin Gothic Demi Cond"/>
                <w:sz w:val="28"/>
              </w:rPr>
              <w:t xml:space="preserve">VOICE Mentor Program: </w:t>
            </w:r>
          </w:p>
          <w:p w:rsidR="00B345DD" w:rsidRDefault="00B345DD" w:rsidP="00B345DD">
            <w:pPr>
              <w:rPr>
                <w:rFonts w:ascii="Franklin Gothic Medium" w:hAnsi="Franklin Gothic Medium"/>
              </w:rPr>
            </w:pPr>
            <w:r w:rsidRPr="00B345DD">
              <w:rPr>
                <w:rFonts w:ascii="Franklin Gothic Medium" w:hAnsi="Franklin Gothic Medium"/>
              </w:rPr>
              <w:t xml:space="preserve">Over the past 15 years, the Issaquah Schools Foundation is proud to have seeded, nurtured, and grown the VOICE (Volunteers Of Issaquah Changing Education) mentoring program. </w:t>
            </w:r>
          </w:p>
          <w:p w:rsidR="00B345DD" w:rsidRDefault="00B345DD" w:rsidP="00B345DD">
            <w:pPr>
              <w:rPr>
                <w:rFonts w:ascii="Franklin Gothic Medium" w:hAnsi="Franklin Gothic Medium"/>
              </w:rPr>
            </w:pPr>
          </w:p>
          <w:p w:rsidR="00B345DD" w:rsidRDefault="00B345DD" w:rsidP="00B345DD">
            <w:pPr>
              <w:rPr>
                <w:rFonts w:ascii="Franklin Gothic Medium" w:hAnsi="Franklin Gothic Medium"/>
              </w:rPr>
            </w:pPr>
            <w:r w:rsidRPr="00B345DD">
              <w:rPr>
                <w:rFonts w:ascii="Franklin Gothic Medium" w:hAnsi="Franklin Gothic Medium"/>
              </w:rPr>
              <w:t xml:space="preserve">We want to share that with the success of this program, VOICE has transitioned from the Foundation to the Issaquah School District this school year. </w:t>
            </w:r>
          </w:p>
          <w:p w:rsidR="00B345DD" w:rsidRDefault="00B345DD" w:rsidP="00B345DD">
            <w:pPr>
              <w:rPr>
                <w:rFonts w:ascii="Franklin Gothic Medium" w:hAnsi="Franklin Gothic Medium"/>
              </w:rPr>
            </w:pPr>
          </w:p>
          <w:p w:rsidR="00B345DD" w:rsidRDefault="00B345DD" w:rsidP="00B345DD">
            <w:pPr>
              <w:rPr>
                <w:rFonts w:ascii="Franklin Gothic Medium" w:hAnsi="Franklin Gothic Medium"/>
              </w:rPr>
            </w:pPr>
            <w:r w:rsidRPr="00B345DD">
              <w:rPr>
                <w:rFonts w:ascii="Franklin Gothic Medium" w:hAnsi="Franklin Gothic Medium"/>
              </w:rPr>
              <w:t xml:space="preserve">Because of YOU - our volunteers, donors and Foundation staff, VOICE has helped over 1000 students, and continues to impact hundreds of students each year with over 300 mentors.  </w:t>
            </w:r>
          </w:p>
          <w:p w:rsidR="00B345DD" w:rsidRDefault="00B345DD" w:rsidP="00B345DD">
            <w:pPr>
              <w:rPr>
                <w:rFonts w:ascii="Franklin Gothic Medium" w:hAnsi="Franklin Gothic Medium"/>
              </w:rPr>
            </w:pPr>
          </w:p>
          <w:p w:rsidR="00B345DD" w:rsidRDefault="00B345DD" w:rsidP="00B345DD">
            <w:pPr>
              <w:rPr>
                <w:rFonts w:ascii="Franklin Gothic Medium" w:hAnsi="Franklin Gothic Medium"/>
              </w:rPr>
            </w:pPr>
            <w:r w:rsidRPr="00B345DD">
              <w:rPr>
                <w:rFonts w:ascii="Franklin Gothic Medium" w:hAnsi="Franklin Gothic Medium"/>
              </w:rPr>
              <w:t xml:space="preserve">If you've been involved with the VOICE mentor program in the past, you will experience very little, if any, change in how things are managed. There will be no disruption of matches during this transition, and any changes will continue to be communicated promptly regarding operations of the program. </w:t>
            </w:r>
          </w:p>
          <w:p w:rsidR="00B345DD" w:rsidRDefault="00B345DD" w:rsidP="00B345DD">
            <w:pPr>
              <w:rPr>
                <w:rFonts w:ascii="Franklin Gothic Medium" w:hAnsi="Franklin Gothic Medium"/>
              </w:rPr>
            </w:pPr>
          </w:p>
          <w:p w:rsidR="00B345DD" w:rsidRPr="00B345DD" w:rsidRDefault="00B345DD" w:rsidP="00B345DD">
            <w:pPr>
              <w:rPr>
                <w:rFonts w:ascii="Franklin Gothic Medium" w:hAnsi="Franklin Gothic Medium"/>
              </w:rPr>
            </w:pPr>
            <w:r w:rsidRPr="00B345DD">
              <w:rPr>
                <w:rFonts w:ascii="Franklin Gothic Medium" w:hAnsi="Franklin Gothic Medium"/>
              </w:rPr>
              <w:t xml:space="preserve">If you have any questions about this change please phone or email VOICE at 425-837-7222 </w:t>
            </w:r>
            <w:proofErr w:type="gramStart"/>
            <w:r w:rsidRPr="00B345DD">
              <w:rPr>
                <w:rFonts w:ascii="Franklin Gothic Medium" w:hAnsi="Franklin Gothic Medium"/>
              </w:rPr>
              <w:t xml:space="preserve">or  </w:t>
            </w:r>
            <w:proofErr w:type="gramEnd"/>
            <w:hyperlink r:id="rId17" w:history="1">
              <w:r w:rsidRPr="00B345DD">
                <w:rPr>
                  <w:rStyle w:val="Hyperlink"/>
                  <w:rFonts w:ascii="Franklin Gothic Medium" w:hAnsi="Franklin Gothic Medium"/>
                </w:rPr>
                <w:t>VOICE@issaquah.wednet.edu</w:t>
              </w:r>
            </w:hyperlink>
            <w:r w:rsidRPr="00B345DD">
              <w:rPr>
                <w:rFonts w:ascii="Franklin Gothic Medium" w:hAnsi="Franklin Gothic Medium"/>
              </w:rPr>
              <w:t>.</w:t>
            </w:r>
          </w:p>
          <w:p w:rsidR="00B345DD" w:rsidRPr="007C023C" w:rsidRDefault="00B345DD" w:rsidP="00BE3FDC">
            <w:pPr>
              <w:pStyle w:val="ISFUpdate"/>
              <w:tabs>
                <w:tab w:val="center" w:pos="1423"/>
              </w:tabs>
              <w:ind w:right="864"/>
              <w:jc w:val="left"/>
            </w:pPr>
          </w:p>
        </w:tc>
        <w:tc>
          <w:tcPr>
            <w:tcW w:w="6690" w:type="dxa"/>
            <w:tcBorders>
              <w:top w:val="single" w:sz="24" w:space="0" w:color="00B050"/>
              <w:bottom w:val="single" w:sz="24" w:space="0" w:color="00B050"/>
              <w:right w:val="single" w:sz="24" w:space="0" w:color="00B050"/>
            </w:tcBorders>
            <w:shd w:val="clear" w:color="auto" w:fill="auto"/>
          </w:tcPr>
          <w:p w:rsidR="007C023C" w:rsidRPr="007C023C" w:rsidRDefault="00B345DD" w:rsidP="00295569">
            <w:pPr>
              <w:pStyle w:val="PresidentLetter"/>
              <w:jc w:val="right"/>
            </w:pPr>
            <w:r>
              <w:rPr>
                <w:noProof/>
              </w:rPr>
              <w:drawing>
                <wp:anchor distT="0" distB="0" distL="114300" distR="114300" simplePos="0" relativeHeight="251665408" behindDoc="0" locked="0" layoutInCell="1" allowOverlap="1">
                  <wp:simplePos x="0" y="0"/>
                  <wp:positionH relativeFrom="column">
                    <wp:posOffset>300412</wp:posOffset>
                  </wp:positionH>
                  <wp:positionV relativeFrom="paragraph">
                    <wp:posOffset>2813692</wp:posOffset>
                  </wp:positionV>
                  <wp:extent cx="3502745" cy="3009331"/>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02745" cy="3009331"/>
                          </a:xfrm>
                          <a:prstGeom prst="rect">
                            <a:avLst/>
                          </a:prstGeom>
                        </pic:spPr>
                      </pic:pic>
                    </a:graphicData>
                  </a:graphic>
                  <wp14:sizeRelH relativeFrom="margin">
                    <wp14:pctWidth>0</wp14:pctWidth>
                  </wp14:sizeRelH>
                  <wp14:sizeRelV relativeFrom="margin">
                    <wp14:pctHeight>0</wp14:pctHeight>
                  </wp14:sizeRelV>
                </wp:anchor>
              </w:drawing>
            </w:r>
          </w:p>
        </w:tc>
      </w:tr>
    </w:tbl>
    <w:p w:rsidR="002D2034" w:rsidRDefault="002D2034" w:rsidP="002D2034">
      <w:pPr>
        <w:pStyle w:val="PresidentLetter"/>
      </w:pPr>
    </w:p>
    <w:tbl>
      <w:tblPr>
        <w:tblStyle w:val="TableGrid"/>
        <w:tblW w:w="0" w:type="auto"/>
        <w:tblBorders>
          <w:top w:val="thickThinSmallGap" w:sz="24" w:space="0" w:color="002060"/>
          <w:left w:val="thickThinSmallGap" w:sz="24" w:space="0" w:color="002060"/>
          <w:bottom w:val="thinThickSmallGap" w:sz="24" w:space="0" w:color="002060"/>
          <w:right w:val="thinThickSmallGap" w:sz="24" w:space="0" w:color="002060"/>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2520"/>
        <w:gridCol w:w="8190"/>
      </w:tblGrid>
      <w:tr w:rsidR="00D05292" w:rsidRPr="00B345DD" w:rsidTr="00786194">
        <w:tc>
          <w:tcPr>
            <w:tcW w:w="2520" w:type="dxa"/>
            <w:shd w:val="clear" w:color="auto" w:fill="BFBFBF" w:themeFill="background1" w:themeFillShade="BF"/>
          </w:tcPr>
          <w:p w:rsidR="00D05292" w:rsidRPr="00B345DD" w:rsidRDefault="00D05292" w:rsidP="00696C20">
            <w:r>
              <w:rPr>
                <w:noProof/>
              </w:rPr>
              <w:drawing>
                <wp:inline distT="0" distB="0" distL="0" distR="0">
                  <wp:extent cx="1454688" cy="172644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rk_your_calendar.gif"/>
                          <pic:cNvPicPr/>
                        </pic:nvPicPr>
                        <pic:blipFill>
                          <a:blip r:embed="rId19">
                            <a:extLst>
                              <a:ext uri="{28A0092B-C50C-407E-A947-70E740481C1C}">
                                <a14:useLocalDpi xmlns:a14="http://schemas.microsoft.com/office/drawing/2010/main" val="0"/>
                              </a:ext>
                            </a:extLst>
                          </a:blip>
                          <a:stretch>
                            <a:fillRect/>
                          </a:stretch>
                        </pic:blipFill>
                        <pic:spPr>
                          <a:xfrm>
                            <a:off x="0" y="0"/>
                            <a:ext cx="1469730" cy="1744294"/>
                          </a:xfrm>
                          <a:prstGeom prst="rect">
                            <a:avLst/>
                          </a:prstGeom>
                        </pic:spPr>
                      </pic:pic>
                    </a:graphicData>
                  </a:graphic>
                </wp:inline>
              </w:drawing>
            </w:r>
          </w:p>
        </w:tc>
        <w:tc>
          <w:tcPr>
            <w:tcW w:w="8270" w:type="dxa"/>
            <w:shd w:val="clear" w:color="auto" w:fill="BFBFBF" w:themeFill="background1" w:themeFillShade="BF"/>
            <w:vAlign w:val="center"/>
          </w:tcPr>
          <w:p w:rsidR="007F7DEE" w:rsidRDefault="007F7DEE" w:rsidP="00157DA3">
            <w:pPr>
              <w:pStyle w:val="ListParagraph"/>
              <w:numPr>
                <w:ilvl w:val="0"/>
                <w:numId w:val="3"/>
              </w:numPr>
              <w:spacing w:after="120"/>
              <w:contextualSpacing w:val="0"/>
              <w:rPr>
                <w:rFonts w:ascii="Georgia" w:hAnsi="Georgia"/>
              </w:rPr>
            </w:pPr>
            <w:r>
              <w:rPr>
                <w:rFonts w:ascii="Georgia" w:hAnsi="Georgia"/>
              </w:rPr>
              <w:t>October 2</w:t>
            </w:r>
            <w:r w:rsidRPr="007F7DEE">
              <w:rPr>
                <w:rFonts w:ascii="Georgia" w:hAnsi="Georgia"/>
                <w:vertAlign w:val="superscript"/>
              </w:rPr>
              <w:t>nd</w:t>
            </w:r>
            <w:r>
              <w:rPr>
                <w:rFonts w:ascii="Georgia" w:hAnsi="Georgia"/>
              </w:rPr>
              <w:t xml:space="preserve"> (Wed.) </w:t>
            </w:r>
            <w:r w:rsidR="00157DA3">
              <w:rPr>
                <w:rFonts w:ascii="Georgia" w:hAnsi="Georgia"/>
              </w:rPr>
              <w:t>–</w:t>
            </w:r>
            <w:r>
              <w:rPr>
                <w:rFonts w:ascii="Georgia" w:hAnsi="Georgia"/>
              </w:rPr>
              <w:t xml:space="preserve"> </w:t>
            </w:r>
            <w:r w:rsidR="00157DA3">
              <w:rPr>
                <w:rFonts w:ascii="Georgia" w:hAnsi="Georgia"/>
              </w:rPr>
              <w:t xml:space="preserve">Dining for Kids @ Agave </w:t>
            </w:r>
            <w:proofErr w:type="spellStart"/>
            <w:r w:rsidR="00157DA3">
              <w:rPr>
                <w:rFonts w:ascii="Georgia" w:hAnsi="Georgia"/>
              </w:rPr>
              <w:t>Cocina</w:t>
            </w:r>
            <w:proofErr w:type="spellEnd"/>
          </w:p>
          <w:p w:rsidR="00D05292" w:rsidRPr="007F7DEE" w:rsidRDefault="007F7DEE" w:rsidP="00157DA3">
            <w:pPr>
              <w:pStyle w:val="ListParagraph"/>
              <w:numPr>
                <w:ilvl w:val="0"/>
                <w:numId w:val="3"/>
              </w:numPr>
              <w:spacing w:after="120"/>
              <w:contextualSpacing w:val="0"/>
              <w:rPr>
                <w:rFonts w:ascii="Georgia" w:hAnsi="Georgia"/>
              </w:rPr>
            </w:pPr>
            <w:r>
              <w:rPr>
                <w:rFonts w:ascii="Georgia" w:hAnsi="Georgia"/>
              </w:rPr>
              <w:t>October 4</w:t>
            </w:r>
            <w:r w:rsidRPr="007F7DEE">
              <w:rPr>
                <w:rFonts w:ascii="Georgia" w:hAnsi="Georgia"/>
                <w:vertAlign w:val="superscript"/>
              </w:rPr>
              <w:t>th</w:t>
            </w:r>
            <w:r>
              <w:rPr>
                <w:rFonts w:ascii="Georgia" w:hAnsi="Georgia"/>
              </w:rPr>
              <w:t xml:space="preserve"> (Fri.) - </w:t>
            </w:r>
            <w:r w:rsidR="00D05292" w:rsidRPr="007F7DEE">
              <w:rPr>
                <w:rFonts w:ascii="Georgia" w:hAnsi="Georgia"/>
              </w:rPr>
              <w:t xml:space="preserve">ASB Fundraiser, Turn-In Day #2 </w:t>
            </w:r>
          </w:p>
          <w:p w:rsidR="007F7DEE" w:rsidRPr="00696C20" w:rsidRDefault="007F7DEE" w:rsidP="00157DA3">
            <w:pPr>
              <w:pStyle w:val="ListParagraph"/>
              <w:numPr>
                <w:ilvl w:val="0"/>
                <w:numId w:val="3"/>
              </w:numPr>
              <w:spacing w:after="120"/>
              <w:contextualSpacing w:val="0"/>
              <w:rPr>
                <w:rFonts w:ascii="Georgia" w:hAnsi="Georgia"/>
              </w:rPr>
            </w:pPr>
            <w:r>
              <w:rPr>
                <w:rFonts w:ascii="Georgia" w:hAnsi="Georgia"/>
              </w:rPr>
              <w:t>October 8</w:t>
            </w:r>
            <w:r w:rsidRPr="007F7DEE">
              <w:rPr>
                <w:rFonts w:ascii="Georgia" w:hAnsi="Georgia"/>
                <w:vertAlign w:val="superscript"/>
              </w:rPr>
              <w:t>th</w:t>
            </w:r>
            <w:r>
              <w:rPr>
                <w:rFonts w:ascii="Georgia" w:hAnsi="Georgia"/>
              </w:rPr>
              <w:t xml:space="preserve"> (Tues.) - </w:t>
            </w:r>
            <w:r w:rsidRPr="00696C20">
              <w:rPr>
                <w:rFonts w:ascii="Georgia" w:hAnsi="Georgia"/>
              </w:rPr>
              <w:t>9:30am: PTSA General Membership meeting</w:t>
            </w:r>
            <w:r>
              <w:rPr>
                <w:rFonts w:ascii="Georgia" w:hAnsi="Georgia"/>
              </w:rPr>
              <w:t xml:space="preserve"> - Portable B</w:t>
            </w:r>
            <w:r w:rsidRPr="00696C20">
              <w:rPr>
                <w:rFonts w:ascii="Georgia" w:hAnsi="Georgia"/>
              </w:rPr>
              <w:t xml:space="preserve">  </w:t>
            </w:r>
          </w:p>
          <w:p w:rsidR="007F7DEE" w:rsidRPr="007F7DEE" w:rsidRDefault="007F7DEE" w:rsidP="00157DA3">
            <w:pPr>
              <w:pStyle w:val="ListParagraph"/>
              <w:numPr>
                <w:ilvl w:val="0"/>
                <w:numId w:val="3"/>
              </w:numPr>
              <w:spacing w:after="120"/>
              <w:contextualSpacing w:val="0"/>
              <w:rPr>
                <w:rFonts w:ascii="Georgia" w:hAnsi="Georgia"/>
              </w:rPr>
            </w:pPr>
            <w:r>
              <w:rPr>
                <w:rFonts w:ascii="Georgia" w:hAnsi="Georgia"/>
              </w:rPr>
              <w:t>October 14</w:t>
            </w:r>
            <w:r w:rsidRPr="007F7DEE">
              <w:rPr>
                <w:rFonts w:ascii="Georgia" w:hAnsi="Georgia"/>
                <w:vertAlign w:val="superscript"/>
              </w:rPr>
              <w:t>th</w:t>
            </w:r>
            <w:r>
              <w:rPr>
                <w:rFonts w:ascii="Georgia" w:hAnsi="Georgia"/>
              </w:rPr>
              <w:t xml:space="preserve"> (Mon.) – Teacher Work Day – </w:t>
            </w:r>
            <w:r w:rsidRPr="007F7DEE">
              <w:rPr>
                <w:rFonts w:ascii="Georgia" w:hAnsi="Georgia"/>
                <w:b/>
              </w:rPr>
              <w:t xml:space="preserve">No </w:t>
            </w:r>
            <w:r>
              <w:rPr>
                <w:rFonts w:ascii="Georgia" w:hAnsi="Georgia"/>
                <w:b/>
              </w:rPr>
              <w:t>School</w:t>
            </w:r>
          </w:p>
          <w:p w:rsidR="007F7DEE" w:rsidRPr="007F7DEE" w:rsidRDefault="007F7DEE" w:rsidP="00157DA3">
            <w:pPr>
              <w:pStyle w:val="ListParagraph"/>
              <w:numPr>
                <w:ilvl w:val="0"/>
                <w:numId w:val="3"/>
              </w:numPr>
              <w:spacing w:after="120"/>
              <w:contextualSpacing w:val="0"/>
              <w:rPr>
                <w:rFonts w:ascii="Georgia" w:hAnsi="Georgia"/>
              </w:rPr>
            </w:pPr>
            <w:r>
              <w:rPr>
                <w:rFonts w:ascii="Georgia" w:hAnsi="Georgia"/>
              </w:rPr>
              <w:t>October 16</w:t>
            </w:r>
            <w:r w:rsidRPr="007F7DEE">
              <w:rPr>
                <w:rFonts w:ascii="Georgia" w:hAnsi="Georgia"/>
                <w:vertAlign w:val="superscript"/>
              </w:rPr>
              <w:t>th</w:t>
            </w:r>
            <w:r>
              <w:rPr>
                <w:rFonts w:ascii="Georgia" w:hAnsi="Georgia"/>
              </w:rPr>
              <w:t xml:space="preserve"> (Wed.) – Mid-Tri</w:t>
            </w:r>
          </w:p>
          <w:p w:rsidR="00D05292" w:rsidRPr="007F7DEE" w:rsidRDefault="00D05292" w:rsidP="00157DA3">
            <w:pPr>
              <w:pStyle w:val="ListParagraph"/>
              <w:ind w:left="360"/>
              <w:rPr>
                <w:rFonts w:ascii="Georgia" w:hAnsi="Georgia"/>
              </w:rPr>
            </w:pPr>
          </w:p>
        </w:tc>
      </w:tr>
    </w:tbl>
    <w:p w:rsidR="00E96945" w:rsidRDefault="00E96945" w:rsidP="00D05292"/>
    <w:p w:rsidR="0049760B" w:rsidRDefault="0049760B">
      <w:r>
        <w:lastRenderedPageBreak/>
        <w:t>Volunteers</w:t>
      </w:r>
    </w:p>
    <w:p w:rsidR="00E96945" w:rsidRDefault="00E96945">
      <w:bookmarkStart w:id="0" w:name="_GoBack"/>
      <w:bookmarkEnd w:id="0"/>
      <w:r>
        <w:br w:type="page"/>
      </w:r>
    </w:p>
    <w:p w:rsidR="00E96945" w:rsidRDefault="00E96945" w:rsidP="0071046F">
      <w:pPr>
        <w:jc w:val="center"/>
      </w:pPr>
      <w:r>
        <w:rPr>
          <w:noProof/>
        </w:rPr>
        <w:lastRenderedPageBreak/>
        <w:drawing>
          <wp:inline distT="0" distB="0" distL="0" distR="0" wp14:anchorId="352BF718" wp14:editId="42EE5E5C">
            <wp:extent cx="4974609" cy="21717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2771" cy="2205908"/>
                    </a:xfrm>
                    <a:prstGeom prst="rect">
                      <a:avLst/>
                    </a:prstGeom>
                  </pic:spPr>
                </pic:pic>
              </a:graphicData>
            </a:graphic>
          </wp:inline>
        </w:drawing>
      </w:r>
    </w:p>
    <w:p w:rsidR="0071046F" w:rsidRDefault="00E96945" w:rsidP="0071046F">
      <w:pPr>
        <w:rPr>
          <w:rFonts w:ascii="Times New Roman" w:hAnsi="Times New Roman" w:cs="Times New Roman"/>
          <w:sz w:val="24"/>
        </w:rPr>
      </w:pPr>
      <w:r w:rsidRPr="0071046F">
        <w:rPr>
          <w:rFonts w:ascii="Times New Roman" w:hAnsi="Times New Roman" w:cs="Times New Roman"/>
          <w:sz w:val="24"/>
        </w:rPr>
        <w:t xml:space="preserve">We had our FIRST Robotics informational meeting on Friday 9/27 at 4:30 PM in CTE room. Thank you all for the interest in our FIRST Robotics program! It was filled to capacity! We had 10+ students interested in the FTC program and over 30 students experienced the FLL program! Feel free to spread the word. We do have room for more. The most important task right now - besides creating and testing robots - is to register for our new club. You cannot be considered part of the club unless this form is submitted.  Our normal meeting days are Fridays from 3:00 - 5:00. These hours may be extended in the future depending on deadlines. I do feel that adding another day will allow more students and parent volunteers to participate, so I'll be adding either Monday or Tuesday from 3:00 - 5:00 to the schedule. Parents, I've added a quick question to the registration form for you to help decide which day works best your you and your student. </w:t>
      </w:r>
    </w:p>
    <w:p w:rsidR="0071046F" w:rsidRDefault="00E96945" w:rsidP="0071046F">
      <w:pPr>
        <w:spacing w:before="240"/>
        <w:jc w:val="center"/>
        <w:rPr>
          <w:rFonts w:ascii="Times New Roman" w:hAnsi="Times New Roman" w:cs="Times New Roman"/>
          <w:sz w:val="24"/>
        </w:rPr>
      </w:pPr>
      <w:r w:rsidRPr="0071046F">
        <w:rPr>
          <w:rFonts w:ascii="Times New Roman" w:hAnsi="Times New Roman" w:cs="Times New Roman"/>
          <w:sz w:val="24"/>
        </w:rPr>
        <w:t xml:space="preserve">Please </w:t>
      </w:r>
      <w:r w:rsidRPr="0071046F">
        <w:rPr>
          <w:rFonts w:ascii="Times New Roman" w:hAnsi="Times New Roman" w:cs="Times New Roman"/>
          <w:b/>
          <w:sz w:val="24"/>
        </w:rPr>
        <w:t>REGISTER</w:t>
      </w:r>
      <w:r w:rsidRPr="0071046F">
        <w:rPr>
          <w:rFonts w:ascii="Times New Roman" w:hAnsi="Times New Roman" w:cs="Times New Roman"/>
          <w:sz w:val="24"/>
        </w:rPr>
        <w:t xml:space="preserve"> </w:t>
      </w:r>
      <w:r w:rsidRPr="0071046F">
        <w:rPr>
          <w:rFonts w:ascii="Times New Roman" w:hAnsi="Times New Roman" w:cs="Times New Roman"/>
          <w:b/>
          <w:color w:val="FF0000"/>
          <w:sz w:val="24"/>
        </w:rPr>
        <w:t xml:space="preserve">before 9:00 PM Thursday, 10/3/2019 </w:t>
      </w:r>
      <w:r w:rsidRPr="0071046F">
        <w:rPr>
          <w:rFonts w:ascii="Times New Roman" w:hAnsi="Times New Roman" w:cs="Times New Roman"/>
          <w:sz w:val="24"/>
        </w:rPr>
        <w:t>and submit the</w:t>
      </w:r>
      <w:r w:rsidR="0071046F">
        <w:rPr>
          <w:rFonts w:ascii="Times New Roman" w:hAnsi="Times New Roman" w:cs="Times New Roman"/>
          <w:sz w:val="24"/>
        </w:rPr>
        <w:t xml:space="preserve"> </w:t>
      </w:r>
      <w:hyperlink r:id="rId21" w:history="1">
        <w:r w:rsidR="0071046F">
          <w:rPr>
            <w:rStyle w:val="Hyperlink"/>
            <w:rFonts w:ascii="Times New Roman" w:hAnsi="Times New Roman" w:cs="Times New Roman"/>
            <w:sz w:val="24"/>
          </w:rPr>
          <w:t>FORM</w:t>
        </w:r>
      </w:hyperlink>
      <w:r w:rsidR="0071046F">
        <w:rPr>
          <w:rFonts w:ascii="Times New Roman" w:hAnsi="Times New Roman" w:cs="Times New Roman"/>
          <w:sz w:val="24"/>
        </w:rPr>
        <w:t>.</w:t>
      </w:r>
    </w:p>
    <w:p w:rsidR="00E96945" w:rsidRPr="0071046F" w:rsidRDefault="00E96945" w:rsidP="0071046F">
      <w:pPr>
        <w:spacing w:before="240"/>
        <w:rPr>
          <w:rFonts w:ascii="Times New Roman" w:hAnsi="Times New Roman" w:cs="Times New Roman"/>
          <w:sz w:val="24"/>
        </w:rPr>
      </w:pPr>
      <w:r w:rsidRPr="0071046F">
        <w:rPr>
          <w:rFonts w:ascii="Times New Roman" w:hAnsi="Times New Roman" w:cs="Times New Roman"/>
          <w:sz w:val="24"/>
        </w:rPr>
        <w:t xml:space="preserve">Additionally, there is a $25.00 registration fee for each club member, payable the BLMS's bookkeeper. PLEASE ALLOW 2 - 3 DAYS BEFORE SUBMITTING PAYMENT FOR THIS TO BE SET UP! I will follow up with another </w:t>
      </w:r>
      <w:hyperlink r:id="rId22" w:history="1">
        <w:r w:rsidR="0071046F">
          <w:rPr>
            <w:rStyle w:val="Hyperlink"/>
            <w:rFonts w:ascii="Times New Roman" w:hAnsi="Times New Roman" w:cs="Times New Roman"/>
            <w:sz w:val="24"/>
          </w:rPr>
          <w:t>blog</w:t>
        </w:r>
      </w:hyperlink>
      <w:r w:rsidR="0071046F">
        <w:rPr>
          <w:rFonts w:ascii="Times New Roman" w:hAnsi="Times New Roman" w:cs="Times New Roman"/>
          <w:sz w:val="24"/>
        </w:rPr>
        <w:t xml:space="preserve"> </w:t>
      </w:r>
      <w:r w:rsidRPr="0071046F">
        <w:rPr>
          <w:rFonts w:ascii="Times New Roman" w:hAnsi="Times New Roman" w:cs="Times New Roman"/>
          <w:sz w:val="24"/>
        </w:rPr>
        <w:t xml:space="preserve">when payments are ready to be accepted. If this is a hardship for your family, please reach out to </w:t>
      </w:r>
      <w:hyperlink r:id="rId23" w:history="1">
        <w:r w:rsidR="0071046F">
          <w:rPr>
            <w:rStyle w:val="Hyperlink"/>
            <w:rFonts w:ascii="Times New Roman" w:hAnsi="Times New Roman" w:cs="Times New Roman"/>
            <w:sz w:val="24"/>
          </w:rPr>
          <w:t>Kevin Christensen</w:t>
        </w:r>
      </w:hyperlink>
      <w:r w:rsidRPr="0071046F">
        <w:rPr>
          <w:rFonts w:ascii="Times New Roman" w:hAnsi="Times New Roman" w:cs="Times New Roman"/>
          <w:sz w:val="24"/>
        </w:rPr>
        <w:t>, FIRST Robotics Advisor. Scholarships are available.</w:t>
      </w:r>
    </w:p>
    <w:p w:rsidR="00E96945" w:rsidRPr="0071046F" w:rsidRDefault="00E96945" w:rsidP="00E96945">
      <w:pPr>
        <w:rPr>
          <w:rFonts w:ascii="Times New Roman" w:hAnsi="Times New Roman" w:cs="Times New Roman"/>
          <w:sz w:val="24"/>
        </w:rPr>
      </w:pPr>
      <w:r w:rsidRPr="0071046F">
        <w:rPr>
          <w:rFonts w:ascii="Times New Roman" w:hAnsi="Times New Roman" w:cs="Times New Roman"/>
          <w:sz w:val="24"/>
        </w:rPr>
        <w:t xml:space="preserve"> </w:t>
      </w:r>
    </w:p>
    <w:p w:rsidR="00E96945" w:rsidRPr="0071046F" w:rsidRDefault="00E96945" w:rsidP="00E96945">
      <w:pPr>
        <w:rPr>
          <w:rFonts w:ascii="Times New Roman" w:hAnsi="Times New Roman" w:cs="Times New Roman"/>
          <w:sz w:val="24"/>
        </w:rPr>
      </w:pPr>
      <w:r w:rsidRPr="0071046F">
        <w:rPr>
          <w:rFonts w:ascii="Times New Roman" w:hAnsi="Times New Roman" w:cs="Times New Roman"/>
          <w:sz w:val="24"/>
        </w:rPr>
        <w:t xml:space="preserve">Finally, I'd like to solicit for mentors and volunteers. The more students we have, the more mentors and volunteers we need.  Mentors do not need to have any direct or indirect robotics, engineering, or coding experience. Mentors can be a person of any age but usually an adult, teaching others what they know; they bring either technical or non-technical expertise to the team; and provide an opportunity for students to learn directly through experiences. Mentors work directly with the students. Ideally, we should have 2 mentors per team each meeting.  Volunteers are needed to help shuttle kids to events, bring snacks during weekday meetings, help spread the word about the club to other parents, help keep this website up to date, create a newsletter or blog entry, etc.  I have created a list to register for a mentor and volunteer slots. Please review the available mentor and volunteer opportunities and complete the </w:t>
      </w:r>
      <w:hyperlink r:id="rId24" w:tgtFrame="_blank" w:history="1">
        <w:r w:rsidR="0071046F" w:rsidRPr="0071046F">
          <w:rPr>
            <w:rStyle w:val="Hyperlink"/>
          </w:rPr>
          <w:t>online signup form</w:t>
        </w:r>
      </w:hyperlink>
      <w:r w:rsidR="0071046F" w:rsidRPr="0071046F">
        <w:rPr>
          <w:rStyle w:val="Hyperlink"/>
        </w:rPr>
        <w:t>.</w:t>
      </w:r>
    </w:p>
    <w:p w:rsidR="00E96945" w:rsidRPr="0071046F" w:rsidRDefault="00E96945" w:rsidP="00E96945">
      <w:pPr>
        <w:rPr>
          <w:rFonts w:ascii="Times New Roman" w:hAnsi="Times New Roman" w:cs="Times New Roman"/>
          <w:sz w:val="24"/>
        </w:rPr>
      </w:pPr>
      <w:r w:rsidRPr="0071046F">
        <w:rPr>
          <w:rFonts w:ascii="Times New Roman" w:hAnsi="Times New Roman" w:cs="Times New Roman"/>
          <w:sz w:val="24"/>
        </w:rPr>
        <w:t xml:space="preserve"> </w:t>
      </w:r>
    </w:p>
    <w:p w:rsidR="00E96945" w:rsidRPr="0071046F" w:rsidRDefault="0071046F" w:rsidP="00E96945">
      <w:pPr>
        <w:rPr>
          <w:rFonts w:ascii="Times New Roman" w:hAnsi="Times New Roman" w:cs="Times New Roman"/>
          <w:sz w:val="24"/>
        </w:rPr>
      </w:pPr>
      <w:r>
        <w:rPr>
          <w:noProof/>
        </w:rPr>
        <w:drawing>
          <wp:anchor distT="0" distB="0" distL="114300" distR="114300" simplePos="0" relativeHeight="251666432" behindDoc="0" locked="0" layoutInCell="1" allowOverlap="1">
            <wp:simplePos x="0" y="0"/>
            <wp:positionH relativeFrom="margin">
              <wp:posOffset>3991363</wp:posOffset>
            </wp:positionH>
            <wp:positionV relativeFrom="paragraph">
              <wp:posOffset>145064</wp:posOffset>
            </wp:positionV>
            <wp:extent cx="2756848" cy="1589272"/>
            <wp:effectExtent l="0" t="0" r="5715" b="0"/>
            <wp:wrapNone/>
            <wp:docPr id="18" name="Picture 18" descr="https://www.first-lego-league.org/files/inhalt/fll_de/start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first-lego-league.org/files/inhalt/fll_de/startseite/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6848" cy="1589272"/>
                    </a:xfrm>
                    <a:prstGeom prst="rect">
                      <a:avLst/>
                    </a:prstGeom>
                    <a:noFill/>
                    <a:ln>
                      <a:noFill/>
                    </a:ln>
                  </pic:spPr>
                </pic:pic>
              </a:graphicData>
            </a:graphic>
            <wp14:sizeRelH relativeFrom="page">
              <wp14:pctWidth>0</wp14:pctWidth>
            </wp14:sizeRelH>
            <wp14:sizeRelV relativeFrom="page">
              <wp14:pctHeight>0</wp14:pctHeight>
            </wp14:sizeRelV>
          </wp:anchor>
        </w:drawing>
      </w:r>
      <w:r w:rsidR="00E96945" w:rsidRPr="0071046F">
        <w:rPr>
          <w:rFonts w:ascii="Times New Roman" w:hAnsi="Times New Roman" w:cs="Times New Roman"/>
          <w:sz w:val="24"/>
        </w:rPr>
        <w:t>Thank you!</w:t>
      </w:r>
    </w:p>
    <w:p w:rsidR="00E96945" w:rsidRPr="0071046F" w:rsidRDefault="00E96945" w:rsidP="00E96945">
      <w:pPr>
        <w:rPr>
          <w:rFonts w:ascii="Times New Roman" w:hAnsi="Times New Roman" w:cs="Times New Roman"/>
          <w:sz w:val="24"/>
        </w:rPr>
      </w:pPr>
      <w:r w:rsidRPr="0071046F">
        <w:rPr>
          <w:rFonts w:ascii="Times New Roman" w:hAnsi="Times New Roman" w:cs="Times New Roman"/>
          <w:sz w:val="24"/>
        </w:rPr>
        <w:t>Mr. Christensen,</w:t>
      </w:r>
    </w:p>
    <w:p w:rsidR="00E96945" w:rsidRPr="0071046F" w:rsidRDefault="0071046F" w:rsidP="00E96945">
      <w:pPr>
        <w:rPr>
          <w:rFonts w:ascii="Times New Roman" w:hAnsi="Times New Roman" w:cs="Times New Roman"/>
          <w:sz w:val="24"/>
        </w:rPr>
      </w:pPr>
      <w:r>
        <w:rPr>
          <w:rFonts w:ascii="Times New Roman" w:hAnsi="Times New Roman" w:cs="Times New Roman"/>
          <w:sz w:val="24"/>
        </w:rPr>
        <w:t>Advisor FIRST Robotics Club</w:t>
      </w:r>
      <w:r w:rsidRPr="0071046F">
        <w:t xml:space="preserve"> </w:t>
      </w:r>
    </w:p>
    <w:p w:rsidR="00E96945" w:rsidRPr="0071046F" w:rsidRDefault="0071046F" w:rsidP="00E96945">
      <w:pPr>
        <w:rPr>
          <w:rFonts w:ascii="Times New Roman" w:hAnsi="Times New Roman" w:cs="Times New Roman"/>
          <w:sz w:val="24"/>
          <w:szCs w:val="24"/>
        </w:rPr>
      </w:pPr>
      <w:hyperlink r:id="rId26" w:tgtFrame="_blank" w:history="1">
        <w:r w:rsidRPr="0071046F">
          <w:rPr>
            <w:rStyle w:val="Hyperlink"/>
            <w:rFonts w:ascii="Times New Roman" w:hAnsi="Times New Roman" w:cs="Times New Roman"/>
            <w:sz w:val="24"/>
            <w:szCs w:val="24"/>
          </w:rPr>
          <w:t>Website</w:t>
        </w:r>
      </w:hyperlink>
    </w:p>
    <w:sectPr w:rsidR="00E96945" w:rsidRPr="0071046F" w:rsidSect="004E18E6">
      <w:footerReference w:type="default" r:id="rId27"/>
      <w:headerReference w:type="first" r:id="rId28"/>
      <w:footerReference w:type="first" r:id="rId29"/>
      <w:pgSz w:w="12240" w:h="15840" w:code="1"/>
      <w:pgMar w:top="720" w:right="720" w:bottom="720" w:left="72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405" w:rsidRDefault="003B0405" w:rsidP="000B2E46">
      <w:r>
        <w:separator/>
      </w:r>
    </w:p>
  </w:endnote>
  <w:endnote w:type="continuationSeparator" w:id="0">
    <w:p w:rsidR="003B0405" w:rsidRDefault="003B0405" w:rsidP="000B2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ndara Light">
    <w:panose1 w:val="020E0502030303020204"/>
    <w:charset w:val="00"/>
    <w:family w:val="swiss"/>
    <w:pitch w:val="variable"/>
    <w:sig w:usb0="A00002FF" w:usb1="00000002"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18E6" w:rsidRPr="00D747F0" w:rsidRDefault="004E18E6" w:rsidP="004E18E6">
    <w:pPr>
      <w:pStyle w:val="Footer"/>
    </w:pPr>
    <w:r>
      <w:rPr>
        <w:noProof/>
      </w:rPr>
      <mc:AlternateContent>
        <mc:Choice Requires="wps">
          <w:drawing>
            <wp:anchor distT="0" distB="0" distL="114300" distR="114300" simplePos="0" relativeHeight="251664384" behindDoc="0" locked="0" layoutInCell="1" allowOverlap="1" wp14:anchorId="22166D64" wp14:editId="516F6966">
              <wp:simplePos x="0" y="0"/>
              <wp:positionH relativeFrom="margin">
                <wp:align>center</wp:align>
              </wp:positionH>
              <wp:positionV relativeFrom="paragraph">
                <wp:posOffset>-194945</wp:posOffset>
              </wp:positionV>
              <wp:extent cx="7751134" cy="446567"/>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7751134" cy="446567"/>
                      </a:xfrm>
                      <a:prstGeom prst="rect">
                        <a:avLst/>
                      </a:prstGeom>
                      <a:solidFill>
                        <a:srgbClr val="002060"/>
                      </a:solidFill>
                      <a:ln w="6350">
                        <a:noFill/>
                      </a:ln>
                    </wps:spPr>
                    <wps:txbx>
                      <w:txbxContent>
                        <w:p w:rsidR="004E18E6" w:rsidRPr="00DC1EC9" w:rsidRDefault="004E18E6" w:rsidP="004E18E6">
                          <w:pPr>
                            <w:pStyle w:val="Footer"/>
                          </w:pPr>
                          <w:r>
                            <w:t>Bulldog Bytes</w:t>
                          </w:r>
                          <w:r>
                            <w:tab/>
                            <w:t>October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166D64" id="_x0000_t202" coordsize="21600,21600" o:spt="202" path="m,l,21600r21600,l21600,xe">
              <v:stroke joinstyle="miter"/>
              <v:path gradientshapeok="t" o:connecttype="rect"/>
            </v:shapetype>
            <v:shape id="Text Box 4" o:spid="_x0000_s1033" type="#_x0000_t202" style="position:absolute;left:0;text-align:left;margin-left:0;margin-top:-15.35pt;width:610.35pt;height:35.1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" fillcolor="#002060" stroked="f" strokeweight=".5pt">
              <v:textbox>
                <w:txbxContent>
                  <w:p w:rsidR="004E18E6" w:rsidRPr="00DC1EC9" w:rsidRDefault="004E18E6" w:rsidP="004E18E6">
                    <w:pPr>
                      <w:pStyle w:val="Footer"/>
                    </w:pPr>
                    <w:r>
                      <w:t>Bulldog Bytes</w:t>
                    </w:r>
                    <w:r>
                      <w:tab/>
                      <w:t>October 2019</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46" w:rsidRPr="00D747F0" w:rsidRDefault="00DC1EC9" w:rsidP="00DC1EC9">
    <w:pPr>
      <w:pStyle w:val="Foo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-194945</wp:posOffset>
              </wp:positionV>
              <wp:extent cx="7751134" cy="446567"/>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7751134" cy="446567"/>
                      </a:xfrm>
                      <a:prstGeom prst="rect">
                        <a:avLst/>
                      </a:prstGeom>
                      <a:solidFill>
                        <a:srgbClr val="002060"/>
                      </a:solidFill>
                      <a:ln w="6350">
                        <a:noFill/>
                      </a:ln>
                    </wps:spPr>
                    <wps:txbx>
                      <w:txbxContent>
                        <w:p w:rsidR="00DC1EC9" w:rsidRPr="00DC1EC9" w:rsidRDefault="00DC1EC9" w:rsidP="00DC1EC9">
                          <w:pPr>
                            <w:pStyle w:val="Footer"/>
                          </w:pPr>
                          <w:r>
                            <w:t>Bulldog Bytes</w:t>
                          </w:r>
                          <w:r>
                            <w:tab/>
                            <w:t>October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0;margin-top:-15.35pt;width:610.35pt;height:35.1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" fillcolor="#002060" stroked="f" strokeweight=".5pt">
              <v:textbox>
                <w:txbxContent>
                  <w:p w:rsidR="00DC1EC9" w:rsidRPr="00DC1EC9" w:rsidRDefault="00DC1EC9" w:rsidP="00DC1EC9">
                    <w:pPr>
                      <w:pStyle w:val="Footer"/>
                    </w:pPr>
                    <w:r>
                      <w:t>Bulldog Bytes</w:t>
                    </w:r>
                    <w:r>
                      <w:tab/>
                      <w:t>October 2019</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405" w:rsidRDefault="003B0405" w:rsidP="000B2E46">
      <w:r>
        <w:separator/>
      </w:r>
    </w:p>
  </w:footnote>
  <w:footnote w:type="continuationSeparator" w:id="0">
    <w:p w:rsidR="003B0405" w:rsidRDefault="003B0405" w:rsidP="000B2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46" w:rsidRDefault="004745DF">
    <w:pPr>
      <w:pStyle w:val="Header"/>
    </w:pPr>
    <w:r>
      <w:rPr>
        <w:rFonts w:eastAsia="Calibri" w:cs="Calibri"/>
        <w:noProof/>
      </w:rPr>
      <mc:AlternateContent>
        <mc:Choice Requires="wps">
          <w:drawing>
            <wp:anchor distT="0" distB="0" distL="114300" distR="114300" simplePos="0" relativeHeight="251662336" behindDoc="0" locked="0" layoutInCell="1" allowOverlap="1">
              <wp:simplePos x="0" y="0"/>
              <wp:positionH relativeFrom="column">
                <wp:posOffset>1137684</wp:posOffset>
              </wp:positionH>
              <wp:positionV relativeFrom="paragraph">
                <wp:posOffset>1103659</wp:posOffset>
              </wp:positionV>
              <wp:extent cx="6103088" cy="478465"/>
              <wp:effectExtent l="0" t="0" r="0" b="0"/>
              <wp:wrapNone/>
              <wp:docPr id="3" name="Text Box 3"/>
              <wp:cNvGraphicFramePr/>
              <a:graphic xmlns:a="http://schemas.openxmlformats.org/drawingml/2006/main">
                <a:graphicData uri="http://schemas.microsoft.com/office/word/2010/wordprocessingShape">
                  <wps:wsp>
                    <wps:cNvSpPr txBox="1"/>
                    <wps:spPr>
                      <a:xfrm>
                        <a:off x="0" y="0"/>
                        <a:ext cx="6103088" cy="478465"/>
                      </a:xfrm>
                      <a:prstGeom prst="rect">
                        <a:avLst/>
                      </a:prstGeom>
                      <a:noFill/>
                      <a:ln w="6350">
                        <a:noFill/>
                      </a:ln>
                    </wps:spPr>
                    <wps:txbx>
                      <w:txbxContent>
                        <w:p w:rsidR="002D44A2" w:rsidRDefault="004745DF" w:rsidP="002D44A2">
                          <w:pPr>
                            <w:pStyle w:val="Headline"/>
                            <w:tabs>
                              <w:tab w:val="clear" w:pos="5310"/>
                              <w:tab w:val="center" w:pos="5490"/>
                            </w:tabs>
                          </w:pPr>
                          <w:r>
                            <w:t>Beaver Lake Middle School</w:t>
                          </w:r>
                          <w:r>
                            <w:tab/>
                          </w:r>
                          <w:hyperlink r:id="rId1" w:history="1">
                            <w:r w:rsidR="002D44A2" w:rsidRPr="002D44A2">
                              <w:rPr>
                                <w:rStyle w:val="Hyperlink"/>
                                <w:color w:val="BDD6EE" w:themeColor="accent1" w:themeTint="66"/>
                              </w:rPr>
                              <w:t>www.blmsptsa.ourschoolpages.com</w:t>
                            </w:r>
                          </w:hyperlink>
                          <w:r>
                            <w:tab/>
                          </w:r>
                          <w:r w:rsidRPr="004745DF">
                            <w:t>October 201</w:t>
                          </w:r>
                          <w:r w:rsidR="002D44A2">
                            <w:t>9</w:t>
                          </w:r>
                          <w:r>
                            <w:t xml:space="preserve"> </w:t>
                          </w:r>
                        </w:p>
                        <w:p w:rsidR="004745DF" w:rsidRDefault="004745DF" w:rsidP="002D44A2">
                          <w:pPr>
                            <w:pStyle w:val="Headline"/>
                          </w:pPr>
                          <w:r w:rsidRPr="004745DF">
                            <w:t xml:space="preserve">25025 </w:t>
                          </w:r>
                          <w:r w:rsidR="002D44A2">
                            <w:t>SE 32nd St. Issaquah WA 98029</w:t>
                          </w:r>
                          <w:r w:rsidR="002D44A2">
                            <w:tab/>
                          </w:r>
                          <w:r w:rsidR="002D44A2" w:rsidRPr="002D44A2">
                            <w:rPr>
                              <w:b/>
                              <w:color w:val="BDD6EE" w:themeColor="accent1" w:themeTint="66"/>
                            </w:rPr>
                            <w:t>PTSA 2.6.33</w:t>
                          </w:r>
                          <w:r w:rsidR="002D44A2">
                            <w:tab/>
                          </w:r>
                          <w:r w:rsidRPr="004745DF">
                            <w:t xml:space="preserve">Volume </w:t>
                          </w:r>
                          <w:r w:rsidR="004E18E6">
                            <w:t>14</w:t>
                          </w:r>
                          <w:r w:rsidRPr="004745DF">
                            <w:t xml:space="preserve">, Issue </w:t>
                          </w:r>
                          <w:r w:rsidR="004E18E6">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margin-left:89.6pt;margin-top:86.9pt;width:480.55pt;height:37.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" filled="f" stroked="f" strokeweight=".5pt">
              <v:textbox>
                <w:txbxContent>
                  <w:p w:rsidR="002D44A2" w:rsidRDefault="004745DF" w:rsidP="002D44A2">
                    <w:pPr>
                      <w:pStyle w:val="Headline"/>
                      <w:tabs>
                        <w:tab w:val="clear" w:pos="5310"/>
                        <w:tab w:val="center" w:pos="5490"/>
                      </w:tabs>
                    </w:pPr>
                    <w:r>
                      <w:t>Beaver Lake Middle School</w:t>
                    </w:r>
                    <w:r>
                      <w:tab/>
                    </w:r>
                    <w:hyperlink r:id="rId2" w:history="1">
                      <w:r w:rsidR="002D44A2" w:rsidRPr="002D44A2">
                        <w:rPr>
                          <w:rStyle w:val="Hyperlink"/>
                          <w:color w:val="BDD6EE" w:themeColor="accent1" w:themeTint="66"/>
                        </w:rPr>
                        <w:t>www.blmsptsa.ourschoolpages.com</w:t>
                      </w:r>
                    </w:hyperlink>
                    <w:r>
                      <w:tab/>
                    </w:r>
                    <w:r w:rsidRPr="004745DF">
                      <w:t>October 201</w:t>
                    </w:r>
                    <w:r w:rsidR="002D44A2">
                      <w:t>9</w:t>
                    </w:r>
                    <w:r>
                      <w:t xml:space="preserve"> </w:t>
                    </w:r>
                  </w:p>
                  <w:p w:rsidR="004745DF" w:rsidRDefault="004745DF" w:rsidP="002D44A2">
                    <w:pPr>
                      <w:pStyle w:val="Headline"/>
                    </w:pPr>
                    <w:r w:rsidRPr="004745DF">
                      <w:t xml:space="preserve">25025 </w:t>
                    </w:r>
                    <w:r w:rsidR="002D44A2">
                      <w:t>SE 32nd St. Issaquah WA 98029</w:t>
                    </w:r>
                    <w:r w:rsidR="002D44A2">
                      <w:tab/>
                    </w:r>
                    <w:r w:rsidR="002D44A2" w:rsidRPr="002D44A2">
                      <w:rPr>
                        <w:b/>
                        <w:color w:val="BDD6EE" w:themeColor="accent1" w:themeTint="66"/>
                      </w:rPr>
                      <w:t>PTSA 2.6.33</w:t>
                    </w:r>
                    <w:r w:rsidR="002D44A2">
                      <w:tab/>
                    </w:r>
                    <w:r w:rsidRPr="004745DF">
                      <w:t xml:space="preserve">Volume </w:t>
                    </w:r>
                    <w:r w:rsidR="004E18E6">
                      <w:t>14</w:t>
                    </w:r>
                    <w:r w:rsidRPr="004745DF">
                      <w:t xml:space="preserve">, Issue </w:t>
                    </w:r>
                    <w:r w:rsidR="004E18E6">
                      <w:t>1</w:t>
                    </w:r>
                  </w:p>
                </w:txbxContent>
              </v:textbox>
            </v:shape>
          </w:pict>
        </mc:Fallback>
      </mc:AlternateContent>
    </w:r>
    <w:r w:rsidR="00D747F0">
      <w:rPr>
        <w:rFonts w:eastAsia="Calibri" w:cs="Calibri"/>
        <w:noProof/>
      </w:rPr>
      <mc:AlternateContent>
        <mc:Choice Requires="wps">
          <w:drawing>
            <wp:anchor distT="0" distB="0" distL="114300" distR="114300" simplePos="0" relativeHeight="251660288" behindDoc="0" locked="0" layoutInCell="1" allowOverlap="1">
              <wp:simplePos x="0" y="0"/>
              <wp:positionH relativeFrom="column">
                <wp:posOffset>5348653</wp:posOffset>
              </wp:positionH>
              <wp:positionV relativeFrom="paragraph">
                <wp:posOffset>2453625</wp:posOffset>
              </wp:positionV>
              <wp:extent cx="1881962" cy="652839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881962" cy="6528390"/>
                      </a:xfrm>
                      <a:prstGeom prst="rect">
                        <a:avLst/>
                      </a:prstGeom>
                      <a:noFill/>
                      <a:ln w="6350">
                        <a:noFill/>
                      </a:ln>
                    </wps:spPr>
                    <wps:txbx>
                      <w:txbxContent>
                        <w:p w:rsidR="00E33C36" w:rsidRDefault="00D747F0" w:rsidP="00E33C36">
                          <w:pPr>
                            <w:pStyle w:val="Board"/>
                          </w:pPr>
                          <w:r w:rsidRPr="00E33C36">
                            <w:t>PTSA</w:t>
                          </w:r>
                          <w:r>
                            <w:t xml:space="preserve"> President</w:t>
                          </w:r>
                        </w:p>
                        <w:p w:rsidR="00E33C36" w:rsidRDefault="00E33C36" w:rsidP="00E33C36">
                          <w:pPr>
                            <w:pStyle w:val="BoardName"/>
                          </w:pPr>
                          <w:proofErr w:type="spellStart"/>
                          <w:r>
                            <w:t>Krystl</w:t>
                          </w:r>
                          <w:proofErr w:type="spellEnd"/>
                          <w:r>
                            <w:t xml:space="preserve"> </w:t>
                          </w:r>
                          <w:proofErr w:type="spellStart"/>
                          <w:r>
                            <w:t>McCandlish</w:t>
                          </w:r>
                          <w:proofErr w:type="spellEnd"/>
                        </w:p>
                        <w:p w:rsidR="00D747F0" w:rsidRDefault="00E33C36" w:rsidP="00E33C36">
                          <w:pPr>
                            <w:pStyle w:val="BoardEmail"/>
                          </w:pPr>
                          <w:hyperlink r:id="rId3" w:history="1">
                            <w:r w:rsidRPr="00CF2086">
                              <w:rPr>
                                <w:rStyle w:val="Hyperlink"/>
                              </w:rPr>
                              <w:t>President@beaverlakeptsa.org</w:t>
                            </w:r>
                          </w:hyperlink>
                        </w:p>
                        <w:p w:rsidR="00E33C36" w:rsidRDefault="00D747F0" w:rsidP="00E33C36">
                          <w:pPr>
                            <w:pStyle w:val="Board"/>
                          </w:pPr>
                          <w:r>
                            <w:t xml:space="preserve">Treasurer </w:t>
                          </w:r>
                        </w:p>
                        <w:p w:rsidR="00E33C36" w:rsidRDefault="00E33C36" w:rsidP="00E33C36">
                          <w:pPr>
                            <w:pStyle w:val="BoardName"/>
                          </w:pPr>
                        </w:p>
                        <w:p w:rsidR="00D747F0" w:rsidRDefault="00DC1EC9" w:rsidP="00E33C36">
                          <w:pPr>
                            <w:pStyle w:val="BoardEmail"/>
                          </w:pPr>
                          <w:hyperlink r:id="rId4" w:history="1">
                            <w:r w:rsidRPr="00CF2086">
                              <w:rPr>
                                <w:rStyle w:val="Hyperlink"/>
                              </w:rPr>
                              <w:t>treasurer@beaverlakeptsa.org</w:t>
                            </w:r>
                          </w:hyperlink>
                        </w:p>
                        <w:p w:rsidR="00E33C36" w:rsidRDefault="00E33C36" w:rsidP="00E33C36">
                          <w:pPr>
                            <w:pStyle w:val="Board"/>
                          </w:pPr>
                          <w:r>
                            <w:t>Secretary</w:t>
                          </w:r>
                        </w:p>
                        <w:p w:rsidR="00E33C36" w:rsidRDefault="00D747F0" w:rsidP="00E33C36">
                          <w:pPr>
                            <w:pStyle w:val="BoardName"/>
                          </w:pPr>
                          <w:r>
                            <w:t xml:space="preserve">Stefanie Magnuson </w:t>
                          </w:r>
                        </w:p>
                        <w:p w:rsidR="00D747F0" w:rsidRDefault="00DC1EC9" w:rsidP="00DC1EC9">
                          <w:pPr>
                            <w:pStyle w:val="BoardEmail"/>
                          </w:pPr>
                          <w:hyperlink r:id="rId5" w:history="1">
                            <w:r w:rsidRPr="00CF2086">
                              <w:rPr>
                                <w:rStyle w:val="Hyperlink"/>
                              </w:rPr>
                              <w:t>secretary@beaverlakeptsa.org</w:t>
                            </w:r>
                          </w:hyperlink>
                        </w:p>
                        <w:p w:rsidR="00E33C36" w:rsidRDefault="00E33C36" w:rsidP="00E33C36">
                          <w:pPr>
                            <w:pStyle w:val="Board"/>
                          </w:pPr>
                          <w:r>
                            <w:t>VP Membership</w:t>
                          </w:r>
                        </w:p>
                        <w:p w:rsidR="00E33C36" w:rsidRDefault="00E33C36" w:rsidP="00E33C36">
                          <w:pPr>
                            <w:pStyle w:val="BoardName"/>
                            <w:rPr>
                              <w:sz w:val="20"/>
                            </w:rPr>
                          </w:pPr>
                          <w:r>
                            <w:rPr>
                              <w:sz w:val="20"/>
                            </w:rPr>
                            <w:t xml:space="preserve">Nicole Brenner  </w:t>
                          </w:r>
                        </w:p>
                        <w:p w:rsidR="00E33C36" w:rsidRDefault="00E33C36" w:rsidP="00E33C36">
                          <w:pPr>
                            <w:pStyle w:val="BoardName"/>
                            <w:rPr>
                              <w:sz w:val="20"/>
                            </w:rPr>
                          </w:pPr>
                          <w:r>
                            <w:rPr>
                              <w:sz w:val="20"/>
                            </w:rPr>
                            <w:t xml:space="preserve">Jaime </w:t>
                          </w:r>
                          <w:r w:rsidRPr="00E33C36">
                            <w:t>Foreman</w:t>
                          </w:r>
                        </w:p>
                        <w:p w:rsidR="00D747F0" w:rsidRDefault="00DC1EC9" w:rsidP="00DC1EC9">
                          <w:pPr>
                            <w:pStyle w:val="BoardEmail"/>
                          </w:pPr>
                          <w:hyperlink r:id="rId6" w:history="1">
                            <w:r w:rsidRPr="00DC1EC9">
                              <w:rPr>
                                <w:rStyle w:val="Hyperlink"/>
                              </w:rPr>
                              <w:t>membership</w:t>
                            </w:r>
                            <w:r w:rsidRPr="00CF2086">
                              <w:rPr>
                                <w:rStyle w:val="Hyperlink"/>
                              </w:rPr>
                              <w:t>@beaverlakeptsa.org</w:t>
                            </w:r>
                          </w:hyperlink>
                        </w:p>
                        <w:p w:rsidR="00E33C36" w:rsidRDefault="00E33C36" w:rsidP="00E33C36">
                          <w:pPr>
                            <w:pStyle w:val="Board"/>
                          </w:pPr>
                          <w:r>
                            <w:t>VP Volunteers</w:t>
                          </w:r>
                        </w:p>
                        <w:p w:rsidR="00E33C36" w:rsidRDefault="00D747F0" w:rsidP="00E33C36">
                          <w:pPr>
                            <w:pStyle w:val="BoardName"/>
                          </w:pPr>
                          <w:r>
                            <w:t xml:space="preserve">Tara </w:t>
                          </w:r>
                          <w:proofErr w:type="spellStart"/>
                          <w:r>
                            <w:t>Farhad</w:t>
                          </w:r>
                          <w:proofErr w:type="spellEnd"/>
                          <w:r>
                            <w:t xml:space="preserve"> </w:t>
                          </w:r>
                        </w:p>
                        <w:p w:rsidR="00D747F0" w:rsidRDefault="00DC1EC9" w:rsidP="00DC1EC9">
                          <w:pPr>
                            <w:pStyle w:val="BoardEmail"/>
                          </w:pPr>
                          <w:hyperlink r:id="rId7" w:history="1">
                            <w:r w:rsidRPr="00CF2086">
                              <w:rPr>
                                <w:rStyle w:val="Hyperlink"/>
                              </w:rPr>
                              <w:t>Volunteers@beaverlakeptsa.org</w:t>
                            </w:r>
                          </w:hyperlink>
                        </w:p>
                        <w:p w:rsidR="00E33C36" w:rsidRDefault="00E33C36" w:rsidP="00E33C36">
                          <w:pPr>
                            <w:pStyle w:val="Board"/>
                          </w:pPr>
                          <w:r>
                            <w:t xml:space="preserve">ISF Ambassador </w:t>
                          </w:r>
                        </w:p>
                        <w:p w:rsidR="00E33C36" w:rsidRDefault="00E33C36" w:rsidP="00E33C36">
                          <w:pPr>
                            <w:pStyle w:val="BoardName"/>
                          </w:pPr>
                          <w:r>
                            <w:t>Meredith Spencer</w:t>
                          </w:r>
                        </w:p>
                        <w:p w:rsidR="00E33C36" w:rsidRDefault="00DC1EC9" w:rsidP="00DC1EC9">
                          <w:pPr>
                            <w:pStyle w:val="BoardEmail"/>
                          </w:pPr>
                          <w:hyperlink r:id="rId8" w:history="1">
                            <w:r w:rsidRPr="00CF2086">
                              <w:rPr>
                                <w:rStyle w:val="Hyperlink"/>
                              </w:rPr>
                              <w:t>Merb99@outlook.com</w:t>
                            </w:r>
                          </w:hyperlink>
                        </w:p>
                        <w:p w:rsidR="00E33C36" w:rsidRDefault="00E33C36" w:rsidP="00E33C36">
                          <w:pPr>
                            <w:pStyle w:val="Board"/>
                          </w:pPr>
                          <w:r>
                            <w:t>Communications</w:t>
                          </w:r>
                        </w:p>
                        <w:p w:rsidR="00D747F0" w:rsidRDefault="00E33C36" w:rsidP="00F61398">
                          <w:pPr>
                            <w:pStyle w:val="BoardName"/>
                          </w:pPr>
                          <w:r>
                            <w:t xml:space="preserve">Chandra </w:t>
                          </w:r>
                          <w:proofErr w:type="spellStart"/>
                          <w:r>
                            <w:t>P</w:t>
                          </w:r>
                          <w:r w:rsidR="00FC3120">
                            <w:t>olisetti</w:t>
                          </w:r>
                          <w:proofErr w:type="spellEnd"/>
                        </w:p>
                        <w:p w:rsidR="00FC3120" w:rsidRDefault="00FC3120" w:rsidP="00FC3120">
                          <w:pPr>
                            <w:pStyle w:val="BoardEmail"/>
                          </w:pPr>
                          <w:hyperlink r:id="rId9" w:history="1">
                            <w:r w:rsidRPr="00CF2086">
                              <w:rPr>
                                <w:rStyle w:val="Hyperlink"/>
                              </w:rPr>
                              <w:t>chandra.polisetti@gmail.com</w:t>
                            </w:r>
                          </w:hyperlink>
                        </w:p>
                        <w:p w:rsidR="00F61398" w:rsidRDefault="00F61398" w:rsidP="00F61398">
                          <w:pPr>
                            <w:pStyle w:val="Fun1"/>
                            <w:jc w:val="center"/>
                          </w:pPr>
                          <w:r>
                            <w:rPr>
                              <w:noProof/>
                            </w:rPr>
                            <w:drawing>
                              <wp:inline distT="0" distB="0" distL="0" distR="0" wp14:anchorId="3DB2C0DF" wp14:editId="0D9DFF76">
                                <wp:extent cx="1021210" cy="1037229"/>
                                <wp:effectExtent l="0" t="0" r="7620" b="0"/>
                                <wp:docPr id="16" name="Picture 16" descr="See the source image"/>
                                <wp:cNvGraphicFramePr/>
                                <a:graphic xmlns:a="http://schemas.openxmlformats.org/drawingml/2006/main">
                                  <a:graphicData uri="http://schemas.openxmlformats.org/drawingml/2006/picture">
                                    <pic:pic xmlns:pic="http://schemas.openxmlformats.org/drawingml/2006/picture">
                                      <pic:nvPicPr>
                                        <pic:cNvPr id="16" name="Picture 16" descr="See the source imag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146" cy="10442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21.15pt;margin-top:193.2pt;width:148.2pt;height:51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" filled="f" stroked="f" strokeweight=".5pt">
              <v:textbox>
                <w:txbxContent>
                  <w:p w:rsidR="00E33C36" w:rsidRDefault="00D747F0" w:rsidP="00E33C36">
                    <w:pPr>
                      <w:pStyle w:val="Board"/>
                    </w:pPr>
                    <w:r w:rsidRPr="00E33C36">
                      <w:t>PTSA</w:t>
                    </w:r>
                    <w:r>
                      <w:t xml:space="preserve"> President</w:t>
                    </w:r>
                  </w:p>
                  <w:p w:rsidR="00E33C36" w:rsidRDefault="00E33C36" w:rsidP="00E33C36">
                    <w:pPr>
                      <w:pStyle w:val="BoardName"/>
                    </w:pPr>
                    <w:proofErr w:type="spellStart"/>
                    <w:r>
                      <w:t>Krystl</w:t>
                    </w:r>
                    <w:proofErr w:type="spellEnd"/>
                    <w:r>
                      <w:t xml:space="preserve"> </w:t>
                    </w:r>
                    <w:proofErr w:type="spellStart"/>
                    <w:r>
                      <w:t>McCandlish</w:t>
                    </w:r>
                    <w:proofErr w:type="spellEnd"/>
                  </w:p>
                  <w:p w:rsidR="00D747F0" w:rsidRDefault="00E33C36" w:rsidP="00E33C36">
                    <w:pPr>
                      <w:pStyle w:val="BoardEmail"/>
                    </w:pPr>
                    <w:hyperlink r:id="rId11" w:history="1">
                      <w:r w:rsidRPr="00CF2086">
                        <w:rPr>
                          <w:rStyle w:val="Hyperlink"/>
                        </w:rPr>
                        <w:t>President@beaverlakeptsa.org</w:t>
                      </w:r>
                    </w:hyperlink>
                  </w:p>
                  <w:p w:rsidR="00E33C36" w:rsidRDefault="00D747F0" w:rsidP="00E33C36">
                    <w:pPr>
                      <w:pStyle w:val="Board"/>
                    </w:pPr>
                    <w:r>
                      <w:t xml:space="preserve">Treasurer </w:t>
                    </w:r>
                  </w:p>
                  <w:p w:rsidR="00E33C36" w:rsidRDefault="00E33C36" w:rsidP="00E33C36">
                    <w:pPr>
                      <w:pStyle w:val="BoardName"/>
                    </w:pPr>
                  </w:p>
                  <w:p w:rsidR="00D747F0" w:rsidRDefault="00DC1EC9" w:rsidP="00E33C36">
                    <w:pPr>
                      <w:pStyle w:val="BoardEmail"/>
                    </w:pPr>
                    <w:hyperlink r:id="rId12" w:history="1">
                      <w:r w:rsidRPr="00CF2086">
                        <w:rPr>
                          <w:rStyle w:val="Hyperlink"/>
                        </w:rPr>
                        <w:t>treasurer@beaverlakeptsa.org</w:t>
                      </w:r>
                    </w:hyperlink>
                  </w:p>
                  <w:p w:rsidR="00E33C36" w:rsidRDefault="00E33C36" w:rsidP="00E33C36">
                    <w:pPr>
                      <w:pStyle w:val="Board"/>
                    </w:pPr>
                    <w:r>
                      <w:t>Secretary</w:t>
                    </w:r>
                  </w:p>
                  <w:p w:rsidR="00E33C36" w:rsidRDefault="00D747F0" w:rsidP="00E33C36">
                    <w:pPr>
                      <w:pStyle w:val="BoardName"/>
                    </w:pPr>
                    <w:r>
                      <w:t xml:space="preserve">Stefanie Magnuson </w:t>
                    </w:r>
                  </w:p>
                  <w:p w:rsidR="00D747F0" w:rsidRDefault="00DC1EC9" w:rsidP="00DC1EC9">
                    <w:pPr>
                      <w:pStyle w:val="BoardEmail"/>
                    </w:pPr>
                    <w:hyperlink r:id="rId13" w:history="1">
                      <w:r w:rsidRPr="00CF2086">
                        <w:rPr>
                          <w:rStyle w:val="Hyperlink"/>
                        </w:rPr>
                        <w:t>secretary@beaverlakeptsa.org</w:t>
                      </w:r>
                    </w:hyperlink>
                  </w:p>
                  <w:p w:rsidR="00E33C36" w:rsidRDefault="00E33C36" w:rsidP="00E33C36">
                    <w:pPr>
                      <w:pStyle w:val="Board"/>
                    </w:pPr>
                    <w:r>
                      <w:t>VP Membership</w:t>
                    </w:r>
                  </w:p>
                  <w:p w:rsidR="00E33C36" w:rsidRDefault="00E33C36" w:rsidP="00E33C36">
                    <w:pPr>
                      <w:pStyle w:val="BoardName"/>
                      <w:rPr>
                        <w:sz w:val="20"/>
                      </w:rPr>
                    </w:pPr>
                    <w:r>
                      <w:rPr>
                        <w:sz w:val="20"/>
                      </w:rPr>
                      <w:t xml:space="preserve">Nicole Brenner  </w:t>
                    </w:r>
                  </w:p>
                  <w:p w:rsidR="00E33C36" w:rsidRDefault="00E33C36" w:rsidP="00E33C36">
                    <w:pPr>
                      <w:pStyle w:val="BoardName"/>
                      <w:rPr>
                        <w:sz w:val="20"/>
                      </w:rPr>
                    </w:pPr>
                    <w:r>
                      <w:rPr>
                        <w:sz w:val="20"/>
                      </w:rPr>
                      <w:t xml:space="preserve">Jaime </w:t>
                    </w:r>
                    <w:r w:rsidRPr="00E33C36">
                      <w:t>Foreman</w:t>
                    </w:r>
                  </w:p>
                  <w:p w:rsidR="00D747F0" w:rsidRDefault="00DC1EC9" w:rsidP="00DC1EC9">
                    <w:pPr>
                      <w:pStyle w:val="BoardEmail"/>
                    </w:pPr>
                    <w:hyperlink r:id="rId14" w:history="1">
                      <w:r w:rsidRPr="00DC1EC9">
                        <w:rPr>
                          <w:rStyle w:val="Hyperlink"/>
                        </w:rPr>
                        <w:t>membership</w:t>
                      </w:r>
                      <w:r w:rsidRPr="00CF2086">
                        <w:rPr>
                          <w:rStyle w:val="Hyperlink"/>
                        </w:rPr>
                        <w:t>@beaverlakeptsa.org</w:t>
                      </w:r>
                    </w:hyperlink>
                  </w:p>
                  <w:p w:rsidR="00E33C36" w:rsidRDefault="00E33C36" w:rsidP="00E33C36">
                    <w:pPr>
                      <w:pStyle w:val="Board"/>
                    </w:pPr>
                    <w:r>
                      <w:t>VP Volunteers</w:t>
                    </w:r>
                  </w:p>
                  <w:p w:rsidR="00E33C36" w:rsidRDefault="00D747F0" w:rsidP="00E33C36">
                    <w:pPr>
                      <w:pStyle w:val="BoardName"/>
                    </w:pPr>
                    <w:r>
                      <w:t xml:space="preserve">Tara </w:t>
                    </w:r>
                    <w:proofErr w:type="spellStart"/>
                    <w:r>
                      <w:t>Farhad</w:t>
                    </w:r>
                    <w:proofErr w:type="spellEnd"/>
                    <w:r>
                      <w:t xml:space="preserve"> </w:t>
                    </w:r>
                  </w:p>
                  <w:p w:rsidR="00D747F0" w:rsidRDefault="00DC1EC9" w:rsidP="00DC1EC9">
                    <w:pPr>
                      <w:pStyle w:val="BoardEmail"/>
                    </w:pPr>
                    <w:hyperlink r:id="rId15" w:history="1">
                      <w:r w:rsidRPr="00CF2086">
                        <w:rPr>
                          <w:rStyle w:val="Hyperlink"/>
                        </w:rPr>
                        <w:t>Volunteers@beaverlakeptsa.org</w:t>
                      </w:r>
                    </w:hyperlink>
                  </w:p>
                  <w:p w:rsidR="00E33C36" w:rsidRDefault="00E33C36" w:rsidP="00E33C36">
                    <w:pPr>
                      <w:pStyle w:val="Board"/>
                    </w:pPr>
                    <w:r>
                      <w:t xml:space="preserve">ISF Ambassador </w:t>
                    </w:r>
                  </w:p>
                  <w:p w:rsidR="00E33C36" w:rsidRDefault="00E33C36" w:rsidP="00E33C36">
                    <w:pPr>
                      <w:pStyle w:val="BoardName"/>
                    </w:pPr>
                    <w:r>
                      <w:t>Meredith Spencer</w:t>
                    </w:r>
                  </w:p>
                  <w:p w:rsidR="00E33C36" w:rsidRDefault="00DC1EC9" w:rsidP="00DC1EC9">
                    <w:pPr>
                      <w:pStyle w:val="BoardEmail"/>
                    </w:pPr>
                    <w:hyperlink r:id="rId16" w:history="1">
                      <w:r w:rsidRPr="00CF2086">
                        <w:rPr>
                          <w:rStyle w:val="Hyperlink"/>
                        </w:rPr>
                        <w:t>Merb99@outlook.com</w:t>
                      </w:r>
                    </w:hyperlink>
                  </w:p>
                  <w:p w:rsidR="00E33C36" w:rsidRDefault="00E33C36" w:rsidP="00E33C36">
                    <w:pPr>
                      <w:pStyle w:val="Board"/>
                    </w:pPr>
                    <w:r>
                      <w:t>Communications</w:t>
                    </w:r>
                  </w:p>
                  <w:p w:rsidR="00D747F0" w:rsidRDefault="00E33C36" w:rsidP="00F61398">
                    <w:pPr>
                      <w:pStyle w:val="BoardName"/>
                    </w:pPr>
                    <w:r>
                      <w:t xml:space="preserve">Chandra </w:t>
                    </w:r>
                    <w:proofErr w:type="spellStart"/>
                    <w:r>
                      <w:t>P</w:t>
                    </w:r>
                    <w:r w:rsidR="00FC3120">
                      <w:t>olisetti</w:t>
                    </w:r>
                    <w:proofErr w:type="spellEnd"/>
                  </w:p>
                  <w:p w:rsidR="00FC3120" w:rsidRDefault="00FC3120" w:rsidP="00FC3120">
                    <w:pPr>
                      <w:pStyle w:val="BoardEmail"/>
                    </w:pPr>
                    <w:hyperlink r:id="rId17" w:history="1">
                      <w:r w:rsidRPr="00CF2086">
                        <w:rPr>
                          <w:rStyle w:val="Hyperlink"/>
                        </w:rPr>
                        <w:t>chandra.polisetti@gmail.com</w:t>
                      </w:r>
                    </w:hyperlink>
                  </w:p>
                  <w:p w:rsidR="00F61398" w:rsidRDefault="00F61398" w:rsidP="00F61398">
                    <w:pPr>
                      <w:pStyle w:val="Fun1"/>
                      <w:jc w:val="center"/>
                    </w:pPr>
                    <w:r>
                      <w:rPr>
                        <w:noProof/>
                      </w:rPr>
                      <w:drawing>
                        <wp:inline distT="0" distB="0" distL="0" distR="0" wp14:anchorId="3DB2C0DF" wp14:editId="0D9DFF76">
                          <wp:extent cx="1021210" cy="1037229"/>
                          <wp:effectExtent l="0" t="0" r="7620" b="0"/>
                          <wp:docPr id="16" name="Picture 16" descr="See the source image"/>
                          <wp:cNvGraphicFramePr/>
                          <a:graphic xmlns:a="http://schemas.openxmlformats.org/drawingml/2006/main">
                            <a:graphicData uri="http://schemas.openxmlformats.org/drawingml/2006/picture">
                              <pic:pic xmlns:pic="http://schemas.openxmlformats.org/drawingml/2006/picture">
                                <pic:nvPicPr>
                                  <pic:cNvPr id="16" name="Picture 16" descr="See the source imag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146" cy="1044274"/>
                                  </a:xfrm>
                                  <a:prstGeom prst="rect">
                                    <a:avLst/>
                                  </a:prstGeom>
                                  <a:noFill/>
                                  <a:ln>
                                    <a:noFill/>
                                  </a:ln>
                                </pic:spPr>
                              </pic:pic>
                            </a:graphicData>
                          </a:graphic>
                        </wp:inline>
                      </w:drawing>
                    </w:r>
                  </w:p>
                </w:txbxContent>
              </v:textbox>
            </v:shape>
          </w:pict>
        </mc:Fallback>
      </mc:AlternateContent>
    </w:r>
    <w:r w:rsidR="00D747F0">
      <w:rPr>
        <w:rFonts w:eastAsia="Calibri" w:cs="Calibri"/>
        <w:noProof/>
      </w:rPr>
      <mc:AlternateContent>
        <mc:Choice Requires="wpg">
          <w:drawing>
            <wp:anchor distT="0" distB="0" distL="114300" distR="114300" simplePos="0" relativeHeight="251659264" behindDoc="1" locked="0" layoutInCell="1" allowOverlap="1" wp14:anchorId="27402909" wp14:editId="63730693">
              <wp:simplePos x="0" y="0"/>
              <wp:positionH relativeFrom="column">
                <wp:posOffset>-466725</wp:posOffset>
              </wp:positionH>
              <wp:positionV relativeFrom="paragraph">
                <wp:posOffset>-173355</wp:posOffset>
              </wp:positionV>
              <wp:extent cx="7772400" cy="9538005"/>
              <wp:effectExtent l="0" t="0" r="0" b="25400"/>
              <wp:wrapNone/>
              <wp:docPr id="22607" name="Group 22607"/>
              <wp:cNvGraphicFramePr/>
              <a:graphic xmlns:a="http://schemas.openxmlformats.org/drawingml/2006/main">
                <a:graphicData uri="http://schemas.microsoft.com/office/word/2010/wordprocessingGroup">
                  <wpg:wgp>
                    <wpg:cNvGrpSpPr/>
                    <wpg:grpSpPr>
                      <a:xfrm>
                        <a:off x="0" y="0"/>
                        <a:ext cx="7772400" cy="9538005"/>
                        <a:chOff x="0" y="0"/>
                        <a:chExt cx="7772400" cy="9538005"/>
                      </a:xfrm>
                    </wpg:grpSpPr>
                    <pic:pic xmlns:pic="http://schemas.openxmlformats.org/drawingml/2006/picture">
                      <pic:nvPicPr>
                        <pic:cNvPr id="36" name="Picture 36"/>
                        <pic:cNvPicPr/>
                      </pic:nvPicPr>
                      <pic:blipFill>
                        <a:blip r:embed="rId18"/>
                        <a:stretch>
                          <a:fillRect/>
                        </a:stretch>
                      </pic:blipFill>
                      <pic:spPr>
                        <a:xfrm>
                          <a:off x="114300" y="1822755"/>
                          <a:ext cx="5638800" cy="7715250"/>
                        </a:xfrm>
                        <a:prstGeom prst="rect">
                          <a:avLst/>
                        </a:prstGeom>
                      </pic:spPr>
                    </pic:pic>
                    <pic:pic xmlns:pic="http://schemas.openxmlformats.org/drawingml/2006/picture">
                      <pic:nvPicPr>
                        <pic:cNvPr id="26391" name="Picture 26391"/>
                        <pic:cNvPicPr/>
                      </pic:nvPicPr>
                      <pic:blipFill>
                        <a:blip r:embed="rId19"/>
                        <a:stretch>
                          <a:fillRect/>
                        </a:stretch>
                      </pic:blipFill>
                      <pic:spPr>
                        <a:xfrm>
                          <a:off x="0" y="0"/>
                          <a:ext cx="7772400" cy="1716024"/>
                        </a:xfrm>
                        <a:prstGeom prst="rect">
                          <a:avLst/>
                        </a:prstGeom>
                      </pic:spPr>
                    </pic:pic>
                    <pic:pic xmlns:pic="http://schemas.openxmlformats.org/drawingml/2006/picture">
                      <pic:nvPicPr>
                        <pic:cNvPr id="54" name="Picture 54"/>
                        <pic:cNvPicPr/>
                      </pic:nvPicPr>
                      <pic:blipFill>
                        <a:blip r:embed="rId20"/>
                        <a:stretch>
                          <a:fillRect/>
                        </a:stretch>
                      </pic:blipFill>
                      <pic:spPr>
                        <a:xfrm>
                          <a:off x="1556004" y="60973"/>
                          <a:ext cx="6190489" cy="1251191"/>
                        </a:xfrm>
                        <a:prstGeom prst="rect">
                          <a:avLst/>
                        </a:prstGeom>
                      </pic:spPr>
                    </pic:pic>
                    <pic:pic xmlns:pic="http://schemas.openxmlformats.org/drawingml/2006/picture">
                      <pic:nvPicPr>
                        <pic:cNvPr id="56" name="Picture 56"/>
                        <pic:cNvPicPr/>
                      </pic:nvPicPr>
                      <pic:blipFill>
                        <a:blip r:embed="rId21"/>
                        <a:stretch>
                          <a:fillRect/>
                        </a:stretch>
                      </pic:blipFill>
                      <pic:spPr>
                        <a:xfrm>
                          <a:off x="1594104" y="160020"/>
                          <a:ext cx="6063996" cy="1063752"/>
                        </a:xfrm>
                        <a:prstGeom prst="rect">
                          <a:avLst/>
                        </a:prstGeom>
                      </pic:spPr>
                    </pic:pic>
                    <wps:wsp>
                      <wps:cNvPr id="57" name="Shape 57"/>
                      <wps:cNvSpPr/>
                      <wps:spPr>
                        <a:xfrm>
                          <a:off x="1774444" y="113038"/>
                          <a:ext cx="366974" cy="687443"/>
                        </a:xfrm>
                        <a:custGeom>
                          <a:avLst/>
                          <a:gdLst/>
                          <a:ahLst/>
                          <a:cxnLst/>
                          <a:rect l="0" t="0" r="0" b="0"/>
                          <a:pathLst>
                            <a:path w="366974" h="687443">
                              <a:moveTo>
                                <a:pt x="366974" y="0"/>
                              </a:moveTo>
                              <a:lnTo>
                                <a:pt x="366974" y="40434"/>
                              </a:lnTo>
                              <a:lnTo>
                                <a:pt x="365998" y="40298"/>
                              </a:lnTo>
                              <a:cubicBezTo>
                                <a:pt x="348679" y="39520"/>
                                <a:pt x="329121" y="40124"/>
                                <a:pt x="307340" y="42282"/>
                              </a:cubicBezTo>
                              <a:cubicBezTo>
                                <a:pt x="271780" y="45839"/>
                                <a:pt x="240411" y="51935"/>
                                <a:pt x="213487" y="60063"/>
                              </a:cubicBezTo>
                              <a:cubicBezTo>
                                <a:pt x="210058" y="87621"/>
                                <a:pt x="208661" y="135247"/>
                                <a:pt x="209042" y="202811"/>
                              </a:cubicBezTo>
                              <a:cubicBezTo>
                                <a:pt x="209169" y="229862"/>
                                <a:pt x="209296" y="257040"/>
                                <a:pt x="209423" y="284091"/>
                              </a:cubicBezTo>
                              <a:cubicBezTo>
                                <a:pt x="228473" y="282693"/>
                                <a:pt x="250190" y="280662"/>
                                <a:pt x="274320" y="277868"/>
                              </a:cubicBezTo>
                              <a:cubicBezTo>
                                <a:pt x="294196" y="275677"/>
                                <a:pt x="312563" y="273137"/>
                                <a:pt x="329422" y="270186"/>
                              </a:cubicBezTo>
                              <a:lnTo>
                                <a:pt x="366974" y="261913"/>
                              </a:lnTo>
                              <a:lnTo>
                                <a:pt x="366974" y="308289"/>
                              </a:lnTo>
                              <a:lnTo>
                                <a:pt x="343031" y="307472"/>
                              </a:lnTo>
                              <a:cubicBezTo>
                                <a:pt x="321485" y="307720"/>
                                <a:pt x="297688" y="309236"/>
                                <a:pt x="271653" y="312157"/>
                              </a:cubicBezTo>
                              <a:cubicBezTo>
                                <a:pt x="254381" y="314063"/>
                                <a:pt x="233680" y="317238"/>
                                <a:pt x="209550" y="321682"/>
                              </a:cubicBezTo>
                              <a:cubicBezTo>
                                <a:pt x="209804" y="373118"/>
                                <a:pt x="210058" y="424426"/>
                                <a:pt x="210312" y="475861"/>
                              </a:cubicBezTo>
                              <a:cubicBezTo>
                                <a:pt x="210947" y="521835"/>
                                <a:pt x="211455" y="567681"/>
                                <a:pt x="212090" y="613655"/>
                              </a:cubicBezTo>
                              <a:cubicBezTo>
                                <a:pt x="241808" y="615053"/>
                                <a:pt x="272415" y="614164"/>
                                <a:pt x="303784" y="610989"/>
                              </a:cubicBezTo>
                              <a:lnTo>
                                <a:pt x="366974" y="600984"/>
                              </a:lnTo>
                              <a:lnTo>
                                <a:pt x="366974" y="641923"/>
                              </a:lnTo>
                              <a:lnTo>
                                <a:pt x="313944" y="648454"/>
                              </a:lnTo>
                              <a:cubicBezTo>
                                <a:pt x="304546" y="649343"/>
                                <a:pt x="276606" y="651120"/>
                                <a:pt x="230251" y="655566"/>
                              </a:cubicBezTo>
                              <a:cubicBezTo>
                                <a:pt x="178943" y="661280"/>
                                <a:pt x="151257" y="665599"/>
                                <a:pt x="146939" y="666233"/>
                              </a:cubicBezTo>
                              <a:cubicBezTo>
                                <a:pt x="120777" y="670552"/>
                                <a:pt x="88773" y="677282"/>
                                <a:pt x="51054" y="687443"/>
                              </a:cubicBezTo>
                              <a:cubicBezTo>
                                <a:pt x="49530" y="686554"/>
                                <a:pt x="48006" y="685538"/>
                                <a:pt x="46482" y="684649"/>
                              </a:cubicBezTo>
                              <a:cubicBezTo>
                                <a:pt x="46482" y="679695"/>
                                <a:pt x="46482" y="674743"/>
                                <a:pt x="46355" y="669790"/>
                              </a:cubicBezTo>
                              <a:cubicBezTo>
                                <a:pt x="48006" y="668012"/>
                                <a:pt x="49403" y="666106"/>
                                <a:pt x="51054" y="664329"/>
                              </a:cubicBezTo>
                              <a:cubicBezTo>
                                <a:pt x="73152" y="652010"/>
                                <a:pt x="85852" y="644263"/>
                                <a:pt x="89281" y="640580"/>
                              </a:cubicBezTo>
                              <a:cubicBezTo>
                                <a:pt x="92837" y="636897"/>
                                <a:pt x="95504" y="609718"/>
                                <a:pt x="97536" y="558918"/>
                              </a:cubicBezTo>
                              <a:cubicBezTo>
                                <a:pt x="99441" y="508245"/>
                                <a:pt x="100457" y="469638"/>
                                <a:pt x="100330" y="443094"/>
                              </a:cubicBezTo>
                              <a:cubicBezTo>
                                <a:pt x="100203" y="387723"/>
                                <a:pt x="100076" y="332351"/>
                                <a:pt x="99949" y="277105"/>
                              </a:cubicBezTo>
                              <a:cubicBezTo>
                                <a:pt x="99695" y="242816"/>
                                <a:pt x="99441" y="208653"/>
                                <a:pt x="99187" y="174490"/>
                              </a:cubicBezTo>
                              <a:cubicBezTo>
                                <a:pt x="99187" y="152138"/>
                                <a:pt x="98806" y="134104"/>
                                <a:pt x="97917" y="120133"/>
                              </a:cubicBezTo>
                              <a:cubicBezTo>
                                <a:pt x="97155" y="106291"/>
                                <a:pt x="96139" y="96512"/>
                                <a:pt x="94742" y="90669"/>
                              </a:cubicBezTo>
                              <a:cubicBezTo>
                                <a:pt x="93345" y="84955"/>
                                <a:pt x="91313" y="81018"/>
                                <a:pt x="88265" y="79240"/>
                              </a:cubicBezTo>
                              <a:cubicBezTo>
                                <a:pt x="85217" y="77462"/>
                                <a:pt x="81026" y="76065"/>
                                <a:pt x="75438" y="75556"/>
                              </a:cubicBezTo>
                              <a:cubicBezTo>
                                <a:pt x="69977" y="74921"/>
                                <a:pt x="60706" y="75303"/>
                                <a:pt x="47498" y="76827"/>
                              </a:cubicBezTo>
                              <a:cubicBezTo>
                                <a:pt x="33147" y="78858"/>
                                <a:pt x="18796" y="81018"/>
                                <a:pt x="4572" y="83304"/>
                              </a:cubicBezTo>
                              <a:cubicBezTo>
                                <a:pt x="3048" y="82542"/>
                                <a:pt x="1524" y="81780"/>
                                <a:pt x="0" y="81144"/>
                              </a:cubicBezTo>
                              <a:cubicBezTo>
                                <a:pt x="0" y="73525"/>
                                <a:pt x="0" y="66031"/>
                                <a:pt x="0" y="58539"/>
                              </a:cubicBezTo>
                              <a:cubicBezTo>
                                <a:pt x="1524" y="57142"/>
                                <a:pt x="3048" y="55744"/>
                                <a:pt x="4572" y="54348"/>
                              </a:cubicBezTo>
                              <a:cubicBezTo>
                                <a:pt x="68707" y="42282"/>
                                <a:pt x="118618" y="35043"/>
                                <a:pt x="154051" y="29455"/>
                              </a:cubicBezTo>
                              <a:cubicBezTo>
                                <a:pt x="167259" y="27296"/>
                                <a:pt x="219710" y="17010"/>
                                <a:pt x="312293" y="5580"/>
                              </a:cubicBezTo>
                              <a:cubicBezTo>
                                <a:pt x="327152" y="3865"/>
                                <a:pt x="340011" y="2500"/>
                                <a:pt x="350822" y="1436"/>
                              </a:cubicBezTo>
                              <a:lnTo>
                                <a:pt x="366974"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58" name="Shape 58"/>
                      <wps:cNvSpPr/>
                      <wps:spPr>
                        <a:xfrm>
                          <a:off x="3461258" y="426766"/>
                          <a:ext cx="272333" cy="439571"/>
                        </a:xfrm>
                        <a:custGeom>
                          <a:avLst/>
                          <a:gdLst/>
                          <a:ahLst/>
                          <a:cxnLst/>
                          <a:rect l="0" t="0" r="0" b="0"/>
                          <a:pathLst>
                            <a:path w="272333" h="439571">
                              <a:moveTo>
                                <a:pt x="272333" y="0"/>
                              </a:moveTo>
                              <a:lnTo>
                                <a:pt x="272333" y="39309"/>
                              </a:lnTo>
                              <a:lnTo>
                                <a:pt x="265684" y="38181"/>
                              </a:lnTo>
                              <a:cubicBezTo>
                                <a:pt x="233426" y="35768"/>
                                <a:pt x="203581" y="40213"/>
                                <a:pt x="176276" y="51389"/>
                              </a:cubicBezTo>
                              <a:cubicBezTo>
                                <a:pt x="148844" y="62438"/>
                                <a:pt x="129794" y="81234"/>
                                <a:pt x="118364" y="107142"/>
                              </a:cubicBezTo>
                              <a:cubicBezTo>
                                <a:pt x="106934" y="132923"/>
                                <a:pt x="102108" y="161879"/>
                                <a:pt x="103378" y="193629"/>
                              </a:cubicBezTo>
                              <a:cubicBezTo>
                                <a:pt x="105410" y="246715"/>
                                <a:pt x="124079" y="291038"/>
                                <a:pt x="159766" y="326090"/>
                              </a:cubicBezTo>
                              <a:cubicBezTo>
                                <a:pt x="186531" y="352379"/>
                                <a:pt x="217797" y="370167"/>
                                <a:pt x="253724" y="379025"/>
                              </a:cubicBezTo>
                              <a:lnTo>
                                <a:pt x="272333" y="381937"/>
                              </a:lnTo>
                              <a:lnTo>
                                <a:pt x="272333" y="439571"/>
                              </a:lnTo>
                              <a:lnTo>
                                <a:pt x="249428" y="439247"/>
                              </a:lnTo>
                              <a:cubicBezTo>
                                <a:pt x="195834" y="434929"/>
                                <a:pt x="149987" y="420451"/>
                                <a:pt x="111633" y="396321"/>
                              </a:cubicBezTo>
                              <a:cubicBezTo>
                                <a:pt x="73406" y="372191"/>
                                <a:pt x="45974" y="343108"/>
                                <a:pt x="28829" y="309453"/>
                              </a:cubicBezTo>
                              <a:cubicBezTo>
                                <a:pt x="11684" y="275925"/>
                                <a:pt x="2540" y="242270"/>
                                <a:pt x="1397" y="208615"/>
                              </a:cubicBezTo>
                              <a:cubicBezTo>
                                <a:pt x="0" y="174452"/>
                                <a:pt x="6858" y="142321"/>
                                <a:pt x="22225" y="112476"/>
                              </a:cubicBezTo>
                              <a:cubicBezTo>
                                <a:pt x="37592" y="82631"/>
                                <a:pt x="59690" y="61676"/>
                                <a:pt x="89408" y="50246"/>
                              </a:cubicBezTo>
                              <a:cubicBezTo>
                                <a:pt x="118999" y="38816"/>
                                <a:pt x="151257" y="26497"/>
                                <a:pt x="186182" y="14178"/>
                              </a:cubicBezTo>
                              <a:cubicBezTo>
                                <a:pt x="203708" y="8082"/>
                                <a:pt x="221171" y="3732"/>
                                <a:pt x="238633" y="1224"/>
                              </a:cubicBezTo>
                              <a:lnTo>
                                <a:pt x="272333"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59" name="Shape 59"/>
                      <wps:cNvSpPr/>
                      <wps:spPr>
                        <a:xfrm>
                          <a:off x="2370074" y="128397"/>
                          <a:ext cx="1142746" cy="711835"/>
                        </a:xfrm>
                        <a:custGeom>
                          <a:avLst/>
                          <a:gdLst/>
                          <a:ahLst/>
                          <a:cxnLst/>
                          <a:rect l="0" t="0" r="0" b="0"/>
                          <a:pathLst>
                            <a:path w="1142746" h="711835">
                              <a:moveTo>
                                <a:pt x="793496" y="0"/>
                              </a:moveTo>
                              <a:cubicBezTo>
                                <a:pt x="797179" y="2286"/>
                                <a:pt x="800862" y="4572"/>
                                <a:pt x="804545" y="6731"/>
                              </a:cubicBezTo>
                              <a:cubicBezTo>
                                <a:pt x="801370" y="41022"/>
                                <a:pt x="801497" y="110617"/>
                                <a:pt x="804672" y="215392"/>
                              </a:cubicBezTo>
                              <a:cubicBezTo>
                                <a:pt x="807720" y="310261"/>
                                <a:pt x="810641" y="405130"/>
                                <a:pt x="813562" y="499999"/>
                              </a:cubicBezTo>
                              <a:cubicBezTo>
                                <a:pt x="813816" y="506730"/>
                                <a:pt x="815213" y="528193"/>
                                <a:pt x="817880" y="564515"/>
                              </a:cubicBezTo>
                              <a:cubicBezTo>
                                <a:pt x="820547" y="600964"/>
                                <a:pt x="822833" y="622173"/>
                                <a:pt x="824738" y="628523"/>
                              </a:cubicBezTo>
                              <a:cubicBezTo>
                                <a:pt x="826770" y="634747"/>
                                <a:pt x="829437" y="639445"/>
                                <a:pt x="832993" y="642493"/>
                              </a:cubicBezTo>
                              <a:cubicBezTo>
                                <a:pt x="836549" y="645668"/>
                                <a:pt x="840867" y="647827"/>
                                <a:pt x="845947" y="649224"/>
                              </a:cubicBezTo>
                              <a:cubicBezTo>
                                <a:pt x="848487" y="649860"/>
                                <a:pt x="854964" y="651129"/>
                                <a:pt x="865505" y="652907"/>
                              </a:cubicBezTo>
                              <a:cubicBezTo>
                                <a:pt x="871474" y="653923"/>
                                <a:pt x="877443" y="654939"/>
                                <a:pt x="883412" y="655955"/>
                              </a:cubicBezTo>
                              <a:cubicBezTo>
                                <a:pt x="889635" y="656336"/>
                                <a:pt x="895731" y="656590"/>
                                <a:pt x="901954" y="656972"/>
                              </a:cubicBezTo>
                              <a:cubicBezTo>
                                <a:pt x="912495" y="657479"/>
                                <a:pt x="918972" y="657606"/>
                                <a:pt x="921385" y="657479"/>
                              </a:cubicBezTo>
                              <a:cubicBezTo>
                                <a:pt x="926211" y="657098"/>
                                <a:pt x="930402" y="655701"/>
                                <a:pt x="933958" y="653288"/>
                              </a:cubicBezTo>
                              <a:cubicBezTo>
                                <a:pt x="937641" y="650748"/>
                                <a:pt x="939927" y="646685"/>
                                <a:pt x="941070" y="640969"/>
                              </a:cubicBezTo>
                              <a:cubicBezTo>
                                <a:pt x="942213" y="635127"/>
                                <a:pt x="943102" y="615823"/>
                                <a:pt x="943737" y="582803"/>
                              </a:cubicBezTo>
                              <a:cubicBezTo>
                                <a:pt x="944372" y="549910"/>
                                <a:pt x="944372" y="524891"/>
                                <a:pt x="943864" y="508000"/>
                              </a:cubicBezTo>
                              <a:cubicBezTo>
                                <a:pt x="941197" y="429514"/>
                                <a:pt x="938530" y="351155"/>
                                <a:pt x="935863" y="272669"/>
                              </a:cubicBezTo>
                              <a:cubicBezTo>
                                <a:pt x="933958" y="240538"/>
                                <a:pt x="932180" y="208280"/>
                                <a:pt x="930275" y="176149"/>
                              </a:cubicBezTo>
                              <a:cubicBezTo>
                                <a:pt x="927989" y="142367"/>
                                <a:pt x="925957" y="118872"/>
                                <a:pt x="924179" y="105791"/>
                              </a:cubicBezTo>
                              <a:cubicBezTo>
                                <a:pt x="922401" y="92584"/>
                                <a:pt x="920369" y="84582"/>
                                <a:pt x="917956" y="81915"/>
                              </a:cubicBezTo>
                              <a:cubicBezTo>
                                <a:pt x="915543" y="79248"/>
                                <a:pt x="911479" y="76962"/>
                                <a:pt x="905764" y="75185"/>
                              </a:cubicBezTo>
                              <a:cubicBezTo>
                                <a:pt x="899922" y="73279"/>
                                <a:pt x="876808" y="70104"/>
                                <a:pt x="836295" y="65532"/>
                              </a:cubicBezTo>
                              <a:cubicBezTo>
                                <a:pt x="834517" y="64008"/>
                                <a:pt x="832866" y="62357"/>
                                <a:pt x="831088" y="60833"/>
                              </a:cubicBezTo>
                              <a:cubicBezTo>
                                <a:pt x="830834" y="54483"/>
                                <a:pt x="830707" y="48133"/>
                                <a:pt x="830453" y="41783"/>
                              </a:cubicBezTo>
                              <a:cubicBezTo>
                                <a:pt x="831977" y="40640"/>
                                <a:pt x="833374" y="39370"/>
                                <a:pt x="834898" y="38227"/>
                              </a:cubicBezTo>
                              <a:cubicBezTo>
                                <a:pt x="907542" y="39878"/>
                                <a:pt x="968629" y="35179"/>
                                <a:pt x="1018032" y="25273"/>
                              </a:cubicBezTo>
                              <a:cubicBezTo>
                                <a:pt x="1021842" y="27432"/>
                                <a:pt x="1025398" y="29718"/>
                                <a:pt x="1029208" y="31877"/>
                              </a:cubicBezTo>
                              <a:cubicBezTo>
                                <a:pt x="1026160" y="66294"/>
                                <a:pt x="1026668" y="135890"/>
                                <a:pt x="1030351" y="240665"/>
                              </a:cubicBezTo>
                              <a:cubicBezTo>
                                <a:pt x="1033780" y="335535"/>
                                <a:pt x="1037209" y="430530"/>
                                <a:pt x="1040638" y="525526"/>
                              </a:cubicBezTo>
                              <a:cubicBezTo>
                                <a:pt x="1040892" y="532130"/>
                                <a:pt x="1042416" y="553593"/>
                                <a:pt x="1045337" y="590042"/>
                              </a:cubicBezTo>
                              <a:cubicBezTo>
                                <a:pt x="1048131" y="626364"/>
                                <a:pt x="1050544" y="647700"/>
                                <a:pt x="1052576" y="653923"/>
                              </a:cubicBezTo>
                              <a:cubicBezTo>
                                <a:pt x="1054481" y="660147"/>
                                <a:pt x="1057275" y="664845"/>
                                <a:pt x="1060831" y="667893"/>
                              </a:cubicBezTo>
                              <a:cubicBezTo>
                                <a:pt x="1064387" y="671068"/>
                                <a:pt x="1068705" y="673227"/>
                                <a:pt x="1073785" y="674497"/>
                              </a:cubicBezTo>
                              <a:cubicBezTo>
                                <a:pt x="1078865" y="675767"/>
                                <a:pt x="1099820" y="679323"/>
                                <a:pt x="1136650" y="684911"/>
                              </a:cubicBezTo>
                              <a:cubicBezTo>
                                <a:pt x="1138428" y="686309"/>
                                <a:pt x="1140333" y="687705"/>
                                <a:pt x="1142111" y="689102"/>
                              </a:cubicBezTo>
                              <a:cubicBezTo>
                                <a:pt x="1142365" y="695452"/>
                                <a:pt x="1142492" y="701802"/>
                                <a:pt x="1142746" y="708152"/>
                              </a:cubicBezTo>
                              <a:cubicBezTo>
                                <a:pt x="1141349" y="709422"/>
                                <a:pt x="1139825" y="710565"/>
                                <a:pt x="1138301" y="711835"/>
                              </a:cubicBezTo>
                              <a:cubicBezTo>
                                <a:pt x="1089787" y="704469"/>
                                <a:pt x="1043051" y="698119"/>
                                <a:pt x="998093" y="693166"/>
                              </a:cubicBezTo>
                              <a:cubicBezTo>
                                <a:pt x="975868" y="690753"/>
                                <a:pt x="953135" y="688467"/>
                                <a:pt x="929894" y="686435"/>
                              </a:cubicBezTo>
                              <a:cubicBezTo>
                                <a:pt x="924179" y="686054"/>
                                <a:pt x="918337" y="685547"/>
                                <a:pt x="912622" y="685038"/>
                              </a:cubicBezTo>
                              <a:cubicBezTo>
                                <a:pt x="911860" y="685673"/>
                                <a:pt x="910971" y="686309"/>
                                <a:pt x="910209" y="686943"/>
                              </a:cubicBezTo>
                              <a:cubicBezTo>
                                <a:pt x="901700" y="685673"/>
                                <a:pt x="893064" y="684276"/>
                                <a:pt x="884555" y="683006"/>
                              </a:cubicBezTo>
                              <a:cubicBezTo>
                                <a:pt x="875919" y="682372"/>
                                <a:pt x="867410" y="681736"/>
                                <a:pt x="858901" y="681228"/>
                              </a:cubicBezTo>
                              <a:cubicBezTo>
                                <a:pt x="857885" y="680339"/>
                                <a:pt x="856996" y="679577"/>
                                <a:pt x="855980" y="678688"/>
                              </a:cubicBezTo>
                              <a:cubicBezTo>
                                <a:pt x="850265" y="677926"/>
                                <a:pt x="844550" y="677037"/>
                                <a:pt x="838835" y="676148"/>
                              </a:cubicBezTo>
                              <a:cubicBezTo>
                                <a:pt x="815467" y="672973"/>
                                <a:pt x="792607" y="670052"/>
                                <a:pt x="770128" y="667639"/>
                              </a:cubicBezTo>
                              <a:cubicBezTo>
                                <a:pt x="747903" y="665099"/>
                                <a:pt x="725170" y="662940"/>
                                <a:pt x="701929" y="661035"/>
                              </a:cubicBezTo>
                              <a:cubicBezTo>
                                <a:pt x="694690" y="660400"/>
                                <a:pt x="687451" y="659892"/>
                                <a:pt x="680212" y="659385"/>
                              </a:cubicBezTo>
                              <a:cubicBezTo>
                                <a:pt x="679450" y="659892"/>
                                <a:pt x="678688" y="660527"/>
                                <a:pt x="678053" y="661162"/>
                              </a:cubicBezTo>
                              <a:cubicBezTo>
                                <a:pt x="669925" y="659892"/>
                                <a:pt x="661924" y="658749"/>
                                <a:pt x="653796" y="657606"/>
                              </a:cubicBezTo>
                              <a:cubicBezTo>
                                <a:pt x="646176" y="657098"/>
                                <a:pt x="638556" y="656590"/>
                                <a:pt x="630809" y="656210"/>
                              </a:cubicBezTo>
                              <a:cubicBezTo>
                                <a:pt x="629920" y="655447"/>
                                <a:pt x="629031" y="654685"/>
                                <a:pt x="628142" y="653923"/>
                              </a:cubicBezTo>
                              <a:cubicBezTo>
                                <a:pt x="621919" y="653035"/>
                                <a:pt x="615696" y="652145"/>
                                <a:pt x="609473" y="651256"/>
                              </a:cubicBezTo>
                              <a:cubicBezTo>
                                <a:pt x="591185" y="648843"/>
                                <a:pt x="577342" y="647065"/>
                                <a:pt x="568071" y="646176"/>
                              </a:cubicBezTo>
                              <a:cubicBezTo>
                                <a:pt x="544322" y="643890"/>
                                <a:pt x="517017" y="642366"/>
                                <a:pt x="486029" y="641604"/>
                              </a:cubicBezTo>
                              <a:cubicBezTo>
                                <a:pt x="484251" y="640335"/>
                                <a:pt x="482473" y="638937"/>
                                <a:pt x="480695" y="637540"/>
                              </a:cubicBezTo>
                              <a:cubicBezTo>
                                <a:pt x="482346" y="606934"/>
                                <a:pt x="483489" y="580898"/>
                                <a:pt x="484124" y="559562"/>
                              </a:cubicBezTo>
                              <a:cubicBezTo>
                                <a:pt x="459994" y="572135"/>
                                <a:pt x="432689" y="589788"/>
                                <a:pt x="401701" y="612013"/>
                              </a:cubicBezTo>
                              <a:cubicBezTo>
                                <a:pt x="389890" y="620395"/>
                                <a:pt x="372745" y="626999"/>
                                <a:pt x="350393" y="631698"/>
                              </a:cubicBezTo>
                              <a:cubicBezTo>
                                <a:pt x="327914" y="636397"/>
                                <a:pt x="302387" y="637922"/>
                                <a:pt x="273558" y="636397"/>
                              </a:cubicBezTo>
                              <a:cubicBezTo>
                                <a:pt x="229997" y="633857"/>
                                <a:pt x="195961" y="627126"/>
                                <a:pt x="171323" y="615569"/>
                              </a:cubicBezTo>
                              <a:cubicBezTo>
                                <a:pt x="146812" y="604012"/>
                                <a:pt x="129413" y="588772"/>
                                <a:pt x="118999" y="569722"/>
                              </a:cubicBezTo>
                              <a:cubicBezTo>
                                <a:pt x="108585" y="550545"/>
                                <a:pt x="102997" y="517906"/>
                                <a:pt x="102362" y="471805"/>
                              </a:cubicBezTo>
                              <a:cubicBezTo>
                                <a:pt x="102362" y="459867"/>
                                <a:pt x="102362" y="447929"/>
                                <a:pt x="102362" y="435991"/>
                              </a:cubicBezTo>
                              <a:cubicBezTo>
                                <a:pt x="101854" y="406654"/>
                                <a:pt x="101473" y="377190"/>
                                <a:pt x="100965" y="347726"/>
                              </a:cubicBezTo>
                              <a:cubicBezTo>
                                <a:pt x="100711" y="335661"/>
                                <a:pt x="99695" y="319278"/>
                                <a:pt x="97917" y="298450"/>
                              </a:cubicBezTo>
                              <a:cubicBezTo>
                                <a:pt x="96012" y="277495"/>
                                <a:pt x="94615" y="264668"/>
                                <a:pt x="93472" y="259842"/>
                              </a:cubicBezTo>
                              <a:cubicBezTo>
                                <a:pt x="92456" y="255016"/>
                                <a:pt x="89408" y="251334"/>
                                <a:pt x="84328" y="249047"/>
                              </a:cubicBezTo>
                              <a:cubicBezTo>
                                <a:pt x="79248" y="246761"/>
                                <a:pt x="69215" y="245491"/>
                                <a:pt x="54102" y="245364"/>
                              </a:cubicBezTo>
                              <a:cubicBezTo>
                                <a:pt x="37973" y="245110"/>
                                <a:pt x="21717" y="244856"/>
                                <a:pt x="5461" y="244856"/>
                              </a:cubicBezTo>
                              <a:cubicBezTo>
                                <a:pt x="3683" y="243713"/>
                                <a:pt x="2032" y="242443"/>
                                <a:pt x="254" y="241300"/>
                              </a:cubicBezTo>
                              <a:cubicBezTo>
                                <a:pt x="127" y="234823"/>
                                <a:pt x="0" y="228347"/>
                                <a:pt x="0" y="221742"/>
                              </a:cubicBezTo>
                              <a:cubicBezTo>
                                <a:pt x="1524" y="220599"/>
                                <a:pt x="3048" y="219329"/>
                                <a:pt x="4572" y="218186"/>
                              </a:cubicBezTo>
                              <a:cubicBezTo>
                                <a:pt x="78105" y="210947"/>
                                <a:pt x="140081" y="201041"/>
                                <a:pt x="190373" y="187579"/>
                              </a:cubicBezTo>
                              <a:cubicBezTo>
                                <a:pt x="194056" y="189611"/>
                                <a:pt x="197739" y="191770"/>
                                <a:pt x="201549" y="193802"/>
                              </a:cubicBezTo>
                              <a:cubicBezTo>
                                <a:pt x="197866" y="233172"/>
                                <a:pt x="196723" y="283464"/>
                                <a:pt x="197739" y="344424"/>
                              </a:cubicBezTo>
                              <a:cubicBezTo>
                                <a:pt x="198374" y="379603"/>
                                <a:pt x="199009" y="414782"/>
                                <a:pt x="199644" y="449961"/>
                              </a:cubicBezTo>
                              <a:cubicBezTo>
                                <a:pt x="200406" y="488569"/>
                                <a:pt x="204597" y="515620"/>
                                <a:pt x="212471" y="530987"/>
                              </a:cubicBezTo>
                              <a:cubicBezTo>
                                <a:pt x="220345" y="546354"/>
                                <a:pt x="233680" y="558673"/>
                                <a:pt x="252476" y="567563"/>
                              </a:cubicBezTo>
                              <a:cubicBezTo>
                                <a:pt x="271272" y="576453"/>
                                <a:pt x="293497" y="581787"/>
                                <a:pt x="319151" y="583438"/>
                              </a:cubicBezTo>
                              <a:cubicBezTo>
                                <a:pt x="347472" y="585216"/>
                                <a:pt x="373126" y="582803"/>
                                <a:pt x="396240" y="576072"/>
                              </a:cubicBezTo>
                              <a:cubicBezTo>
                                <a:pt x="419354" y="569214"/>
                                <a:pt x="438531" y="558547"/>
                                <a:pt x="453898" y="544322"/>
                              </a:cubicBezTo>
                              <a:cubicBezTo>
                                <a:pt x="469265" y="529972"/>
                                <a:pt x="477901" y="520065"/>
                                <a:pt x="480187" y="514859"/>
                              </a:cubicBezTo>
                              <a:cubicBezTo>
                                <a:pt x="482346" y="509651"/>
                                <a:pt x="483489" y="494538"/>
                                <a:pt x="483743" y="469519"/>
                              </a:cubicBezTo>
                              <a:cubicBezTo>
                                <a:pt x="483870" y="452628"/>
                                <a:pt x="483997" y="435737"/>
                                <a:pt x="484251" y="418847"/>
                              </a:cubicBezTo>
                              <a:cubicBezTo>
                                <a:pt x="483870" y="402590"/>
                                <a:pt x="483489" y="386207"/>
                                <a:pt x="483108" y="369951"/>
                              </a:cubicBezTo>
                              <a:cubicBezTo>
                                <a:pt x="482727" y="357760"/>
                                <a:pt x="481584" y="341249"/>
                                <a:pt x="479552" y="320294"/>
                              </a:cubicBezTo>
                              <a:cubicBezTo>
                                <a:pt x="477520" y="299212"/>
                                <a:pt x="475996" y="286259"/>
                                <a:pt x="474853" y="281432"/>
                              </a:cubicBezTo>
                              <a:cubicBezTo>
                                <a:pt x="473837" y="276479"/>
                                <a:pt x="470789" y="272669"/>
                                <a:pt x="465709" y="270002"/>
                              </a:cubicBezTo>
                              <a:cubicBezTo>
                                <a:pt x="460629" y="267335"/>
                                <a:pt x="450596" y="265303"/>
                                <a:pt x="435610" y="264034"/>
                              </a:cubicBezTo>
                              <a:cubicBezTo>
                                <a:pt x="419354" y="262510"/>
                                <a:pt x="403225" y="261112"/>
                                <a:pt x="386969" y="259715"/>
                              </a:cubicBezTo>
                              <a:cubicBezTo>
                                <a:pt x="385318" y="258318"/>
                                <a:pt x="383540" y="257048"/>
                                <a:pt x="381762" y="255651"/>
                              </a:cubicBezTo>
                              <a:cubicBezTo>
                                <a:pt x="381635" y="249174"/>
                                <a:pt x="381508" y="242697"/>
                                <a:pt x="381381" y="236220"/>
                              </a:cubicBezTo>
                              <a:cubicBezTo>
                                <a:pt x="382905" y="235077"/>
                                <a:pt x="384302" y="233935"/>
                                <a:pt x="385826" y="232918"/>
                              </a:cubicBezTo>
                              <a:cubicBezTo>
                                <a:pt x="459232" y="231648"/>
                                <a:pt x="520827" y="225806"/>
                                <a:pt x="570738" y="215265"/>
                              </a:cubicBezTo>
                              <a:cubicBezTo>
                                <a:pt x="574548" y="217551"/>
                                <a:pt x="578231" y="219964"/>
                                <a:pt x="581914" y="222250"/>
                              </a:cubicBezTo>
                              <a:cubicBezTo>
                                <a:pt x="578612" y="261366"/>
                                <a:pt x="577850" y="311531"/>
                                <a:pt x="579501" y="372618"/>
                              </a:cubicBezTo>
                              <a:cubicBezTo>
                                <a:pt x="580136" y="399288"/>
                                <a:pt x="580898" y="425959"/>
                                <a:pt x="581533" y="452501"/>
                              </a:cubicBezTo>
                              <a:cubicBezTo>
                                <a:pt x="581660" y="457073"/>
                                <a:pt x="583565" y="494157"/>
                                <a:pt x="587375" y="564007"/>
                              </a:cubicBezTo>
                              <a:cubicBezTo>
                                <a:pt x="588772" y="589788"/>
                                <a:pt x="591185" y="605663"/>
                                <a:pt x="594614" y="611505"/>
                              </a:cubicBezTo>
                              <a:cubicBezTo>
                                <a:pt x="598170" y="617474"/>
                                <a:pt x="602742" y="621792"/>
                                <a:pt x="608584" y="624713"/>
                              </a:cubicBezTo>
                              <a:cubicBezTo>
                                <a:pt x="611632" y="626110"/>
                                <a:pt x="617347" y="627635"/>
                                <a:pt x="625983" y="629031"/>
                              </a:cubicBezTo>
                              <a:cubicBezTo>
                                <a:pt x="627253" y="629159"/>
                                <a:pt x="628523" y="629412"/>
                                <a:pt x="629793" y="629539"/>
                              </a:cubicBezTo>
                              <a:cubicBezTo>
                                <a:pt x="629920" y="629539"/>
                                <a:pt x="630047" y="629412"/>
                                <a:pt x="630047" y="629412"/>
                              </a:cubicBezTo>
                              <a:cubicBezTo>
                                <a:pt x="667639" y="631444"/>
                                <a:pt x="688721" y="632460"/>
                                <a:pt x="693547" y="632079"/>
                              </a:cubicBezTo>
                              <a:cubicBezTo>
                                <a:pt x="698373" y="631698"/>
                                <a:pt x="702564" y="630174"/>
                                <a:pt x="706247" y="627761"/>
                              </a:cubicBezTo>
                              <a:cubicBezTo>
                                <a:pt x="709803" y="625348"/>
                                <a:pt x="712216" y="621157"/>
                                <a:pt x="713359" y="615442"/>
                              </a:cubicBezTo>
                              <a:cubicBezTo>
                                <a:pt x="714502" y="609600"/>
                                <a:pt x="715518" y="590297"/>
                                <a:pt x="716280" y="557403"/>
                              </a:cubicBezTo>
                              <a:cubicBezTo>
                                <a:pt x="717169" y="524384"/>
                                <a:pt x="717296" y="499491"/>
                                <a:pt x="716788" y="482473"/>
                              </a:cubicBezTo>
                              <a:cubicBezTo>
                                <a:pt x="714502" y="404114"/>
                                <a:pt x="712216" y="325755"/>
                                <a:pt x="709930" y="247397"/>
                              </a:cubicBezTo>
                              <a:cubicBezTo>
                                <a:pt x="708279" y="215265"/>
                                <a:pt x="706628" y="183007"/>
                                <a:pt x="704850" y="150876"/>
                              </a:cubicBezTo>
                              <a:cubicBezTo>
                                <a:pt x="702691" y="117222"/>
                                <a:pt x="700913" y="93726"/>
                                <a:pt x="699135" y="80645"/>
                              </a:cubicBezTo>
                              <a:cubicBezTo>
                                <a:pt x="697357" y="67437"/>
                                <a:pt x="695325" y="59563"/>
                                <a:pt x="693039" y="56897"/>
                              </a:cubicBezTo>
                              <a:cubicBezTo>
                                <a:pt x="690626" y="54229"/>
                                <a:pt x="686562" y="51943"/>
                                <a:pt x="680847" y="50165"/>
                              </a:cubicBezTo>
                              <a:cubicBezTo>
                                <a:pt x="675005" y="48260"/>
                                <a:pt x="651891" y="45212"/>
                                <a:pt x="611378" y="41022"/>
                              </a:cubicBezTo>
                              <a:cubicBezTo>
                                <a:pt x="609600" y="39497"/>
                                <a:pt x="607822" y="37973"/>
                                <a:pt x="606171" y="36449"/>
                              </a:cubicBezTo>
                              <a:cubicBezTo>
                                <a:pt x="605917" y="30099"/>
                                <a:pt x="605790" y="23749"/>
                                <a:pt x="605663" y="17399"/>
                              </a:cubicBezTo>
                              <a:cubicBezTo>
                                <a:pt x="607060" y="16129"/>
                                <a:pt x="608584" y="14986"/>
                                <a:pt x="610108" y="13716"/>
                              </a:cubicBezTo>
                              <a:cubicBezTo>
                                <a:pt x="682879" y="14732"/>
                                <a:pt x="743966" y="9906"/>
                                <a:pt x="793496" y="0"/>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0" name="Shape 60"/>
                      <wps:cNvSpPr/>
                      <wps:spPr>
                        <a:xfrm>
                          <a:off x="2141418" y="109919"/>
                          <a:ext cx="280345" cy="645043"/>
                        </a:xfrm>
                        <a:custGeom>
                          <a:avLst/>
                          <a:gdLst/>
                          <a:ahLst/>
                          <a:cxnLst/>
                          <a:rect l="0" t="0" r="0" b="0"/>
                          <a:pathLst>
                            <a:path w="280345" h="645043">
                              <a:moveTo>
                                <a:pt x="79749" y="1016"/>
                              </a:moveTo>
                              <a:cubicBezTo>
                                <a:pt x="100291" y="2032"/>
                                <a:pt x="118166" y="4381"/>
                                <a:pt x="133406" y="7811"/>
                              </a:cubicBezTo>
                              <a:cubicBezTo>
                                <a:pt x="163886" y="14795"/>
                                <a:pt x="188143" y="29146"/>
                                <a:pt x="207066" y="49339"/>
                              </a:cubicBezTo>
                              <a:cubicBezTo>
                                <a:pt x="225989" y="69532"/>
                                <a:pt x="235387" y="93154"/>
                                <a:pt x="235768" y="119443"/>
                              </a:cubicBezTo>
                              <a:cubicBezTo>
                                <a:pt x="236149" y="152844"/>
                                <a:pt x="221290" y="184213"/>
                                <a:pt x="190683" y="213169"/>
                              </a:cubicBezTo>
                              <a:cubicBezTo>
                                <a:pt x="159822" y="242125"/>
                                <a:pt x="110038" y="264096"/>
                                <a:pt x="40823" y="280733"/>
                              </a:cubicBezTo>
                              <a:cubicBezTo>
                                <a:pt x="82606" y="280988"/>
                                <a:pt x="117023" y="284163"/>
                                <a:pt x="144074" y="288988"/>
                              </a:cubicBezTo>
                              <a:cubicBezTo>
                                <a:pt x="171252" y="293814"/>
                                <a:pt x="194620" y="302324"/>
                                <a:pt x="214559" y="313880"/>
                              </a:cubicBezTo>
                              <a:cubicBezTo>
                                <a:pt x="234498" y="325564"/>
                                <a:pt x="250119" y="341186"/>
                                <a:pt x="261930" y="360108"/>
                              </a:cubicBezTo>
                              <a:cubicBezTo>
                                <a:pt x="273741" y="379031"/>
                                <a:pt x="279710" y="401256"/>
                                <a:pt x="279964" y="426275"/>
                              </a:cubicBezTo>
                              <a:cubicBezTo>
                                <a:pt x="280345" y="445833"/>
                                <a:pt x="276789" y="465773"/>
                                <a:pt x="269169" y="485965"/>
                              </a:cubicBezTo>
                              <a:cubicBezTo>
                                <a:pt x="261676" y="506031"/>
                                <a:pt x="247833" y="526225"/>
                                <a:pt x="227259" y="546163"/>
                              </a:cubicBezTo>
                              <a:cubicBezTo>
                                <a:pt x="206558" y="566229"/>
                                <a:pt x="181666" y="583755"/>
                                <a:pt x="152329" y="598614"/>
                              </a:cubicBezTo>
                              <a:cubicBezTo>
                                <a:pt x="122738" y="613600"/>
                                <a:pt x="92766" y="625285"/>
                                <a:pt x="61905" y="633286"/>
                              </a:cubicBezTo>
                              <a:cubicBezTo>
                                <a:pt x="46475" y="637349"/>
                                <a:pt x="29171" y="640810"/>
                                <a:pt x="10010" y="643810"/>
                              </a:cubicBezTo>
                              <a:lnTo>
                                <a:pt x="0" y="645043"/>
                              </a:lnTo>
                              <a:lnTo>
                                <a:pt x="0" y="604103"/>
                              </a:lnTo>
                              <a:lnTo>
                                <a:pt x="10804" y="602393"/>
                              </a:lnTo>
                              <a:cubicBezTo>
                                <a:pt x="32505" y="597313"/>
                                <a:pt x="51237" y="590994"/>
                                <a:pt x="66985" y="583248"/>
                              </a:cubicBezTo>
                              <a:cubicBezTo>
                                <a:pt x="98227" y="567753"/>
                                <a:pt x="121214" y="547561"/>
                                <a:pt x="135946" y="522414"/>
                              </a:cubicBezTo>
                              <a:cubicBezTo>
                                <a:pt x="150678" y="497523"/>
                                <a:pt x="157790" y="470471"/>
                                <a:pt x="157409" y="441515"/>
                              </a:cubicBezTo>
                              <a:cubicBezTo>
                                <a:pt x="156901" y="398081"/>
                                <a:pt x="141026" y="363538"/>
                                <a:pt x="108895" y="338900"/>
                              </a:cubicBezTo>
                              <a:cubicBezTo>
                                <a:pt x="91036" y="325112"/>
                                <a:pt x="61604" y="315664"/>
                                <a:pt x="20734" y="312116"/>
                              </a:cubicBezTo>
                              <a:lnTo>
                                <a:pt x="0" y="311409"/>
                              </a:lnTo>
                              <a:lnTo>
                                <a:pt x="0" y="265033"/>
                              </a:lnTo>
                              <a:lnTo>
                                <a:pt x="8502" y="263160"/>
                              </a:lnTo>
                              <a:cubicBezTo>
                                <a:pt x="36188" y="255492"/>
                                <a:pt x="57841" y="245936"/>
                                <a:pt x="73462" y="233998"/>
                              </a:cubicBezTo>
                              <a:cubicBezTo>
                                <a:pt x="104450" y="210249"/>
                                <a:pt x="119690" y="178879"/>
                                <a:pt x="119182" y="140017"/>
                              </a:cubicBezTo>
                              <a:cubicBezTo>
                                <a:pt x="119055" y="117412"/>
                                <a:pt x="112959" y="98362"/>
                                <a:pt x="100767" y="83121"/>
                              </a:cubicBezTo>
                              <a:cubicBezTo>
                                <a:pt x="88575" y="67881"/>
                                <a:pt x="69906" y="56451"/>
                                <a:pt x="44252" y="49720"/>
                              </a:cubicBezTo>
                              <a:lnTo>
                                <a:pt x="0" y="43554"/>
                              </a:lnTo>
                              <a:lnTo>
                                <a:pt x="0" y="3120"/>
                              </a:lnTo>
                              <a:lnTo>
                                <a:pt x="10089" y="2223"/>
                              </a:lnTo>
                              <a:cubicBezTo>
                                <a:pt x="35997" y="318"/>
                                <a:pt x="59206" y="0"/>
                                <a:pt x="79749" y="1016"/>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1" name="Shape 61"/>
                      <wps:cNvSpPr/>
                      <wps:spPr>
                        <a:xfrm>
                          <a:off x="4059047" y="428593"/>
                          <a:ext cx="285563" cy="455708"/>
                        </a:xfrm>
                        <a:custGeom>
                          <a:avLst/>
                          <a:gdLst/>
                          <a:ahLst/>
                          <a:cxnLst/>
                          <a:rect l="0" t="0" r="0" b="0"/>
                          <a:pathLst>
                            <a:path w="285563" h="455708">
                              <a:moveTo>
                                <a:pt x="285563" y="0"/>
                              </a:moveTo>
                              <a:lnTo>
                                <a:pt x="285563" y="32290"/>
                              </a:lnTo>
                              <a:lnTo>
                                <a:pt x="260985" y="31909"/>
                              </a:lnTo>
                              <a:cubicBezTo>
                                <a:pt x="210947" y="35338"/>
                                <a:pt x="172720" y="51213"/>
                                <a:pt x="145923" y="80169"/>
                              </a:cubicBezTo>
                              <a:cubicBezTo>
                                <a:pt x="118999" y="109125"/>
                                <a:pt x="107188" y="150400"/>
                                <a:pt x="110109" y="203740"/>
                              </a:cubicBezTo>
                              <a:cubicBezTo>
                                <a:pt x="112395" y="246031"/>
                                <a:pt x="121285" y="283623"/>
                                <a:pt x="137160" y="316516"/>
                              </a:cubicBezTo>
                              <a:cubicBezTo>
                                <a:pt x="152908" y="349282"/>
                                <a:pt x="176403" y="375444"/>
                                <a:pt x="207899" y="393986"/>
                              </a:cubicBezTo>
                              <a:cubicBezTo>
                                <a:pt x="223647" y="403193"/>
                                <a:pt x="240316" y="409797"/>
                                <a:pt x="257890" y="413687"/>
                              </a:cubicBezTo>
                              <a:lnTo>
                                <a:pt x="285563" y="415391"/>
                              </a:lnTo>
                              <a:lnTo>
                                <a:pt x="285563" y="451406"/>
                              </a:lnTo>
                              <a:lnTo>
                                <a:pt x="284861" y="451517"/>
                              </a:lnTo>
                              <a:cubicBezTo>
                                <a:pt x="230505" y="455708"/>
                                <a:pt x="181102" y="446437"/>
                                <a:pt x="137160" y="425100"/>
                              </a:cubicBezTo>
                              <a:cubicBezTo>
                                <a:pt x="92964" y="403638"/>
                                <a:pt x="60071" y="375825"/>
                                <a:pt x="37846" y="343059"/>
                              </a:cubicBezTo>
                              <a:cubicBezTo>
                                <a:pt x="15621" y="310166"/>
                                <a:pt x="3810" y="274352"/>
                                <a:pt x="1778" y="235617"/>
                              </a:cubicBezTo>
                              <a:cubicBezTo>
                                <a:pt x="0" y="199803"/>
                                <a:pt x="7620" y="165132"/>
                                <a:pt x="25019" y="131985"/>
                              </a:cubicBezTo>
                              <a:cubicBezTo>
                                <a:pt x="42418" y="98711"/>
                                <a:pt x="73660" y="69628"/>
                                <a:pt x="119253" y="44482"/>
                              </a:cubicBezTo>
                              <a:cubicBezTo>
                                <a:pt x="165100" y="19463"/>
                                <a:pt x="219837" y="4858"/>
                                <a:pt x="284099" y="32"/>
                              </a:cubicBezTo>
                              <a:lnTo>
                                <a:pt x="285563"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2" name="Shape 62"/>
                      <wps:cNvSpPr/>
                      <wps:spPr>
                        <a:xfrm>
                          <a:off x="3733591" y="199771"/>
                          <a:ext cx="376383" cy="675513"/>
                        </a:xfrm>
                        <a:custGeom>
                          <a:avLst/>
                          <a:gdLst/>
                          <a:ahLst/>
                          <a:cxnLst/>
                          <a:rect l="0" t="0" r="0" b="0"/>
                          <a:pathLst>
                            <a:path w="376383" h="675513">
                              <a:moveTo>
                                <a:pt x="238715" y="0"/>
                              </a:moveTo>
                              <a:cubicBezTo>
                                <a:pt x="242525" y="1778"/>
                                <a:pt x="246208" y="3811"/>
                                <a:pt x="250018" y="5715"/>
                              </a:cubicBezTo>
                              <a:cubicBezTo>
                                <a:pt x="247351" y="40260"/>
                                <a:pt x="248748" y="109855"/>
                                <a:pt x="253955" y="214376"/>
                              </a:cubicBezTo>
                              <a:cubicBezTo>
                                <a:pt x="258908" y="313310"/>
                                <a:pt x="263734" y="412115"/>
                                <a:pt x="268687" y="511048"/>
                              </a:cubicBezTo>
                              <a:cubicBezTo>
                                <a:pt x="270084" y="541528"/>
                                <a:pt x="272116" y="568198"/>
                                <a:pt x="274656" y="591059"/>
                              </a:cubicBezTo>
                              <a:cubicBezTo>
                                <a:pt x="277196" y="613918"/>
                                <a:pt x="280244" y="627507"/>
                                <a:pt x="283927" y="631825"/>
                              </a:cubicBezTo>
                              <a:cubicBezTo>
                                <a:pt x="287610" y="636016"/>
                                <a:pt x="293579" y="639699"/>
                                <a:pt x="301707" y="642493"/>
                              </a:cubicBezTo>
                              <a:cubicBezTo>
                                <a:pt x="309835" y="645287"/>
                                <a:pt x="332568" y="648336"/>
                                <a:pt x="370160" y="650622"/>
                              </a:cubicBezTo>
                              <a:cubicBezTo>
                                <a:pt x="371938" y="651764"/>
                                <a:pt x="373716" y="653035"/>
                                <a:pt x="375494" y="654177"/>
                              </a:cubicBezTo>
                              <a:cubicBezTo>
                                <a:pt x="375875" y="659892"/>
                                <a:pt x="376129" y="665607"/>
                                <a:pt x="376383" y="671449"/>
                              </a:cubicBezTo>
                              <a:cubicBezTo>
                                <a:pt x="374732" y="672719"/>
                                <a:pt x="373081" y="674116"/>
                                <a:pt x="371430" y="675513"/>
                              </a:cubicBezTo>
                              <a:cubicBezTo>
                                <a:pt x="329139" y="673481"/>
                                <a:pt x="296373" y="671830"/>
                                <a:pt x="273005" y="671323"/>
                              </a:cubicBezTo>
                              <a:cubicBezTo>
                                <a:pt x="252050" y="670941"/>
                                <a:pt x="222078" y="671195"/>
                                <a:pt x="183216" y="671703"/>
                              </a:cubicBezTo>
                              <a:cubicBezTo>
                                <a:pt x="181057" y="669925"/>
                                <a:pt x="178771" y="668148"/>
                                <a:pt x="176612" y="666369"/>
                              </a:cubicBezTo>
                              <a:cubicBezTo>
                                <a:pt x="176358" y="636778"/>
                                <a:pt x="175977" y="616077"/>
                                <a:pt x="175469" y="604393"/>
                              </a:cubicBezTo>
                              <a:cubicBezTo>
                                <a:pt x="175342" y="602869"/>
                                <a:pt x="175215" y="597154"/>
                                <a:pt x="175215" y="587122"/>
                              </a:cubicBezTo>
                              <a:cubicBezTo>
                                <a:pt x="154387" y="598170"/>
                                <a:pt x="133686" y="610743"/>
                                <a:pt x="112985" y="624332"/>
                              </a:cubicBezTo>
                              <a:cubicBezTo>
                                <a:pt x="82505" y="644144"/>
                                <a:pt x="62439" y="656590"/>
                                <a:pt x="53041" y="661289"/>
                              </a:cubicBezTo>
                              <a:cubicBezTo>
                                <a:pt x="44215" y="664147"/>
                                <a:pt x="33483" y="666020"/>
                                <a:pt x="20831" y="666861"/>
                              </a:cubicBezTo>
                              <a:lnTo>
                                <a:pt x="0" y="666567"/>
                              </a:lnTo>
                              <a:lnTo>
                                <a:pt x="0" y="608932"/>
                              </a:lnTo>
                              <a:lnTo>
                                <a:pt x="18878" y="611886"/>
                              </a:lnTo>
                              <a:cubicBezTo>
                                <a:pt x="47199" y="613918"/>
                                <a:pt x="72091" y="610489"/>
                                <a:pt x="93681" y="601726"/>
                              </a:cubicBezTo>
                              <a:cubicBezTo>
                                <a:pt x="115144" y="592963"/>
                                <a:pt x="132416" y="580010"/>
                                <a:pt x="145878" y="563626"/>
                              </a:cubicBezTo>
                              <a:cubicBezTo>
                                <a:pt x="159340" y="547116"/>
                                <a:pt x="166706" y="530225"/>
                                <a:pt x="168230" y="513080"/>
                              </a:cubicBezTo>
                              <a:cubicBezTo>
                                <a:pt x="169754" y="495936"/>
                                <a:pt x="169373" y="464439"/>
                                <a:pt x="167214" y="418465"/>
                              </a:cubicBezTo>
                              <a:cubicBezTo>
                                <a:pt x="166071" y="392557"/>
                                <a:pt x="164801" y="366776"/>
                                <a:pt x="163531" y="340868"/>
                              </a:cubicBezTo>
                              <a:cubicBezTo>
                                <a:pt x="138512" y="318770"/>
                                <a:pt x="111334" y="300863"/>
                                <a:pt x="81743" y="288036"/>
                              </a:cubicBezTo>
                              <a:cubicBezTo>
                                <a:pt x="66884" y="281623"/>
                                <a:pt x="52120" y="276479"/>
                                <a:pt x="37404" y="272653"/>
                              </a:cubicBezTo>
                              <a:lnTo>
                                <a:pt x="0" y="266305"/>
                              </a:lnTo>
                              <a:lnTo>
                                <a:pt x="0" y="226995"/>
                              </a:lnTo>
                              <a:lnTo>
                                <a:pt x="18751" y="226314"/>
                              </a:lnTo>
                              <a:cubicBezTo>
                                <a:pt x="67646" y="229870"/>
                                <a:pt x="114509" y="242443"/>
                                <a:pt x="159848" y="263398"/>
                              </a:cubicBezTo>
                              <a:cubicBezTo>
                                <a:pt x="157562" y="229616"/>
                                <a:pt x="155149" y="195835"/>
                                <a:pt x="152863" y="162179"/>
                              </a:cubicBezTo>
                              <a:cubicBezTo>
                                <a:pt x="150450" y="127000"/>
                                <a:pt x="148164" y="102616"/>
                                <a:pt x="145878" y="88773"/>
                              </a:cubicBezTo>
                              <a:cubicBezTo>
                                <a:pt x="143719" y="74930"/>
                                <a:pt x="141433" y="66675"/>
                                <a:pt x="139020" y="64008"/>
                              </a:cubicBezTo>
                              <a:cubicBezTo>
                                <a:pt x="136607" y="61341"/>
                                <a:pt x="132543" y="59182"/>
                                <a:pt x="126955" y="57658"/>
                              </a:cubicBezTo>
                              <a:cubicBezTo>
                                <a:pt x="121367" y="56135"/>
                                <a:pt x="97999" y="54356"/>
                                <a:pt x="56978" y="51689"/>
                              </a:cubicBezTo>
                              <a:cubicBezTo>
                                <a:pt x="55073" y="50165"/>
                                <a:pt x="53422" y="48641"/>
                                <a:pt x="51517" y="47244"/>
                              </a:cubicBezTo>
                              <a:cubicBezTo>
                                <a:pt x="51263" y="40894"/>
                                <a:pt x="51009" y="34544"/>
                                <a:pt x="50755" y="28194"/>
                              </a:cubicBezTo>
                              <a:cubicBezTo>
                                <a:pt x="52152" y="26924"/>
                                <a:pt x="53676" y="25654"/>
                                <a:pt x="55073" y="24385"/>
                              </a:cubicBezTo>
                              <a:cubicBezTo>
                                <a:pt x="128098" y="22733"/>
                                <a:pt x="189312" y="13843"/>
                                <a:pt x="238715" y="0"/>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3" name="Shape 63"/>
                      <wps:cNvSpPr/>
                      <wps:spPr>
                        <a:xfrm>
                          <a:off x="4344610" y="341257"/>
                          <a:ext cx="552253" cy="705604"/>
                        </a:xfrm>
                        <a:custGeom>
                          <a:avLst/>
                          <a:gdLst/>
                          <a:ahLst/>
                          <a:cxnLst/>
                          <a:rect l="0" t="0" r="0" b="0"/>
                          <a:pathLst>
                            <a:path w="552253" h="705604">
                              <a:moveTo>
                                <a:pt x="552253" y="0"/>
                              </a:moveTo>
                              <a:lnTo>
                                <a:pt x="552253" y="47531"/>
                              </a:lnTo>
                              <a:lnTo>
                                <a:pt x="549903" y="46135"/>
                              </a:lnTo>
                              <a:cubicBezTo>
                                <a:pt x="538424" y="41967"/>
                                <a:pt x="525771" y="39785"/>
                                <a:pt x="511930" y="39684"/>
                              </a:cubicBezTo>
                              <a:cubicBezTo>
                                <a:pt x="502702" y="39616"/>
                                <a:pt x="492947" y="40474"/>
                                <a:pt x="482660" y="42283"/>
                              </a:cubicBezTo>
                              <a:cubicBezTo>
                                <a:pt x="447989" y="48379"/>
                                <a:pt x="419668" y="63238"/>
                                <a:pt x="397443" y="85844"/>
                              </a:cubicBezTo>
                              <a:cubicBezTo>
                                <a:pt x="394903" y="88511"/>
                                <a:pt x="392490" y="91178"/>
                                <a:pt x="390204" y="94099"/>
                              </a:cubicBezTo>
                              <a:cubicBezTo>
                                <a:pt x="373059" y="115308"/>
                                <a:pt x="365566" y="141343"/>
                                <a:pt x="367598" y="172077"/>
                              </a:cubicBezTo>
                              <a:cubicBezTo>
                                <a:pt x="368741" y="190238"/>
                                <a:pt x="374583" y="208780"/>
                                <a:pt x="385124" y="227576"/>
                              </a:cubicBezTo>
                              <a:cubicBezTo>
                                <a:pt x="389315" y="235069"/>
                                <a:pt x="394268" y="241673"/>
                                <a:pt x="400237" y="247261"/>
                              </a:cubicBezTo>
                              <a:cubicBezTo>
                                <a:pt x="409127" y="255516"/>
                                <a:pt x="419922" y="261739"/>
                                <a:pt x="432622" y="265676"/>
                              </a:cubicBezTo>
                              <a:cubicBezTo>
                                <a:pt x="453831" y="272407"/>
                                <a:pt x="477072" y="273550"/>
                                <a:pt x="502726" y="269232"/>
                              </a:cubicBezTo>
                              <a:cubicBezTo>
                                <a:pt x="519807" y="266375"/>
                                <a:pt x="535524" y="261707"/>
                                <a:pt x="549938" y="255183"/>
                              </a:cubicBezTo>
                              <a:lnTo>
                                <a:pt x="552253" y="253702"/>
                              </a:lnTo>
                              <a:lnTo>
                                <a:pt x="552253" y="284504"/>
                              </a:lnTo>
                              <a:lnTo>
                                <a:pt x="537191" y="289886"/>
                              </a:lnTo>
                              <a:cubicBezTo>
                                <a:pt x="521268" y="294442"/>
                                <a:pt x="504313" y="298251"/>
                                <a:pt x="486343" y="301363"/>
                              </a:cubicBezTo>
                              <a:cubicBezTo>
                                <a:pt x="477580" y="302887"/>
                                <a:pt x="468817" y="304538"/>
                                <a:pt x="459927" y="306189"/>
                              </a:cubicBezTo>
                              <a:cubicBezTo>
                                <a:pt x="438210" y="324350"/>
                                <a:pt x="424494" y="337812"/>
                                <a:pt x="418525" y="345940"/>
                              </a:cubicBezTo>
                              <a:cubicBezTo>
                                <a:pt x="412429" y="354068"/>
                                <a:pt x="409635" y="361815"/>
                                <a:pt x="410143" y="368927"/>
                              </a:cubicBezTo>
                              <a:cubicBezTo>
                                <a:pt x="410905" y="382008"/>
                                <a:pt x="419287" y="389628"/>
                                <a:pt x="435162" y="391914"/>
                              </a:cubicBezTo>
                              <a:cubicBezTo>
                                <a:pt x="451037" y="394073"/>
                                <a:pt x="483295" y="390644"/>
                                <a:pt x="532063" y="383025"/>
                              </a:cubicBezTo>
                              <a:lnTo>
                                <a:pt x="552253" y="380194"/>
                              </a:lnTo>
                              <a:lnTo>
                                <a:pt x="552253" y="441510"/>
                              </a:lnTo>
                              <a:lnTo>
                                <a:pt x="514355" y="447405"/>
                              </a:lnTo>
                              <a:cubicBezTo>
                                <a:pt x="477755" y="453525"/>
                                <a:pt x="456085" y="458430"/>
                                <a:pt x="449132" y="460621"/>
                              </a:cubicBezTo>
                              <a:cubicBezTo>
                                <a:pt x="440750" y="463288"/>
                                <a:pt x="429574" y="469765"/>
                                <a:pt x="415477" y="479925"/>
                              </a:cubicBezTo>
                              <a:cubicBezTo>
                                <a:pt x="413699" y="481195"/>
                                <a:pt x="411921" y="482465"/>
                                <a:pt x="410143" y="483862"/>
                              </a:cubicBezTo>
                              <a:cubicBezTo>
                                <a:pt x="393379" y="496308"/>
                                <a:pt x="380044" y="511421"/>
                                <a:pt x="370265" y="529075"/>
                              </a:cubicBezTo>
                              <a:cubicBezTo>
                                <a:pt x="365312" y="537964"/>
                                <a:pt x="361629" y="546981"/>
                                <a:pt x="359470" y="556252"/>
                              </a:cubicBezTo>
                              <a:cubicBezTo>
                                <a:pt x="357311" y="565396"/>
                                <a:pt x="356549" y="574794"/>
                                <a:pt x="357184" y="584319"/>
                              </a:cubicBezTo>
                              <a:cubicBezTo>
                                <a:pt x="357692" y="593717"/>
                                <a:pt x="359597" y="602353"/>
                                <a:pt x="362645" y="610354"/>
                              </a:cubicBezTo>
                              <a:cubicBezTo>
                                <a:pt x="370646" y="630547"/>
                                <a:pt x="386775" y="645533"/>
                                <a:pt x="410905" y="655947"/>
                              </a:cubicBezTo>
                              <a:cubicBezTo>
                                <a:pt x="416112" y="658233"/>
                                <a:pt x="421700" y="660138"/>
                                <a:pt x="427415" y="661789"/>
                              </a:cubicBezTo>
                              <a:cubicBezTo>
                                <a:pt x="458657" y="670933"/>
                                <a:pt x="496884" y="671441"/>
                                <a:pt x="542604" y="664456"/>
                              </a:cubicBezTo>
                              <a:lnTo>
                                <a:pt x="552253" y="662292"/>
                              </a:lnTo>
                              <a:lnTo>
                                <a:pt x="552253" y="690533"/>
                              </a:lnTo>
                              <a:lnTo>
                                <a:pt x="522538" y="696968"/>
                              </a:lnTo>
                              <a:cubicBezTo>
                                <a:pt x="490153" y="702175"/>
                                <a:pt x="459419" y="705096"/>
                                <a:pt x="430463" y="705477"/>
                              </a:cubicBezTo>
                              <a:cubicBezTo>
                                <a:pt x="429447" y="705477"/>
                                <a:pt x="428431" y="705477"/>
                                <a:pt x="427288" y="705477"/>
                              </a:cubicBezTo>
                              <a:cubicBezTo>
                                <a:pt x="405952" y="705604"/>
                                <a:pt x="386394" y="704334"/>
                                <a:pt x="368741" y="701159"/>
                              </a:cubicBezTo>
                              <a:cubicBezTo>
                                <a:pt x="361629" y="699889"/>
                                <a:pt x="354771" y="698365"/>
                                <a:pt x="348294" y="696460"/>
                              </a:cubicBezTo>
                              <a:cubicBezTo>
                                <a:pt x="325307" y="689856"/>
                                <a:pt x="306638" y="678300"/>
                                <a:pt x="292033" y="662425"/>
                              </a:cubicBezTo>
                              <a:cubicBezTo>
                                <a:pt x="277301" y="646422"/>
                                <a:pt x="269427" y="628388"/>
                                <a:pt x="268157" y="608450"/>
                              </a:cubicBezTo>
                              <a:cubicBezTo>
                                <a:pt x="267522" y="597400"/>
                                <a:pt x="268919" y="585462"/>
                                <a:pt x="272348" y="572635"/>
                              </a:cubicBezTo>
                              <a:cubicBezTo>
                                <a:pt x="275777" y="559681"/>
                                <a:pt x="283016" y="545203"/>
                                <a:pt x="294065" y="528947"/>
                              </a:cubicBezTo>
                              <a:cubicBezTo>
                                <a:pt x="314512" y="515866"/>
                                <a:pt x="334705" y="502531"/>
                                <a:pt x="355025" y="488815"/>
                              </a:cubicBezTo>
                              <a:cubicBezTo>
                                <a:pt x="368360" y="479925"/>
                                <a:pt x="381822" y="470908"/>
                                <a:pt x="395284" y="462018"/>
                              </a:cubicBezTo>
                              <a:cubicBezTo>
                                <a:pt x="378012" y="461510"/>
                                <a:pt x="363915" y="460367"/>
                                <a:pt x="352993" y="458589"/>
                              </a:cubicBezTo>
                              <a:cubicBezTo>
                                <a:pt x="342706" y="456938"/>
                                <a:pt x="335340" y="454525"/>
                                <a:pt x="330768" y="451604"/>
                              </a:cubicBezTo>
                              <a:cubicBezTo>
                                <a:pt x="321624" y="445508"/>
                                <a:pt x="316798" y="436872"/>
                                <a:pt x="316036" y="425950"/>
                              </a:cubicBezTo>
                              <a:cubicBezTo>
                                <a:pt x="315401" y="414520"/>
                                <a:pt x="319338" y="400169"/>
                                <a:pt x="327847" y="382770"/>
                              </a:cubicBezTo>
                              <a:cubicBezTo>
                                <a:pt x="334324" y="377563"/>
                                <a:pt x="340801" y="372356"/>
                                <a:pt x="347278" y="367150"/>
                              </a:cubicBezTo>
                              <a:cubicBezTo>
                                <a:pt x="366455" y="351782"/>
                                <a:pt x="385632" y="336288"/>
                                <a:pt x="404809" y="320921"/>
                              </a:cubicBezTo>
                              <a:cubicBezTo>
                                <a:pt x="408873" y="317746"/>
                                <a:pt x="412810" y="314571"/>
                                <a:pt x="416747" y="311396"/>
                              </a:cubicBezTo>
                              <a:cubicBezTo>
                                <a:pt x="412429" y="311523"/>
                                <a:pt x="408238" y="311396"/>
                                <a:pt x="404174" y="311396"/>
                              </a:cubicBezTo>
                              <a:cubicBezTo>
                                <a:pt x="380171" y="310888"/>
                                <a:pt x="359724" y="308475"/>
                                <a:pt x="342960" y="304157"/>
                              </a:cubicBezTo>
                              <a:cubicBezTo>
                                <a:pt x="326323" y="299839"/>
                                <a:pt x="313242" y="293235"/>
                                <a:pt x="303844" y="284853"/>
                              </a:cubicBezTo>
                              <a:cubicBezTo>
                                <a:pt x="298764" y="280281"/>
                                <a:pt x="294319" y="275455"/>
                                <a:pt x="290382" y="270375"/>
                              </a:cubicBezTo>
                              <a:cubicBezTo>
                                <a:pt x="287969" y="266438"/>
                                <a:pt x="285683" y="262628"/>
                                <a:pt x="283270" y="258818"/>
                              </a:cubicBezTo>
                              <a:cubicBezTo>
                                <a:pt x="283397" y="260596"/>
                                <a:pt x="283651" y="262375"/>
                                <a:pt x="283905" y="264279"/>
                              </a:cubicBezTo>
                              <a:cubicBezTo>
                                <a:pt x="288223" y="332478"/>
                                <a:pt x="263331" y="394708"/>
                                <a:pt x="207324" y="447921"/>
                              </a:cubicBezTo>
                              <a:cubicBezTo>
                                <a:pt x="165795" y="487640"/>
                                <a:pt x="116336" y="515358"/>
                                <a:pt x="59109" y="529413"/>
                              </a:cubicBezTo>
                              <a:lnTo>
                                <a:pt x="0" y="538742"/>
                              </a:lnTo>
                              <a:lnTo>
                                <a:pt x="0" y="502727"/>
                              </a:lnTo>
                              <a:lnTo>
                                <a:pt x="27746" y="504436"/>
                              </a:lnTo>
                              <a:cubicBezTo>
                                <a:pt x="73593" y="500372"/>
                                <a:pt x="110423" y="481830"/>
                                <a:pt x="138490" y="450207"/>
                              </a:cubicBezTo>
                              <a:cubicBezTo>
                                <a:pt x="166684" y="418457"/>
                                <a:pt x="178749" y="374134"/>
                                <a:pt x="175320" y="317873"/>
                              </a:cubicBezTo>
                              <a:cubicBezTo>
                                <a:pt x="171383" y="254119"/>
                                <a:pt x="152333" y="204081"/>
                                <a:pt x="117662" y="167505"/>
                              </a:cubicBezTo>
                              <a:cubicBezTo>
                                <a:pt x="91563" y="139978"/>
                                <a:pt x="58607" y="124309"/>
                                <a:pt x="18257" y="119910"/>
                              </a:cubicBezTo>
                              <a:lnTo>
                                <a:pt x="0" y="119627"/>
                              </a:lnTo>
                              <a:lnTo>
                                <a:pt x="0" y="87336"/>
                              </a:lnTo>
                              <a:lnTo>
                                <a:pt x="56404" y="86110"/>
                              </a:lnTo>
                              <a:cubicBezTo>
                                <a:pt x="111590" y="88289"/>
                                <a:pt x="158810" y="100862"/>
                                <a:pt x="198815" y="124579"/>
                              </a:cubicBezTo>
                              <a:cubicBezTo>
                                <a:pt x="231835" y="144264"/>
                                <a:pt x="255076" y="169918"/>
                                <a:pt x="269173" y="201160"/>
                              </a:cubicBezTo>
                              <a:cubicBezTo>
                                <a:pt x="269808" y="202938"/>
                                <a:pt x="270443" y="204589"/>
                                <a:pt x="271078" y="206367"/>
                              </a:cubicBezTo>
                              <a:cubicBezTo>
                                <a:pt x="271078" y="204081"/>
                                <a:pt x="271078" y="201922"/>
                                <a:pt x="271078" y="199636"/>
                              </a:cubicBezTo>
                              <a:cubicBezTo>
                                <a:pt x="272475" y="181475"/>
                                <a:pt x="277555" y="163187"/>
                                <a:pt x="286572" y="145026"/>
                              </a:cubicBezTo>
                              <a:cubicBezTo>
                                <a:pt x="296351" y="125214"/>
                                <a:pt x="310448" y="107434"/>
                                <a:pt x="329244" y="91432"/>
                              </a:cubicBezTo>
                              <a:cubicBezTo>
                                <a:pt x="333816" y="87749"/>
                                <a:pt x="338388" y="83939"/>
                                <a:pt x="343468" y="80383"/>
                              </a:cubicBezTo>
                              <a:cubicBezTo>
                                <a:pt x="357057" y="70604"/>
                                <a:pt x="371662" y="61206"/>
                                <a:pt x="387283" y="52443"/>
                              </a:cubicBezTo>
                              <a:cubicBezTo>
                                <a:pt x="401126" y="44442"/>
                                <a:pt x="415858" y="37076"/>
                                <a:pt x="431352" y="30345"/>
                              </a:cubicBezTo>
                              <a:cubicBezTo>
                                <a:pt x="463991" y="16375"/>
                                <a:pt x="494090" y="7104"/>
                                <a:pt x="521522" y="2659"/>
                              </a:cubicBezTo>
                              <a:lnTo>
                                <a:pt x="552253"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4" name="Shape 64"/>
                      <wps:cNvSpPr/>
                      <wps:spPr>
                        <a:xfrm>
                          <a:off x="4896863" y="703199"/>
                          <a:ext cx="288547" cy="328591"/>
                        </a:xfrm>
                        <a:custGeom>
                          <a:avLst/>
                          <a:gdLst/>
                          <a:ahLst/>
                          <a:cxnLst/>
                          <a:rect l="0" t="0" r="0" b="0"/>
                          <a:pathLst>
                            <a:path w="288547" h="328591">
                              <a:moveTo>
                                <a:pt x="163976" y="524"/>
                              </a:moveTo>
                              <a:cubicBezTo>
                                <a:pt x="179867" y="1048"/>
                                <a:pt x="193424" y="2858"/>
                                <a:pt x="204600" y="5842"/>
                              </a:cubicBezTo>
                              <a:cubicBezTo>
                                <a:pt x="227206" y="11684"/>
                                <a:pt x="245875" y="24257"/>
                                <a:pt x="260988" y="42799"/>
                              </a:cubicBezTo>
                              <a:cubicBezTo>
                                <a:pt x="276101" y="61468"/>
                                <a:pt x="284483" y="81661"/>
                                <a:pt x="286134" y="103251"/>
                              </a:cubicBezTo>
                              <a:cubicBezTo>
                                <a:pt x="288547" y="136398"/>
                                <a:pt x="277117" y="169926"/>
                                <a:pt x="251717" y="204343"/>
                              </a:cubicBezTo>
                              <a:cubicBezTo>
                                <a:pt x="226190" y="238760"/>
                                <a:pt x="187582" y="266192"/>
                                <a:pt x="136401" y="288290"/>
                              </a:cubicBezTo>
                              <a:cubicBezTo>
                                <a:pt x="110620" y="299339"/>
                                <a:pt x="83886" y="308674"/>
                                <a:pt x="56200" y="316421"/>
                              </a:cubicBezTo>
                              <a:lnTo>
                                <a:pt x="0" y="328591"/>
                              </a:lnTo>
                              <a:lnTo>
                                <a:pt x="0" y="300350"/>
                              </a:lnTo>
                              <a:lnTo>
                                <a:pt x="48739" y="289417"/>
                              </a:lnTo>
                              <a:cubicBezTo>
                                <a:pt x="67345" y="283718"/>
                                <a:pt x="85093" y="276670"/>
                                <a:pt x="101984" y="268224"/>
                              </a:cubicBezTo>
                              <a:cubicBezTo>
                                <a:pt x="135639" y="251333"/>
                                <a:pt x="160023" y="231521"/>
                                <a:pt x="175009" y="208026"/>
                              </a:cubicBezTo>
                              <a:cubicBezTo>
                                <a:pt x="189868" y="184531"/>
                                <a:pt x="196599" y="162560"/>
                                <a:pt x="195075" y="142240"/>
                              </a:cubicBezTo>
                              <a:cubicBezTo>
                                <a:pt x="193551" y="121793"/>
                                <a:pt x="185423" y="104775"/>
                                <a:pt x="170564" y="91440"/>
                              </a:cubicBezTo>
                              <a:cubicBezTo>
                                <a:pt x="155705" y="78105"/>
                                <a:pt x="137163" y="70739"/>
                                <a:pt x="115065" y="69850"/>
                              </a:cubicBezTo>
                              <a:cubicBezTo>
                                <a:pt x="109541" y="69628"/>
                                <a:pt x="103071" y="69612"/>
                                <a:pt x="95662" y="69832"/>
                              </a:cubicBezTo>
                              <a:cubicBezTo>
                                <a:pt x="73433" y="70493"/>
                                <a:pt x="42738" y="73279"/>
                                <a:pt x="3686" y="78994"/>
                              </a:cubicBezTo>
                              <a:lnTo>
                                <a:pt x="0" y="79568"/>
                              </a:lnTo>
                              <a:lnTo>
                                <a:pt x="0" y="18252"/>
                              </a:lnTo>
                              <a:lnTo>
                                <a:pt x="109350" y="2921"/>
                              </a:lnTo>
                              <a:cubicBezTo>
                                <a:pt x="129860" y="762"/>
                                <a:pt x="148085" y="0"/>
                                <a:pt x="163976" y="524"/>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5" name="Shape 65"/>
                      <wps:cNvSpPr/>
                      <wps:spPr>
                        <a:xfrm>
                          <a:off x="4896863" y="340392"/>
                          <a:ext cx="280419" cy="285369"/>
                        </a:xfrm>
                        <a:custGeom>
                          <a:avLst/>
                          <a:gdLst/>
                          <a:ahLst/>
                          <a:cxnLst/>
                          <a:rect l="0" t="0" r="0" b="0"/>
                          <a:pathLst>
                            <a:path w="280419" h="285369">
                              <a:moveTo>
                                <a:pt x="4769" y="453"/>
                              </a:moveTo>
                              <a:cubicBezTo>
                                <a:pt x="40048" y="0"/>
                                <a:pt x="74647" y="7334"/>
                                <a:pt x="108461" y="21813"/>
                              </a:cubicBezTo>
                              <a:cubicBezTo>
                                <a:pt x="177930" y="14574"/>
                                <a:pt x="233556" y="10509"/>
                                <a:pt x="275212" y="7334"/>
                              </a:cubicBezTo>
                              <a:cubicBezTo>
                                <a:pt x="276990" y="10002"/>
                                <a:pt x="278641" y="12668"/>
                                <a:pt x="280419" y="15208"/>
                              </a:cubicBezTo>
                              <a:cubicBezTo>
                                <a:pt x="265941" y="34893"/>
                                <a:pt x="257178" y="47847"/>
                                <a:pt x="253749" y="53690"/>
                              </a:cubicBezTo>
                              <a:cubicBezTo>
                                <a:pt x="217808" y="55721"/>
                                <a:pt x="181994" y="58262"/>
                                <a:pt x="146180" y="61564"/>
                              </a:cubicBezTo>
                              <a:cubicBezTo>
                                <a:pt x="158245" y="77057"/>
                                <a:pt x="164849" y="93949"/>
                                <a:pt x="166119" y="111855"/>
                              </a:cubicBezTo>
                              <a:cubicBezTo>
                                <a:pt x="167770" y="133191"/>
                                <a:pt x="163071" y="154401"/>
                                <a:pt x="151895" y="175609"/>
                              </a:cubicBezTo>
                              <a:cubicBezTo>
                                <a:pt x="140719" y="196691"/>
                                <a:pt x="124590" y="215615"/>
                                <a:pt x="103254" y="231997"/>
                              </a:cubicBezTo>
                              <a:cubicBezTo>
                                <a:pt x="81791" y="248380"/>
                                <a:pt x="57280" y="262731"/>
                                <a:pt x="29594" y="274796"/>
                              </a:cubicBezTo>
                              <a:lnTo>
                                <a:pt x="0" y="285369"/>
                              </a:lnTo>
                              <a:lnTo>
                                <a:pt x="0" y="254568"/>
                              </a:lnTo>
                              <a:lnTo>
                                <a:pt x="37087" y="230854"/>
                              </a:lnTo>
                              <a:cubicBezTo>
                                <a:pt x="60709" y="210407"/>
                                <a:pt x="71123" y="181705"/>
                                <a:pt x="68456" y="145002"/>
                              </a:cubicBezTo>
                              <a:cubicBezTo>
                                <a:pt x="66297" y="113888"/>
                                <a:pt x="53089" y="87090"/>
                                <a:pt x="28578" y="65374"/>
                              </a:cubicBezTo>
                              <a:lnTo>
                                <a:pt x="0" y="48397"/>
                              </a:lnTo>
                              <a:lnTo>
                                <a:pt x="0" y="865"/>
                              </a:lnTo>
                              <a:lnTo>
                                <a:pt x="4769" y="453"/>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6" name="Shape 66"/>
                      <wps:cNvSpPr/>
                      <wps:spPr>
                        <a:xfrm>
                          <a:off x="5248529" y="105410"/>
                          <a:ext cx="399864" cy="652325"/>
                        </a:xfrm>
                        <a:custGeom>
                          <a:avLst/>
                          <a:gdLst/>
                          <a:ahLst/>
                          <a:cxnLst/>
                          <a:rect l="0" t="0" r="0" b="0"/>
                          <a:pathLst>
                            <a:path w="399864" h="652325">
                              <a:moveTo>
                                <a:pt x="4318" y="0"/>
                              </a:moveTo>
                              <a:cubicBezTo>
                                <a:pt x="70231" y="762"/>
                                <a:pt x="121031" y="2667"/>
                                <a:pt x="156718" y="3302"/>
                              </a:cubicBezTo>
                              <a:cubicBezTo>
                                <a:pt x="170180" y="3429"/>
                                <a:pt x="223266" y="2794"/>
                                <a:pt x="315976" y="5334"/>
                              </a:cubicBezTo>
                              <a:cubicBezTo>
                                <a:pt x="345821" y="6223"/>
                                <a:pt x="367411" y="7366"/>
                                <a:pt x="380873" y="8255"/>
                              </a:cubicBezTo>
                              <a:lnTo>
                                <a:pt x="399864" y="10425"/>
                              </a:lnTo>
                              <a:lnTo>
                                <a:pt x="399864" y="55398"/>
                              </a:lnTo>
                              <a:lnTo>
                                <a:pt x="372904" y="48038"/>
                              </a:lnTo>
                              <a:cubicBezTo>
                                <a:pt x="355410" y="44799"/>
                                <a:pt x="335725" y="42545"/>
                                <a:pt x="313817" y="41402"/>
                              </a:cubicBezTo>
                              <a:cubicBezTo>
                                <a:pt x="295974" y="40449"/>
                                <a:pt x="279210" y="40259"/>
                                <a:pt x="263557" y="40751"/>
                              </a:cubicBezTo>
                              <a:cubicBezTo>
                                <a:pt x="247904" y="41243"/>
                                <a:pt x="233363" y="42418"/>
                                <a:pt x="219964" y="44197"/>
                              </a:cubicBezTo>
                              <a:cubicBezTo>
                                <a:pt x="218567" y="71374"/>
                                <a:pt x="220853" y="118745"/>
                                <a:pt x="226441" y="186563"/>
                              </a:cubicBezTo>
                              <a:cubicBezTo>
                                <a:pt x="228727" y="213868"/>
                                <a:pt x="231013" y="241047"/>
                                <a:pt x="233172" y="268351"/>
                              </a:cubicBezTo>
                              <a:cubicBezTo>
                                <a:pt x="252603" y="270129"/>
                                <a:pt x="274447" y="271653"/>
                                <a:pt x="298831" y="272923"/>
                              </a:cubicBezTo>
                              <a:cubicBezTo>
                                <a:pt x="338773" y="274828"/>
                                <a:pt x="372332" y="274034"/>
                                <a:pt x="399574" y="270272"/>
                              </a:cubicBezTo>
                              <a:lnTo>
                                <a:pt x="399864" y="270208"/>
                              </a:lnTo>
                              <a:lnTo>
                                <a:pt x="399864" y="318888"/>
                              </a:lnTo>
                              <a:lnTo>
                                <a:pt x="370562" y="313234"/>
                              </a:lnTo>
                              <a:cubicBezTo>
                                <a:pt x="348845" y="310261"/>
                                <a:pt x="324898" y="308102"/>
                                <a:pt x="298704" y="306832"/>
                              </a:cubicBezTo>
                              <a:cubicBezTo>
                                <a:pt x="281432" y="305943"/>
                                <a:pt x="260604" y="305689"/>
                                <a:pt x="236347" y="305943"/>
                              </a:cubicBezTo>
                              <a:cubicBezTo>
                                <a:pt x="240538" y="357632"/>
                                <a:pt x="244856" y="409194"/>
                                <a:pt x="249047" y="460756"/>
                              </a:cubicBezTo>
                              <a:cubicBezTo>
                                <a:pt x="253365" y="506984"/>
                                <a:pt x="257429" y="553085"/>
                                <a:pt x="261747" y="599313"/>
                              </a:cubicBezTo>
                              <a:cubicBezTo>
                                <a:pt x="292100" y="605917"/>
                                <a:pt x="323088" y="610235"/>
                                <a:pt x="354457" y="612140"/>
                              </a:cubicBezTo>
                              <a:cubicBezTo>
                                <a:pt x="368364" y="612966"/>
                                <a:pt x="381469" y="613355"/>
                                <a:pt x="393776" y="613295"/>
                              </a:cubicBezTo>
                              <a:lnTo>
                                <a:pt x="399864" y="613024"/>
                              </a:lnTo>
                              <a:lnTo>
                                <a:pt x="399864" y="652325"/>
                              </a:lnTo>
                              <a:lnTo>
                                <a:pt x="367665" y="651384"/>
                              </a:lnTo>
                              <a:cubicBezTo>
                                <a:pt x="358394" y="650748"/>
                                <a:pt x="330327" y="648209"/>
                                <a:pt x="283464" y="644525"/>
                              </a:cubicBezTo>
                              <a:cubicBezTo>
                                <a:pt x="231648" y="641223"/>
                                <a:pt x="203581" y="640207"/>
                                <a:pt x="199263" y="640080"/>
                              </a:cubicBezTo>
                              <a:cubicBezTo>
                                <a:pt x="172847" y="639318"/>
                                <a:pt x="140335" y="639953"/>
                                <a:pt x="101981" y="642112"/>
                              </a:cubicBezTo>
                              <a:cubicBezTo>
                                <a:pt x="100330" y="640969"/>
                                <a:pt x="98679" y="639699"/>
                                <a:pt x="97028" y="638556"/>
                              </a:cubicBezTo>
                              <a:cubicBezTo>
                                <a:pt x="96647" y="633603"/>
                                <a:pt x="96266" y="628523"/>
                                <a:pt x="95885" y="623570"/>
                              </a:cubicBezTo>
                              <a:cubicBezTo>
                                <a:pt x="97282" y="622047"/>
                                <a:pt x="98679" y="620522"/>
                                <a:pt x="100203" y="619125"/>
                              </a:cubicBezTo>
                              <a:cubicBezTo>
                                <a:pt x="122047" y="611378"/>
                                <a:pt x="134747" y="606044"/>
                                <a:pt x="137922" y="603123"/>
                              </a:cubicBezTo>
                              <a:cubicBezTo>
                                <a:pt x="141224" y="600075"/>
                                <a:pt x="141859" y="573405"/>
                                <a:pt x="139954" y="522986"/>
                              </a:cubicBezTo>
                              <a:cubicBezTo>
                                <a:pt x="138176" y="472694"/>
                                <a:pt x="136017" y="434213"/>
                                <a:pt x="133985" y="407543"/>
                              </a:cubicBezTo>
                              <a:cubicBezTo>
                                <a:pt x="129540" y="352172"/>
                                <a:pt x="125095" y="296799"/>
                                <a:pt x="120650" y="241300"/>
                              </a:cubicBezTo>
                              <a:cubicBezTo>
                                <a:pt x="117602" y="207137"/>
                                <a:pt x="114681" y="172847"/>
                                <a:pt x="111760" y="138557"/>
                              </a:cubicBezTo>
                              <a:cubicBezTo>
                                <a:pt x="109982" y="116205"/>
                                <a:pt x="108077" y="98044"/>
                                <a:pt x="106172" y="83947"/>
                              </a:cubicBezTo>
                              <a:cubicBezTo>
                                <a:pt x="104267" y="69850"/>
                                <a:pt x="102489" y="59817"/>
                                <a:pt x="100584" y="53848"/>
                              </a:cubicBezTo>
                              <a:cubicBezTo>
                                <a:pt x="98806" y="47752"/>
                                <a:pt x="96266" y="43561"/>
                                <a:pt x="92964" y="41148"/>
                              </a:cubicBezTo>
                              <a:cubicBezTo>
                                <a:pt x="89662" y="38735"/>
                                <a:pt x="85217" y="36576"/>
                                <a:pt x="79502" y="35052"/>
                              </a:cubicBezTo>
                              <a:cubicBezTo>
                                <a:pt x="73787" y="33401"/>
                                <a:pt x="64262" y="32004"/>
                                <a:pt x="50673" y="30861"/>
                              </a:cubicBezTo>
                              <a:cubicBezTo>
                                <a:pt x="35941" y="30099"/>
                                <a:pt x="21336" y="29464"/>
                                <a:pt x="6604" y="28956"/>
                              </a:cubicBezTo>
                              <a:cubicBezTo>
                                <a:pt x="4953" y="27940"/>
                                <a:pt x="3429" y="26797"/>
                                <a:pt x="1778" y="25781"/>
                              </a:cubicBezTo>
                              <a:cubicBezTo>
                                <a:pt x="1143" y="18288"/>
                                <a:pt x="635" y="10795"/>
                                <a:pt x="0" y="3302"/>
                              </a:cubicBezTo>
                              <a:cubicBezTo>
                                <a:pt x="1524" y="2159"/>
                                <a:pt x="2921" y="1016"/>
                                <a:pt x="4318" y="0"/>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7" name="Shape 67"/>
                      <wps:cNvSpPr/>
                      <wps:spPr>
                        <a:xfrm>
                          <a:off x="5864225" y="352044"/>
                          <a:ext cx="624967" cy="700151"/>
                        </a:xfrm>
                        <a:custGeom>
                          <a:avLst/>
                          <a:gdLst/>
                          <a:ahLst/>
                          <a:cxnLst/>
                          <a:rect l="0" t="0" r="0" b="0"/>
                          <a:pathLst>
                            <a:path w="624967" h="700151">
                              <a:moveTo>
                                <a:pt x="4953" y="0"/>
                              </a:moveTo>
                              <a:cubicBezTo>
                                <a:pt x="49276" y="6350"/>
                                <a:pt x="94742" y="12192"/>
                                <a:pt x="141097" y="17145"/>
                              </a:cubicBezTo>
                              <a:cubicBezTo>
                                <a:pt x="195580" y="22988"/>
                                <a:pt x="237490" y="26670"/>
                                <a:pt x="266827" y="27813"/>
                              </a:cubicBezTo>
                              <a:cubicBezTo>
                                <a:pt x="268478" y="29211"/>
                                <a:pt x="270129" y="30607"/>
                                <a:pt x="271780" y="32004"/>
                              </a:cubicBezTo>
                              <a:cubicBezTo>
                                <a:pt x="272415" y="38100"/>
                                <a:pt x="272923" y="44197"/>
                                <a:pt x="273558" y="50292"/>
                              </a:cubicBezTo>
                              <a:cubicBezTo>
                                <a:pt x="272288" y="51436"/>
                                <a:pt x="271145" y="52451"/>
                                <a:pt x="269875" y="53594"/>
                              </a:cubicBezTo>
                              <a:cubicBezTo>
                                <a:pt x="265684" y="53340"/>
                                <a:pt x="254000" y="52705"/>
                                <a:pt x="234696" y="51689"/>
                              </a:cubicBezTo>
                              <a:cubicBezTo>
                                <a:pt x="215392" y="50547"/>
                                <a:pt x="203581" y="51689"/>
                                <a:pt x="199136" y="54864"/>
                              </a:cubicBezTo>
                              <a:cubicBezTo>
                                <a:pt x="194564" y="58166"/>
                                <a:pt x="192659" y="62230"/>
                                <a:pt x="193167" y="67184"/>
                              </a:cubicBezTo>
                              <a:cubicBezTo>
                                <a:pt x="193548" y="72390"/>
                                <a:pt x="201041" y="89916"/>
                                <a:pt x="215773" y="119635"/>
                              </a:cubicBezTo>
                              <a:cubicBezTo>
                                <a:pt x="230505" y="149479"/>
                                <a:pt x="244221" y="176023"/>
                                <a:pt x="257556" y="199263"/>
                              </a:cubicBezTo>
                              <a:cubicBezTo>
                                <a:pt x="272034" y="224282"/>
                                <a:pt x="286258" y="249555"/>
                                <a:pt x="300736" y="274701"/>
                              </a:cubicBezTo>
                              <a:cubicBezTo>
                                <a:pt x="329438" y="324231"/>
                                <a:pt x="351028" y="361062"/>
                                <a:pt x="366395" y="384811"/>
                              </a:cubicBezTo>
                              <a:cubicBezTo>
                                <a:pt x="375031" y="368174"/>
                                <a:pt x="383286" y="351410"/>
                                <a:pt x="391922" y="334773"/>
                              </a:cubicBezTo>
                              <a:cubicBezTo>
                                <a:pt x="400939" y="316485"/>
                                <a:pt x="413131" y="288417"/>
                                <a:pt x="429514" y="251079"/>
                              </a:cubicBezTo>
                              <a:cubicBezTo>
                                <a:pt x="442341" y="220600"/>
                                <a:pt x="454787" y="189865"/>
                                <a:pt x="467741" y="159386"/>
                              </a:cubicBezTo>
                              <a:cubicBezTo>
                                <a:pt x="477647" y="135763"/>
                                <a:pt x="482981" y="120904"/>
                                <a:pt x="484124" y="115063"/>
                              </a:cubicBezTo>
                              <a:cubicBezTo>
                                <a:pt x="485267" y="109093"/>
                                <a:pt x="485648" y="104775"/>
                                <a:pt x="485394" y="101981"/>
                              </a:cubicBezTo>
                              <a:cubicBezTo>
                                <a:pt x="484759" y="95377"/>
                                <a:pt x="481203" y="90425"/>
                                <a:pt x="474726" y="87376"/>
                              </a:cubicBezTo>
                              <a:cubicBezTo>
                                <a:pt x="468376" y="84201"/>
                                <a:pt x="454533" y="80518"/>
                                <a:pt x="433197" y="76454"/>
                              </a:cubicBezTo>
                              <a:cubicBezTo>
                                <a:pt x="425069" y="74676"/>
                                <a:pt x="416941" y="72772"/>
                                <a:pt x="408813" y="70993"/>
                              </a:cubicBezTo>
                              <a:cubicBezTo>
                                <a:pt x="407289" y="69597"/>
                                <a:pt x="405892" y="68200"/>
                                <a:pt x="404368" y="66929"/>
                              </a:cubicBezTo>
                              <a:cubicBezTo>
                                <a:pt x="403733" y="60199"/>
                                <a:pt x="403098" y="53467"/>
                                <a:pt x="402463" y="46737"/>
                              </a:cubicBezTo>
                              <a:cubicBezTo>
                                <a:pt x="403860" y="45720"/>
                                <a:pt x="405257" y="44577"/>
                                <a:pt x="406654" y="43562"/>
                              </a:cubicBezTo>
                              <a:cubicBezTo>
                                <a:pt x="439039" y="49276"/>
                                <a:pt x="477393" y="54611"/>
                                <a:pt x="521462" y="59310"/>
                              </a:cubicBezTo>
                              <a:cubicBezTo>
                                <a:pt x="561848" y="63627"/>
                                <a:pt x="593979" y="65787"/>
                                <a:pt x="617982" y="66040"/>
                              </a:cubicBezTo>
                              <a:cubicBezTo>
                                <a:pt x="619633" y="67438"/>
                                <a:pt x="621284" y="68835"/>
                                <a:pt x="622935" y="70231"/>
                              </a:cubicBezTo>
                              <a:cubicBezTo>
                                <a:pt x="623570" y="76836"/>
                                <a:pt x="624332" y="83566"/>
                                <a:pt x="624967" y="90298"/>
                              </a:cubicBezTo>
                              <a:cubicBezTo>
                                <a:pt x="623570" y="91313"/>
                                <a:pt x="622173" y="92456"/>
                                <a:pt x="620776" y="93473"/>
                              </a:cubicBezTo>
                              <a:cubicBezTo>
                                <a:pt x="606552" y="92456"/>
                                <a:pt x="595376" y="92838"/>
                                <a:pt x="587248" y="94615"/>
                              </a:cubicBezTo>
                              <a:cubicBezTo>
                                <a:pt x="579120" y="96520"/>
                                <a:pt x="571500" y="100712"/>
                                <a:pt x="564515" y="106807"/>
                              </a:cubicBezTo>
                              <a:cubicBezTo>
                                <a:pt x="557530" y="113030"/>
                                <a:pt x="545973" y="131445"/>
                                <a:pt x="529082" y="161672"/>
                              </a:cubicBezTo>
                              <a:cubicBezTo>
                                <a:pt x="512064" y="191898"/>
                                <a:pt x="495935" y="223648"/>
                                <a:pt x="479171" y="256160"/>
                              </a:cubicBezTo>
                              <a:cubicBezTo>
                                <a:pt x="463296" y="286766"/>
                                <a:pt x="448056" y="317627"/>
                                <a:pt x="432181" y="348235"/>
                              </a:cubicBezTo>
                              <a:cubicBezTo>
                                <a:pt x="395351" y="425450"/>
                                <a:pt x="359156" y="503048"/>
                                <a:pt x="322072" y="580263"/>
                              </a:cubicBezTo>
                              <a:cubicBezTo>
                                <a:pt x="312420" y="600329"/>
                                <a:pt x="300228" y="621538"/>
                                <a:pt x="285242" y="644017"/>
                              </a:cubicBezTo>
                              <a:cubicBezTo>
                                <a:pt x="270129" y="666369"/>
                                <a:pt x="250698" y="681610"/>
                                <a:pt x="226568" y="689611"/>
                              </a:cubicBezTo>
                              <a:cubicBezTo>
                                <a:pt x="202438" y="697612"/>
                                <a:pt x="176403" y="700151"/>
                                <a:pt x="148336" y="697103"/>
                              </a:cubicBezTo>
                              <a:cubicBezTo>
                                <a:pt x="123825" y="694437"/>
                                <a:pt x="100203" y="686943"/>
                                <a:pt x="77470" y="674625"/>
                              </a:cubicBezTo>
                              <a:cubicBezTo>
                                <a:pt x="88392" y="650494"/>
                                <a:pt x="96139" y="628015"/>
                                <a:pt x="100838" y="607441"/>
                              </a:cubicBezTo>
                              <a:cubicBezTo>
                                <a:pt x="105537" y="607950"/>
                                <a:pt x="110109" y="608330"/>
                                <a:pt x="114808" y="608838"/>
                              </a:cubicBezTo>
                              <a:cubicBezTo>
                                <a:pt x="135382" y="627000"/>
                                <a:pt x="156718" y="637413"/>
                                <a:pt x="178943" y="639826"/>
                              </a:cubicBezTo>
                              <a:cubicBezTo>
                                <a:pt x="206502" y="642875"/>
                                <a:pt x="229489" y="634747"/>
                                <a:pt x="247904" y="615569"/>
                              </a:cubicBezTo>
                              <a:cubicBezTo>
                                <a:pt x="266319" y="596392"/>
                                <a:pt x="290449" y="552069"/>
                                <a:pt x="320802" y="482854"/>
                              </a:cubicBezTo>
                              <a:cubicBezTo>
                                <a:pt x="302895" y="448564"/>
                                <a:pt x="285115" y="416052"/>
                                <a:pt x="267208" y="385445"/>
                              </a:cubicBezTo>
                              <a:cubicBezTo>
                                <a:pt x="230632" y="321945"/>
                                <a:pt x="194691" y="258318"/>
                                <a:pt x="158242" y="195073"/>
                              </a:cubicBezTo>
                              <a:cubicBezTo>
                                <a:pt x="146812" y="175388"/>
                                <a:pt x="130302" y="147193"/>
                                <a:pt x="108077" y="110744"/>
                              </a:cubicBezTo>
                              <a:cubicBezTo>
                                <a:pt x="85979" y="74295"/>
                                <a:pt x="73152" y="53975"/>
                                <a:pt x="69088" y="50038"/>
                              </a:cubicBezTo>
                              <a:cubicBezTo>
                                <a:pt x="65151" y="46228"/>
                                <a:pt x="60198" y="42418"/>
                                <a:pt x="54102" y="38736"/>
                              </a:cubicBezTo>
                              <a:cubicBezTo>
                                <a:pt x="48133" y="35179"/>
                                <a:pt x="32258" y="30607"/>
                                <a:pt x="6604" y="25527"/>
                              </a:cubicBezTo>
                              <a:cubicBezTo>
                                <a:pt x="4953" y="24130"/>
                                <a:pt x="3302" y="22733"/>
                                <a:pt x="1651" y="21337"/>
                              </a:cubicBezTo>
                              <a:cubicBezTo>
                                <a:pt x="1143" y="15240"/>
                                <a:pt x="635" y="9144"/>
                                <a:pt x="0" y="3049"/>
                              </a:cubicBezTo>
                              <a:cubicBezTo>
                                <a:pt x="1651" y="2032"/>
                                <a:pt x="3302" y="1016"/>
                                <a:pt x="4953" y="0"/>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8" name="Shape 68"/>
                      <wps:cNvSpPr/>
                      <wps:spPr>
                        <a:xfrm>
                          <a:off x="6425184" y="276606"/>
                          <a:ext cx="273431" cy="591058"/>
                        </a:xfrm>
                        <a:custGeom>
                          <a:avLst/>
                          <a:gdLst/>
                          <a:ahLst/>
                          <a:cxnLst/>
                          <a:rect l="0" t="0" r="0" b="0"/>
                          <a:pathLst>
                            <a:path w="273431" h="591058">
                              <a:moveTo>
                                <a:pt x="163576" y="0"/>
                              </a:moveTo>
                              <a:cubicBezTo>
                                <a:pt x="168529" y="3301"/>
                                <a:pt x="173355" y="6858"/>
                                <a:pt x="178308" y="10287"/>
                              </a:cubicBezTo>
                              <a:cubicBezTo>
                                <a:pt x="176530" y="29083"/>
                                <a:pt x="178054" y="84455"/>
                                <a:pt x="182372" y="176149"/>
                              </a:cubicBezTo>
                              <a:cubicBezTo>
                                <a:pt x="201676" y="178053"/>
                                <a:pt x="222504" y="179959"/>
                                <a:pt x="244856" y="181610"/>
                              </a:cubicBezTo>
                              <a:lnTo>
                                <a:pt x="273431" y="183555"/>
                              </a:lnTo>
                              <a:lnTo>
                                <a:pt x="273431" y="225787"/>
                              </a:lnTo>
                              <a:lnTo>
                                <a:pt x="270256" y="225551"/>
                              </a:lnTo>
                              <a:cubicBezTo>
                                <a:pt x="248666" y="224027"/>
                                <a:pt x="220853" y="222123"/>
                                <a:pt x="187071" y="219456"/>
                              </a:cubicBezTo>
                              <a:cubicBezTo>
                                <a:pt x="192405" y="281305"/>
                                <a:pt x="197993" y="343153"/>
                                <a:pt x="203327" y="405002"/>
                              </a:cubicBezTo>
                              <a:cubicBezTo>
                                <a:pt x="207899" y="447928"/>
                                <a:pt x="212217" y="476123"/>
                                <a:pt x="216154" y="489585"/>
                              </a:cubicBezTo>
                              <a:cubicBezTo>
                                <a:pt x="220091" y="503047"/>
                                <a:pt x="228092" y="513969"/>
                                <a:pt x="240411" y="522224"/>
                              </a:cubicBezTo>
                              <a:cubicBezTo>
                                <a:pt x="246506" y="526351"/>
                                <a:pt x="253904" y="529685"/>
                                <a:pt x="262604" y="532177"/>
                              </a:cubicBezTo>
                              <a:lnTo>
                                <a:pt x="273431" y="533947"/>
                              </a:lnTo>
                              <a:lnTo>
                                <a:pt x="273431" y="590809"/>
                              </a:lnTo>
                              <a:lnTo>
                                <a:pt x="256159" y="591058"/>
                              </a:lnTo>
                              <a:cubicBezTo>
                                <a:pt x="168783" y="584581"/>
                                <a:pt x="121666" y="546988"/>
                                <a:pt x="114681" y="480568"/>
                              </a:cubicBezTo>
                              <a:cubicBezTo>
                                <a:pt x="112141" y="456184"/>
                                <a:pt x="110744" y="435483"/>
                                <a:pt x="110617" y="418592"/>
                              </a:cubicBezTo>
                              <a:cubicBezTo>
                                <a:pt x="110363" y="413512"/>
                                <a:pt x="109982" y="408177"/>
                                <a:pt x="109474" y="402717"/>
                              </a:cubicBezTo>
                              <a:cubicBezTo>
                                <a:pt x="102870" y="339471"/>
                                <a:pt x="96266" y="276225"/>
                                <a:pt x="89662" y="212978"/>
                              </a:cubicBezTo>
                              <a:cubicBezTo>
                                <a:pt x="81788" y="212217"/>
                                <a:pt x="73914" y="211455"/>
                                <a:pt x="66040" y="210693"/>
                              </a:cubicBezTo>
                              <a:cubicBezTo>
                                <a:pt x="48641" y="209042"/>
                                <a:pt x="28956" y="207645"/>
                                <a:pt x="6731" y="206628"/>
                              </a:cubicBezTo>
                              <a:cubicBezTo>
                                <a:pt x="4953" y="205232"/>
                                <a:pt x="3048" y="203708"/>
                                <a:pt x="1270" y="202311"/>
                              </a:cubicBezTo>
                              <a:cubicBezTo>
                                <a:pt x="762" y="198374"/>
                                <a:pt x="381" y="194437"/>
                                <a:pt x="0" y="190500"/>
                              </a:cubicBezTo>
                              <a:cubicBezTo>
                                <a:pt x="1143" y="189102"/>
                                <a:pt x="2413" y="187706"/>
                                <a:pt x="3556" y="186309"/>
                              </a:cubicBezTo>
                              <a:cubicBezTo>
                                <a:pt x="38608" y="179577"/>
                                <a:pt x="66802" y="172212"/>
                                <a:pt x="88138" y="165353"/>
                              </a:cubicBezTo>
                              <a:cubicBezTo>
                                <a:pt x="79883" y="85851"/>
                                <a:pt x="73914" y="39370"/>
                                <a:pt x="70104" y="26162"/>
                              </a:cubicBezTo>
                              <a:cubicBezTo>
                                <a:pt x="108584" y="19176"/>
                                <a:pt x="139572" y="10033"/>
                                <a:pt x="163576" y="0"/>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69" name="Shape 69"/>
                      <wps:cNvSpPr/>
                      <wps:spPr>
                        <a:xfrm>
                          <a:off x="5648393" y="115835"/>
                          <a:ext cx="285555" cy="642799"/>
                        </a:xfrm>
                        <a:custGeom>
                          <a:avLst/>
                          <a:gdLst/>
                          <a:ahLst/>
                          <a:cxnLst/>
                          <a:rect l="0" t="0" r="0" b="0"/>
                          <a:pathLst>
                            <a:path w="285555" h="642799">
                              <a:moveTo>
                                <a:pt x="0" y="0"/>
                              </a:moveTo>
                              <a:lnTo>
                                <a:pt x="50748" y="5799"/>
                              </a:lnTo>
                              <a:cubicBezTo>
                                <a:pt x="71401" y="9418"/>
                                <a:pt x="89467" y="13959"/>
                                <a:pt x="104961" y="19293"/>
                              </a:cubicBezTo>
                              <a:cubicBezTo>
                                <a:pt x="136076" y="29833"/>
                                <a:pt x="161349" y="46852"/>
                                <a:pt x="181796" y="69331"/>
                              </a:cubicBezTo>
                              <a:cubicBezTo>
                                <a:pt x="202243" y="91683"/>
                                <a:pt x="213419" y="116447"/>
                                <a:pt x="215832" y="142864"/>
                              </a:cubicBezTo>
                              <a:cubicBezTo>
                                <a:pt x="218880" y="176646"/>
                                <a:pt x="206561" y="206745"/>
                                <a:pt x="178240" y="232526"/>
                              </a:cubicBezTo>
                              <a:cubicBezTo>
                                <a:pt x="149792" y="258433"/>
                                <a:pt x="101786" y="274817"/>
                                <a:pt x="33587" y="282056"/>
                              </a:cubicBezTo>
                              <a:cubicBezTo>
                                <a:pt x="75497" y="288152"/>
                                <a:pt x="110168" y="295518"/>
                                <a:pt x="137600" y="303646"/>
                              </a:cubicBezTo>
                              <a:cubicBezTo>
                                <a:pt x="165032" y="311646"/>
                                <a:pt x="189035" y="322950"/>
                                <a:pt x="209863" y="336666"/>
                              </a:cubicBezTo>
                              <a:cubicBezTo>
                                <a:pt x="230691" y="350508"/>
                                <a:pt x="247455" y="367781"/>
                                <a:pt x="260536" y="388101"/>
                              </a:cubicBezTo>
                              <a:cubicBezTo>
                                <a:pt x="273744" y="408421"/>
                                <a:pt x="281364" y="431281"/>
                                <a:pt x="283777" y="456554"/>
                              </a:cubicBezTo>
                              <a:cubicBezTo>
                                <a:pt x="285555" y="476366"/>
                                <a:pt x="283523" y="496051"/>
                                <a:pt x="277681" y="515608"/>
                              </a:cubicBezTo>
                              <a:cubicBezTo>
                                <a:pt x="271712" y="535167"/>
                                <a:pt x="259520" y="554090"/>
                                <a:pt x="240470" y="572123"/>
                              </a:cubicBezTo>
                              <a:cubicBezTo>
                                <a:pt x="221547" y="590031"/>
                                <a:pt x="198052" y="604890"/>
                                <a:pt x="169858" y="616446"/>
                              </a:cubicBezTo>
                              <a:cubicBezTo>
                                <a:pt x="141664" y="628004"/>
                                <a:pt x="112454" y="635751"/>
                                <a:pt x="82101" y="639688"/>
                              </a:cubicBezTo>
                              <a:cubicBezTo>
                                <a:pt x="66924" y="641593"/>
                                <a:pt x="49811" y="642609"/>
                                <a:pt x="30761" y="642799"/>
                              </a:cubicBezTo>
                              <a:lnTo>
                                <a:pt x="0" y="641900"/>
                              </a:lnTo>
                              <a:lnTo>
                                <a:pt x="0" y="602599"/>
                              </a:lnTo>
                              <a:lnTo>
                                <a:pt x="28443" y="601334"/>
                              </a:lnTo>
                              <a:cubicBezTo>
                                <a:pt x="49874" y="599397"/>
                                <a:pt x="68131" y="595619"/>
                                <a:pt x="83244" y="589904"/>
                              </a:cubicBezTo>
                              <a:cubicBezTo>
                                <a:pt x="113470" y="578601"/>
                                <a:pt x="134806" y="561202"/>
                                <a:pt x="147633" y="537707"/>
                              </a:cubicBezTo>
                              <a:cubicBezTo>
                                <a:pt x="160460" y="514339"/>
                                <a:pt x="165413" y="488050"/>
                                <a:pt x="162873" y="458840"/>
                              </a:cubicBezTo>
                              <a:cubicBezTo>
                                <a:pt x="158936" y="415025"/>
                                <a:pt x="140267" y="378321"/>
                                <a:pt x="106358" y="349493"/>
                              </a:cubicBezTo>
                              <a:cubicBezTo>
                                <a:pt x="89403" y="335142"/>
                                <a:pt x="63717" y="323140"/>
                                <a:pt x="29173" y="314091"/>
                              </a:cubicBezTo>
                              <a:lnTo>
                                <a:pt x="0" y="308462"/>
                              </a:lnTo>
                              <a:lnTo>
                                <a:pt x="0" y="259783"/>
                              </a:lnTo>
                              <a:lnTo>
                                <a:pt x="35841" y="251943"/>
                              </a:lnTo>
                              <a:cubicBezTo>
                                <a:pt x="46310" y="248543"/>
                                <a:pt x="55208" y="244368"/>
                                <a:pt x="62543" y="239383"/>
                              </a:cubicBezTo>
                              <a:cubicBezTo>
                                <a:pt x="91880" y="219698"/>
                                <a:pt x="104580" y="189854"/>
                                <a:pt x="101151" y="150610"/>
                              </a:cubicBezTo>
                              <a:cubicBezTo>
                                <a:pt x="99246" y="127878"/>
                                <a:pt x="91626" y="107939"/>
                                <a:pt x="78164" y="91047"/>
                              </a:cubicBezTo>
                              <a:cubicBezTo>
                                <a:pt x="64829" y="74283"/>
                                <a:pt x="45271" y="60314"/>
                                <a:pt x="18982" y="50154"/>
                              </a:cubicBezTo>
                              <a:lnTo>
                                <a:pt x="0" y="44972"/>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0" name="Shape 70"/>
                      <wps:cNvSpPr/>
                      <wps:spPr>
                        <a:xfrm>
                          <a:off x="6698615" y="436910"/>
                          <a:ext cx="261960" cy="444162"/>
                        </a:xfrm>
                        <a:custGeom>
                          <a:avLst/>
                          <a:gdLst/>
                          <a:ahLst/>
                          <a:cxnLst/>
                          <a:rect l="0" t="0" r="0" b="0"/>
                          <a:pathLst>
                            <a:path w="261960" h="444162">
                              <a:moveTo>
                                <a:pt x="261960" y="0"/>
                              </a:moveTo>
                              <a:lnTo>
                                <a:pt x="261960" y="31482"/>
                              </a:lnTo>
                              <a:lnTo>
                                <a:pt x="250190" y="29561"/>
                              </a:lnTo>
                              <a:cubicBezTo>
                                <a:pt x="204216" y="28545"/>
                                <a:pt x="170180" y="40102"/>
                                <a:pt x="147193" y="64613"/>
                              </a:cubicBezTo>
                              <a:cubicBezTo>
                                <a:pt x="124206" y="88996"/>
                                <a:pt x="115824" y="126716"/>
                                <a:pt x="121539" y="177389"/>
                              </a:cubicBezTo>
                              <a:cubicBezTo>
                                <a:pt x="128524" y="178658"/>
                                <a:pt x="155448" y="181071"/>
                                <a:pt x="202311" y="183866"/>
                              </a:cubicBezTo>
                              <a:lnTo>
                                <a:pt x="261960" y="186658"/>
                              </a:lnTo>
                              <a:lnTo>
                                <a:pt x="261960" y="217517"/>
                              </a:lnTo>
                              <a:lnTo>
                                <a:pt x="125603" y="213711"/>
                              </a:lnTo>
                              <a:cubicBezTo>
                                <a:pt x="133350" y="276576"/>
                                <a:pt x="158496" y="323946"/>
                                <a:pt x="201676" y="354935"/>
                              </a:cubicBezTo>
                              <a:cubicBezTo>
                                <a:pt x="212439" y="362618"/>
                                <a:pt x="223655" y="369381"/>
                                <a:pt x="235325" y="375199"/>
                              </a:cubicBezTo>
                              <a:lnTo>
                                <a:pt x="261960" y="385888"/>
                              </a:lnTo>
                              <a:lnTo>
                                <a:pt x="261960" y="444162"/>
                              </a:lnTo>
                              <a:lnTo>
                                <a:pt x="244887" y="442597"/>
                              </a:lnTo>
                              <a:cubicBezTo>
                                <a:pt x="222313" y="438533"/>
                                <a:pt x="200151" y="432532"/>
                                <a:pt x="178435" y="424658"/>
                              </a:cubicBezTo>
                              <a:cubicBezTo>
                                <a:pt x="151257" y="414879"/>
                                <a:pt x="126746" y="400908"/>
                                <a:pt x="104902" y="383256"/>
                              </a:cubicBezTo>
                              <a:cubicBezTo>
                                <a:pt x="104775" y="383129"/>
                                <a:pt x="104648" y="383129"/>
                                <a:pt x="104521" y="383002"/>
                              </a:cubicBezTo>
                              <a:cubicBezTo>
                                <a:pt x="103505" y="383510"/>
                                <a:pt x="102489" y="384145"/>
                                <a:pt x="101600" y="384653"/>
                              </a:cubicBezTo>
                              <a:cubicBezTo>
                                <a:pt x="91313" y="390749"/>
                                <a:pt x="72009" y="404083"/>
                                <a:pt x="43307" y="424150"/>
                              </a:cubicBezTo>
                              <a:cubicBezTo>
                                <a:pt x="33591" y="427134"/>
                                <a:pt x="23685" y="429198"/>
                                <a:pt x="13589" y="430309"/>
                              </a:cubicBezTo>
                              <a:lnTo>
                                <a:pt x="0" y="430505"/>
                              </a:lnTo>
                              <a:lnTo>
                                <a:pt x="0" y="373644"/>
                              </a:lnTo>
                              <a:lnTo>
                                <a:pt x="19177" y="376779"/>
                              </a:lnTo>
                              <a:cubicBezTo>
                                <a:pt x="41910" y="378303"/>
                                <a:pt x="62738" y="375508"/>
                                <a:pt x="81661" y="368524"/>
                              </a:cubicBezTo>
                              <a:cubicBezTo>
                                <a:pt x="83185" y="367889"/>
                                <a:pt x="84836" y="367254"/>
                                <a:pt x="86360" y="366619"/>
                              </a:cubicBezTo>
                              <a:cubicBezTo>
                                <a:pt x="84201" y="364460"/>
                                <a:pt x="82042" y="362301"/>
                                <a:pt x="79883" y="360269"/>
                              </a:cubicBezTo>
                              <a:cubicBezTo>
                                <a:pt x="75946" y="356078"/>
                                <a:pt x="72136" y="351760"/>
                                <a:pt x="68326" y="347315"/>
                              </a:cubicBezTo>
                              <a:cubicBezTo>
                                <a:pt x="38227" y="311882"/>
                                <a:pt x="20955" y="269845"/>
                                <a:pt x="15621" y="221712"/>
                              </a:cubicBezTo>
                              <a:cubicBezTo>
                                <a:pt x="12192" y="189834"/>
                                <a:pt x="13970" y="161387"/>
                                <a:pt x="21336" y="136368"/>
                              </a:cubicBezTo>
                              <a:cubicBezTo>
                                <a:pt x="28702" y="111476"/>
                                <a:pt x="36830" y="92933"/>
                                <a:pt x="46609" y="81250"/>
                              </a:cubicBezTo>
                              <a:cubicBezTo>
                                <a:pt x="49022" y="78329"/>
                                <a:pt x="51816" y="75281"/>
                                <a:pt x="55245" y="72359"/>
                              </a:cubicBezTo>
                              <a:cubicBezTo>
                                <a:pt x="56261" y="71471"/>
                                <a:pt x="57277" y="70582"/>
                                <a:pt x="58293" y="69820"/>
                              </a:cubicBezTo>
                              <a:cubicBezTo>
                                <a:pt x="49276" y="69058"/>
                                <a:pt x="40132" y="68423"/>
                                <a:pt x="30988" y="67788"/>
                              </a:cubicBezTo>
                              <a:lnTo>
                                <a:pt x="0" y="65484"/>
                              </a:lnTo>
                              <a:lnTo>
                                <a:pt x="0" y="23251"/>
                              </a:lnTo>
                              <a:lnTo>
                                <a:pt x="3020" y="23457"/>
                              </a:lnTo>
                              <a:cubicBezTo>
                                <a:pt x="32203" y="25195"/>
                                <a:pt x="54134" y="25719"/>
                                <a:pt x="68707" y="25243"/>
                              </a:cubicBezTo>
                              <a:cubicBezTo>
                                <a:pt x="70231" y="26386"/>
                                <a:pt x="71628" y="27529"/>
                                <a:pt x="73152" y="28671"/>
                              </a:cubicBezTo>
                              <a:cubicBezTo>
                                <a:pt x="70993" y="39975"/>
                                <a:pt x="69088" y="51405"/>
                                <a:pt x="67056" y="62708"/>
                              </a:cubicBezTo>
                              <a:cubicBezTo>
                                <a:pt x="71628" y="59659"/>
                                <a:pt x="76200" y="56358"/>
                                <a:pt x="80899" y="53309"/>
                              </a:cubicBezTo>
                              <a:cubicBezTo>
                                <a:pt x="86106" y="50008"/>
                                <a:pt x="91694" y="46579"/>
                                <a:pt x="97917" y="43150"/>
                              </a:cubicBezTo>
                              <a:cubicBezTo>
                                <a:pt x="122555" y="29561"/>
                                <a:pt x="148717" y="18384"/>
                                <a:pt x="177038" y="10638"/>
                              </a:cubicBezTo>
                              <a:cubicBezTo>
                                <a:pt x="191198" y="6701"/>
                                <a:pt x="206057" y="3812"/>
                                <a:pt x="221615" y="1970"/>
                              </a:cubicBezTo>
                              <a:lnTo>
                                <a:pt x="26196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1" name="Shape 71"/>
                      <wps:cNvSpPr/>
                      <wps:spPr>
                        <a:xfrm>
                          <a:off x="6960575" y="807512"/>
                          <a:ext cx="213427" cy="78440"/>
                        </a:xfrm>
                        <a:custGeom>
                          <a:avLst/>
                          <a:gdLst/>
                          <a:ahLst/>
                          <a:cxnLst/>
                          <a:rect l="0" t="0" r="0" b="0"/>
                          <a:pathLst>
                            <a:path w="213427" h="78440">
                              <a:moveTo>
                                <a:pt x="213427" y="0"/>
                              </a:moveTo>
                              <a:lnTo>
                                <a:pt x="213427" y="38956"/>
                              </a:lnTo>
                              <a:lnTo>
                                <a:pt x="185048" y="53103"/>
                              </a:lnTo>
                              <a:cubicBezTo>
                                <a:pt x="167776" y="60247"/>
                                <a:pt x="151361" y="65486"/>
                                <a:pt x="135804" y="68788"/>
                              </a:cubicBezTo>
                              <a:cubicBezTo>
                                <a:pt x="104816" y="75265"/>
                                <a:pt x="76749" y="78440"/>
                                <a:pt x="51857" y="78313"/>
                              </a:cubicBezTo>
                              <a:lnTo>
                                <a:pt x="0" y="73560"/>
                              </a:lnTo>
                              <a:lnTo>
                                <a:pt x="0" y="15286"/>
                              </a:lnTo>
                              <a:lnTo>
                                <a:pt x="9740" y="19195"/>
                              </a:lnTo>
                              <a:cubicBezTo>
                                <a:pt x="34902" y="27005"/>
                                <a:pt x="61889" y="30942"/>
                                <a:pt x="90718" y="30815"/>
                              </a:cubicBezTo>
                              <a:cubicBezTo>
                                <a:pt x="117897" y="30688"/>
                                <a:pt x="143678" y="26497"/>
                                <a:pt x="167935" y="18750"/>
                              </a:cubicBezTo>
                              <a:lnTo>
                                <a:pt x="213427"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2" name="Shape 72"/>
                      <wps:cNvSpPr/>
                      <wps:spPr>
                        <a:xfrm>
                          <a:off x="6960575" y="436499"/>
                          <a:ext cx="213427" cy="219456"/>
                        </a:xfrm>
                        <a:custGeom>
                          <a:avLst/>
                          <a:gdLst/>
                          <a:ahLst/>
                          <a:cxnLst/>
                          <a:rect l="0" t="0" r="0" b="0"/>
                          <a:pathLst>
                            <a:path w="213427" h="219456">
                              <a:moveTo>
                                <a:pt x="8423" y="0"/>
                              </a:moveTo>
                              <a:cubicBezTo>
                                <a:pt x="54778" y="762"/>
                                <a:pt x="96434" y="9271"/>
                                <a:pt x="133899" y="25527"/>
                              </a:cubicBezTo>
                              <a:cubicBezTo>
                                <a:pt x="152567" y="33592"/>
                                <a:pt x="168697" y="42894"/>
                                <a:pt x="182366" y="53404"/>
                              </a:cubicBezTo>
                              <a:lnTo>
                                <a:pt x="213427" y="85767"/>
                              </a:lnTo>
                              <a:lnTo>
                                <a:pt x="213427" y="208953"/>
                              </a:lnTo>
                              <a:lnTo>
                                <a:pt x="197875" y="211534"/>
                              </a:lnTo>
                              <a:cubicBezTo>
                                <a:pt x="180349" y="213677"/>
                                <a:pt x="160505" y="215392"/>
                                <a:pt x="138344" y="216535"/>
                              </a:cubicBezTo>
                              <a:cubicBezTo>
                                <a:pt x="93893" y="218821"/>
                                <a:pt x="64557" y="219456"/>
                                <a:pt x="50206" y="219329"/>
                              </a:cubicBezTo>
                              <a:lnTo>
                                <a:pt x="0" y="217928"/>
                              </a:lnTo>
                              <a:lnTo>
                                <a:pt x="0" y="187070"/>
                              </a:lnTo>
                              <a:lnTo>
                                <a:pt x="1390" y="187135"/>
                              </a:lnTo>
                              <a:cubicBezTo>
                                <a:pt x="18710" y="187738"/>
                                <a:pt x="32997" y="188023"/>
                                <a:pt x="44237" y="188087"/>
                              </a:cubicBezTo>
                              <a:cubicBezTo>
                                <a:pt x="98085" y="188468"/>
                                <a:pt x="130724" y="186944"/>
                                <a:pt x="142154" y="185293"/>
                              </a:cubicBezTo>
                              <a:cubicBezTo>
                                <a:pt x="141646" y="178054"/>
                                <a:pt x="141138" y="172466"/>
                                <a:pt x="140757" y="168529"/>
                              </a:cubicBezTo>
                              <a:cubicBezTo>
                                <a:pt x="135169" y="121920"/>
                                <a:pt x="118913" y="87249"/>
                                <a:pt x="91862" y="64897"/>
                              </a:cubicBezTo>
                              <a:cubicBezTo>
                                <a:pt x="78273" y="53658"/>
                                <a:pt x="62874" y="45149"/>
                                <a:pt x="45618" y="39338"/>
                              </a:cubicBezTo>
                              <a:lnTo>
                                <a:pt x="0" y="31893"/>
                              </a:lnTo>
                              <a:lnTo>
                                <a:pt x="0" y="411"/>
                              </a:lnTo>
                              <a:lnTo>
                                <a:pt x="8423"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3" name="Shape 73"/>
                      <wps:cNvSpPr/>
                      <wps:spPr>
                        <a:xfrm>
                          <a:off x="7174002" y="415163"/>
                          <a:ext cx="435839" cy="456692"/>
                        </a:xfrm>
                        <a:custGeom>
                          <a:avLst/>
                          <a:gdLst/>
                          <a:ahLst/>
                          <a:cxnLst/>
                          <a:rect l="0" t="0" r="0" b="0"/>
                          <a:pathLst>
                            <a:path w="435839" h="456692">
                              <a:moveTo>
                                <a:pt x="284455" y="1143"/>
                              </a:moveTo>
                              <a:cubicBezTo>
                                <a:pt x="315316" y="2286"/>
                                <a:pt x="338810" y="3810"/>
                                <a:pt x="355067" y="6096"/>
                              </a:cubicBezTo>
                              <a:cubicBezTo>
                                <a:pt x="357098" y="7874"/>
                                <a:pt x="359004" y="9652"/>
                                <a:pt x="361035" y="11430"/>
                              </a:cubicBezTo>
                              <a:cubicBezTo>
                                <a:pt x="359511" y="23749"/>
                                <a:pt x="361543" y="54991"/>
                                <a:pt x="367258" y="105283"/>
                              </a:cubicBezTo>
                              <a:cubicBezTo>
                                <a:pt x="365734" y="106934"/>
                                <a:pt x="364210" y="108585"/>
                                <a:pt x="362686" y="110109"/>
                              </a:cubicBezTo>
                              <a:cubicBezTo>
                                <a:pt x="355067" y="111506"/>
                                <a:pt x="347446" y="112776"/>
                                <a:pt x="339827" y="114046"/>
                              </a:cubicBezTo>
                              <a:cubicBezTo>
                                <a:pt x="337921" y="113030"/>
                                <a:pt x="336017" y="111887"/>
                                <a:pt x="334111" y="110871"/>
                              </a:cubicBezTo>
                              <a:cubicBezTo>
                                <a:pt x="330302" y="93091"/>
                                <a:pt x="326618" y="80772"/>
                                <a:pt x="322935" y="74041"/>
                              </a:cubicBezTo>
                              <a:cubicBezTo>
                                <a:pt x="319380" y="67183"/>
                                <a:pt x="311505" y="60325"/>
                                <a:pt x="299314" y="53594"/>
                              </a:cubicBezTo>
                              <a:cubicBezTo>
                                <a:pt x="287121" y="46990"/>
                                <a:pt x="270611" y="41910"/>
                                <a:pt x="249530" y="38862"/>
                              </a:cubicBezTo>
                              <a:cubicBezTo>
                                <a:pt x="228447" y="35687"/>
                                <a:pt x="206730" y="35306"/>
                                <a:pt x="183997" y="37592"/>
                              </a:cubicBezTo>
                              <a:cubicBezTo>
                                <a:pt x="160630" y="40005"/>
                                <a:pt x="141325" y="44450"/>
                                <a:pt x="125958" y="51054"/>
                              </a:cubicBezTo>
                              <a:cubicBezTo>
                                <a:pt x="110592" y="57658"/>
                                <a:pt x="98780" y="66929"/>
                                <a:pt x="90271" y="78486"/>
                              </a:cubicBezTo>
                              <a:cubicBezTo>
                                <a:pt x="81762" y="90043"/>
                                <a:pt x="78460" y="103632"/>
                                <a:pt x="80366" y="119126"/>
                              </a:cubicBezTo>
                              <a:cubicBezTo>
                                <a:pt x="81762" y="130556"/>
                                <a:pt x="85954" y="140589"/>
                                <a:pt x="93192" y="149098"/>
                              </a:cubicBezTo>
                              <a:cubicBezTo>
                                <a:pt x="100305" y="157480"/>
                                <a:pt x="110210" y="164211"/>
                                <a:pt x="123292" y="168656"/>
                              </a:cubicBezTo>
                              <a:cubicBezTo>
                                <a:pt x="136372" y="173101"/>
                                <a:pt x="149707" y="176022"/>
                                <a:pt x="163550" y="177038"/>
                              </a:cubicBezTo>
                              <a:cubicBezTo>
                                <a:pt x="185141" y="179197"/>
                                <a:pt x="206604" y="181229"/>
                                <a:pt x="228067" y="182753"/>
                              </a:cubicBezTo>
                              <a:cubicBezTo>
                                <a:pt x="283057" y="186309"/>
                                <a:pt x="322681" y="189103"/>
                                <a:pt x="346684" y="192532"/>
                              </a:cubicBezTo>
                              <a:cubicBezTo>
                                <a:pt x="370687" y="195961"/>
                                <a:pt x="389992" y="203835"/>
                                <a:pt x="404596" y="216281"/>
                              </a:cubicBezTo>
                              <a:cubicBezTo>
                                <a:pt x="419202" y="228600"/>
                                <a:pt x="427837" y="245364"/>
                                <a:pt x="430505" y="266573"/>
                              </a:cubicBezTo>
                              <a:cubicBezTo>
                                <a:pt x="435839" y="307086"/>
                                <a:pt x="418820" y="346710"/>
                                <a:pt x="378689" y="383921"/>
                              </a:cubicBezTo>
                              <a:cubicBezTo>
                                <a:pt x="338810" y="420751"/>
                                <a:pt x="284328" y="444881"/>
                                <a:pt x="215112" y="452755"/>
                              </a:cubicBezTo>
                              <a:cubicBezTo>
                                <a:pt x="190729" y="455549"/>
                                <a:pt x="159994" y="456692"/>
                                <a:pt x="123292" y="455422"/>
                              </a:cubicBezTo>
                              <a:cubicBezTo>
                                <a:pt x="86461" y="454279"/>
                                <a:pt x="54839" y="451358"/>
                                <a:pt x="28549" y="447548"/>
                              </a:cubicBezTo>
                              <a:cubicBezTo>
                                <a:pt x="27406" y="445643"/>
                                <a:pt x="26136" y="443738"/>
                                <a:pt x="24993" y="441833"/>
                              </a:cubicBezTo>
                              <a:cubicBezTo>
                                <a:pt x="25629" y="433451"/>
                                <a:pt x="26136" y="424942"/>
                                <a:pt x="26771" y="416433"/>
                              </a:cubicBezTo>
                              <a:cubicBezTo>
                                <a:pt x="26517" y="417068"/>
                                <a:pt x="26264" y="417703"/>
                                <a:pt x="26009" y="418338"/>
                              </a:cubicBezTo>
                              <a:lnTo>
                                <a:pt x="0" y="431305"/>
                              </a:lnTo>
                              <a:lnTo>
                                <a:pt x="0" y="392349"/>
                              </a:lnTo>
                              <a:lnTo>
                                <a:pt x="10896" y="387858"/>
                              </a:lnTo>
                              <a:cubicBezTo>
                                <a:pt x="16230" y="385191"/>
                                <a:pt x="21565" y="382397"/>
                                <a:pt x="26898" y="379603"/>
                              </a:cubicBezTo>
                              <a:cubicBezTo>
                                <a:pt x="26898" y="379476"/>
                                <a:pt x="26898" y="379222"/>
                                <a:pt x="26898" y="379095"/>
                              </a:cubicBezTo>
                              <a:cubicBezTo>
                                <a:pt x="26009" y="368554"/>
                                <a:pt x="24105" y="350012"/>
                                <a:pt x="21183" y="323469"/>
                              </a:cubicBezTo>
                              <a:cubicBezTo>
                                <a:pt x="22834" y="322072"/>
                                <a:pt x="24358" y="320548"/>
                                <a:pt x="25882" y="319151"/>
                              </a:cubicBezTo>
                              <a:cubicBezTo>
                                <a:pt x="34265" y="318770"/>
                                <a:pt x="42646" y="318262"/>
                                <a:pt x="50902" y="317754"/>
                              </a:cubicBezTo>
                              <a:cubicBezTo>
                                <a:pt x="52933" y="319024"/>
                                <a:pt x="54711" y="320294"/>
                                <a:pt x="56743" y="321564"/>
                              </a:cubicBezTo>
                              <a:cubicBezTo>
                                <a:pt x="60554" y="346710"/>
                                <a:pt x="65125" y="368173"/>
                                <a:pt x="70459" y="385953"/>
                              </a:cubicBezTo>
                              <a:cubicBezTo>
                                <a:pt x="84175" y="399161"/>
                                <a:pt x="106273" y="409321"/>
                                <a:pt x="136880" y="415544"/>
                              </a:cubicBezTo>
                              <a:cubicBezTo>
                                <a:pt x="167360" y="421767"/>
                                <a:pt x="197079" y="423291"/>
                                <a:pt x="225654" y="419862"/>
                              </a:cubicBezTo>
                              <a:cubicBezTo>
                                <a:pt x="266547" y="415036"/>
                                <a:pt x="298170" y="401574"/>
                                <a:pt x="320522" y="381000"/>
                              </a:cubicBezTo>
                              <a:cubicBezTo>
                                <a:pt x="342874" y="360426"/>
                                <a:pt x="352272" y="338074"/>
                                <a:pt x="349224" y="314706"/>
                              </a:cubicBezTo>
                              <a:cubicBezTo>
                                <a:pt x="347573" y="302006"/>
                                <a:pt x="341858" y="291719"/>
                                <a:pt x="331825" y="283845"/>
                              </a:cubicBezTo>
                              <a:cubicBezTo>
                                <a:pt x="321792" y="275971"/>
                                <a:pt x="307568" y="270383"/>
                                <a:pt x="288899" y="266827"/>
                              </a:cubicBezTo>
                              <a:cubicBezTo>
                                <a:pt x="270230" y="263398"/>
                                <a:pt x="237210" y="260604"/>
                                <a:pt x="189967" y="257175"/>
                              </a:cubicBezTo>
                              <a:cubicBezTo>
                                <a:pt x="149327" y="254381"/>
                                <a:pt x="120752" y="250825"/>
                                <a:pt x="104495" y="247904"/>
                              </a:cubicBezTo>
                              <a:cubicBezTo>
                                <a:pt x="88112" y="245110"/>
                                <a:pt x="71983" y="239268"/>
                                <a:pt x="56108" y="230632"/>
                              </a:cubicBezTo>
                              <a:cubicBezTo>
                                <a:pt x="52171" y="228473"/>
                                <a:pt x="48361" y="226060"/>
                                <a:pt x="44805" y="223647"/>
                              </a:cubicBezTo>
                              <a:cubicBezTo>
                                <a:pt x="41757" y="221234"/>
                                <a:pt x="38836" y="218821"/>
                                <a:pt x="35789" y="216535"/>
                              </a:cubicBezTo>
                              <a:cubicBezTo>
                                <a:pt x="35789" y="217678"/>
                                <a:pt x="35916" y="218821"/>
                                <a:pt x="35916" y="219964"/>
                              </a:cubicBezTo>
                              <a:cubicBezTo>
                                <a:pt x="34010" y="221742"/>
                                <a:pt x="31979" y="223520"/>
                                <a:pt x="30073" y="225298"/>
                              </a:cubicBezTo>
                              <a:lnTo>
                                <a:pt x="0" y="230289"/>
                              </a:lnTo>
                              <a:lnTo>
                                <a:pt x="0" y="107103"/>
                              </a:lnTo>
                              <a:lnTo>
                                <a:pt x="2642" y="109855"/>
                              </a:lnTo>
                              <a:cubicBezTo>
                                <a:pt x="3149" y="110490"/>
                                <a:pt x="3530" y="111252"/>
                                <a:pt x="3911" y="111887"/>
                              </a:cubicBezTo>
                              <a:cubicBezTo>
                                <a:pt x="4166" y="110998"/>
                                <a:pt x="4419" y="110109"/>
                                <a:pt x="4546" y="109220"/>
                              </a:cubicBezTo>
                              <a:cubicBezTo>
                                <a:pt x="11785" y="87503"/>
                                <a:pt x="27025" y="68326"/>
                                <a:pt x="50902" y="52070"/>
                              </a:cubicBezTo>
                              <a:cubicBezTo>
                                <a:pt x="89255" y="25781"/>
                                <a:pt x="138658" y="10033"/>
                                <a:pt x="199618" y="3429"/>
                              </a:cubicBezTo>
                              <a:cubicBezTo>
                                <a:pt x="225272" y="635"/>
                                <a:pt x="253593" y="0"/>
                                <a:pt x="284455" y="1143"/>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4" name="Shape 74"/>
                      <wps:cNvSpPr/>
                      <wps:spPr>
                        <a:xfrm>
                          <a:off x="1977771" y="414274"/>
                          <a:ext cx="163767" cy="319405"/>
                        </a:xfrm>
                        <a:custGeom>
                          <a:avLst/>
                          <a:gdLst/>
                          <a:ahLst/>
                          <a:cxnLst/>
                          <a:rect l="0" t="0" r="0" b="0"/>
                          <a:pathLst>
                            <a:path w="163767" h="319405">
                              <a:moveTo>
                                <a:pt x="139827" y="0"/>
                              </a:moveTo>
                              <a:lnTo>
                                <a:pt x="155702" y="0"/>
                              </a:lnTo>
                              <a:lnTo>
                                <a:pt x="163767" y="271"/>
                              </a:lnTo>
                              <a:lnTo>
                                <a:pt x="163767" y="12993"/>
                              </a:lnTo>
                              <a:lnTo>
                                <a:pt x="155194" y="12700"/>
                              </a:lnTo>
                              <a:lnTo>
                                <a:pt x="139827" y="12700"/>
                              </a:lnTo>
                              <a:lnTo>
                                <a:pt x="123317" y="13081"/>
                              </a:lnTo>
                              <a:lnTo>
                                <a:pt x="106172" y="13970"/>
                              </a:lnTo>
                              <a:lnTo>
                                <a:pt x="88011" y="15367"/>
                              </a:lnTo>
                              <a:lnTo>
                                <a:pt x="69088" y="17272"/>
                              </a:lnTo>
                              <a:lnTo>
                                <a:pt x="55499" y="18923"/>
                              </a:lnTo>
                              <a:lnTo>
                                <a:pt x="40767" y="21082"/>
                              </a:lnTo>
                              <a:lnTo>
                                <a:pt x="24765" y="23622"/>
                              </a:lnTo>
                              <a:lnTo>
                                <a:pt x="12700" y="25781"/>
                              </a:lnTo>
                              <a:lnTo>
                                <a:pt x="13335" y="174625"/>
                              </a:lnTo>
                              <a:lnTo>
                                <a:pt x="15113" y="306324"/>
                              </a:lnTo>
                              <a:lnTo>
                                <a:pt x="31496" y="306705"/>
                              </a:lnTo>
                              <a:lnTo>
                                <a:pt x="53975" y="306451"/>
                              </a:lnTo>
                              <a:lnTo>
                                <a:pt x="76835" y="305308"/>
                              </a:lnTo>
                              <a:lnTo>
                                <a:pt x="99949" y="303403"/>
                              </a:lnTo>
                              <a:lnTo>
                                <a:pt x="119888" y="301244"/>
                              </a:lnTo>
                              <a:lnTo>
                                <a:pt x="138811" y="298577"/>
                              </a:lnTo>
                              <a:lnTo>
                                <a:pt x="156591" y="295402"/>
                              </a:lnTo>
                              <a:lnTo>
                                <a:pt x="163767" y="293868"/>
                              </a:lnTo>
                              <a:lnTo>
                                <a:pt x="163767" y="306897"/>
                              </a:lnTo>
                              <a:lnTo>
                                <a:pt x="158750" y="307975"/>
                              </a:lnTo>
                              <a:lnTo>
                                <a:pt x="140589" y="311150"/>
                              </a:lnTo>
                              <a:lnTo>
                                <a:pt x="121285" y="313817"/>
                              </a:lnTo>
                              <a:lnTo>
                                <a:pt x="100965" y="316103"/>
                              </a:lnTo>
                              <a:lnTo>
                                <a:pt x="77470" y="318008"/>
                              </a:lnTo>
                              <a:lnTo>
                                <a:pt x="54102" y="319151"/>
                              </a:lnTo>
                              <a:lnTo>
                                <a:pt x="31115" y="319405"/>
                              </a:lnTo>
                              <a:lnTo>
                                <a:pt x="8636" y="318770"/>
                              </a:lnTo>
                              <a:cubicBezTo>
                                <a:pt x="5207" y="318643"/>
                                <a:pt x="2540" y="315976"/>
                                <a:pt x="2413" y="312547"/>
                              </a:cubicBezTo>
                              <a:lnTo>
                                <a:pt x="635" y="174752"/>
                              </a:lnTo>
                              <a:lnTo>
                                <a:pt x="0" y="20574"/>
                              </a:lnTo>
                              <a:cubicBezTo>
                                <a:pt x="0" y="17399"/>
                                <a:pt x="2159" y="14859"/>
                                <a:pt x="5207" y="14224"/>
                              </a:cubicBezTo>
                              <a:lnTo>
                                <a:pt x="22733" y="11049"/>
                              </a:lnTo>
                              <a:lnTo>
                                <a:pt x="38989" y="8509"/>
                              </a:lnTo>
                              <a:lnTo>
                                <a:pt x="54102" y="6350"/>
                              </a:lnTo>
                              <a:lnTo>
                                <a:pt x="67818" y="4699"/>
                              </a:lnTo>
                              <a:lnTo>
                                <a:pt x="87122" y="2794"/>
                              </a:lnTo>
                              <a:lnTo>
                                <a:pt x="105410" y="1270"/>
                              </a:lnTo>
                              <a:lnTo>
                                <a:pt x="123063" y="381"/>
                              </a:lnTo>
                              <a:lnTo>
                                <a:pt x="139827"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5" name="Shape 75"/>
                      <wps:cNvSpPr/>
                      <wps:spPr>
                        <a:xfrm>
                          <a:off x="1977136" y="146812"/>
                          <a:ext cx="164402" cy="256921"/>
                        </a:xfrm>
                        <a:custGeom>
                          <a:avLst/>
                          <a:gdLst/>
                          <a:ahLst/>
                          <a:cxnLst/>
                          <a:rect l="0" t="0" r="0" b="0"/>
                          <a:pathLst>
                            <a:path w="164402" h="256921">
                              <a:moveTo>
                                <a:pt x="150114" y="0"/>
                              </a:moveTo>
                              <a:lnTo>
                                <a:pt x="163830" y="254"/>
                              </a:lnTo>
                              <a:lnTo>
                                <a:pt x="164402" y="294"/>
                              </a:lnTo>
                              <a:lnTo>
                                <a:pt x="164402" y="13045"/>
                              </a:lnTo>
                              <a:lnTo>
                                <a:pt x="162941" y="12954"/>
                              </a:lnTo>
                              <a:lnTo>
                                <a:pt x="149733" y="12700"/>
                              </a:lnTo>
                              <a:lnTo>
                                <a:pt x="135763" y="12827"/>
                              </a:lnTo>
                              <a:lnTo>
                                <a:pt x="120904" y="13589"/>
                              </a:lnTo>
                              <a:lnTo>
                                <a:pt x="105156" y="14986"/>
                              </a:lnTo>
                              <a:lnTo>
                                <a:pt x="79629" y="18034"/>
                              </a:lnTo>
                              <a:lnTo>
                                <a:pt x="55626" y="21971"/>
                              </a:lnTo>
                              <a:lnTo>
                                <a:pt x="33274" y="26797"/>
                              </a:lnTo>
                              <a:lnTo>
                                <a:pt x="16764" y="31369"/>
                              </a:lnTo>
                              <a:lnTo>
                                <a:pt x="15875" y="38354"/>
                              </a:lnTo>
                              <a:lnTo>
                                <a:pt x="14986" y="51308"/>
                              </a:lnTo>
                              <a:lnTo>
                                <a:pt x="14097" y="66167"/>
                              </a:lnTo>
                              <a:lnTo>
                                <a:pt x="13589" y="82931"/>
                              </a:lnTo>
                              <a:lnTo>
                                <a:pt x="13081" y="101600"/>
                              </a:lnTo>
                              <a:lnTo>
                                <a:pt x="12827" y="122174"/>
                              </a:lnTo>
                              <a:lnTo>
                                <a:pt x="12700" y="144653"/>
                              </a:lnTo>
                              <a:lnTo>
                                <a:pt x="12700" y="169037"/>
                              </a:lnTo>
                              <a:lnTo>
                                <a:pt x="13081" y="243586"/>
                              </a:lnTo>
                              <a:lnTo>
                                <a:pt x="20955" y="242824"/>
                              </a:lnTo>
                              <a:lnTo>
                                <a:pt x="36830" y="241427"/>
                              </a:lnTo>
                              <a:lnTo>
                                <a:pt x="53340" y="239776"/>
                              </a:lnTo>
                              <a:lnTo>
                                <a:pt x="70993" y="237871"/>
                              </a:lnTo>
                              <a:lnTo>
                                <a:pt x="99568" y="234188"/>
                              </a:lnTo>
                              <a:lnTo>
                                <a:pt x="125857" y="230124"/>
                              </a:lnTo>
                              <a:lnTo>
                                <a:pt x="149733" y="225425"/>
                              </a:lnTo>
                              <a:lnTo>
                                <a:pt x="164402" y="221780"/>
                              </a:lnTo>
                              <a:lnTo>
                                <a:pt x="164402" y="234859"/>
                              </a:lnTo>
                              <a:lnTo>
                                <a:pt x="152146" y="237871"/>
                              </a:lnTo>
                              <a:lnTo>
                                <a:pt x="127762" y="242697"/>
                              </a:lnTo>
                              <a:lnTo>
                                <a:pt x="101219" y="246888"/>
                              </a:lnTo>
                              <a:lnTo>
                                <a:pt x="72390" y="250444"/>
                              </a:lnTo>
                              <a:lnTo>
                                <a:pt x="54610" y="252349"/>
                              </a:lnTo>
                              <a:lnTo>
                                <a:pt x="37973" y="254127"/>
                              </a:lnTo>
                              <a:lnTo>
                                <a:pt x="22098" y="255524"/>
                              </a:lnTo>
                              <a:lnTo>
                                <a:pt x="7239" y="256794"/>
                              </a:lnTo>
                              <a:cubicBezTo>
                                <a:pt x="5588" y="256921"/>
                                <a:pt x="3810" y="256286"/>
                                <a:pt x="2540" y="255143"/>
                              </a:cubicBezTo>
                              <a:cubicBezTo>
                                <a:pt x="1143" y="253873"/>
                                <a:pt x="381" y="252222"/>
                                <a:pt x="381" y="250444"/>
                              </a:cubicBezTo>
                              <a:lnTo>
                                <a:pt x="0" y="169037"/>
                              </a:lnTo>
                              <a:lnTo>
                                <a:pt x="0" y="144526"/>
                              </a:lnTo>
                              <a:lnTo>
                                <a:pt x="127" y="122047"/>
                              </a:lnTo>
                              <a:lnTo>
                                <a:pt x="381" y="101346"/>
                              </a:lnTo>
                              <a:lnTo>
                                <a:pt x="889" y="82550"/>
                              </a:lnTo>
                              <a:lnTo>
                                <a:pt x="1524" y="65405"/>
                              </a:lnTo>
                              <a:lnTo>
                                <a:pt x="2286" y="50292"/>
                              </a:lnTo>
                              <a:lnTo>
                                <a:pt x="3302" y="36957"/>
                              </a:lnTo>
                              <a:lnTo>
                                <a:pt x="4572" y="25654"/>
                              </a:lnTo>
                              <a:cubicBezTo>
                                <a:pt x="4826" y="22987"/>
                                <a:pt x="6731" y="20828"/>
                                <a:pt x="9144" y="20193"/>
                              </a:cubicBezTo>
                              <a:lnTo>
                                <a:pt x="30607" y="14351"/>
                              </a:lnTo>
                              <a:lnTo>
                                <a:pt x="53594" y="9525"/>
                              </a:lnTo>
                              <a:lnTo>
                                <a:pt x="78105" y="5461"/>
                              </a:lnTo>
                              <a:lnTo>
                                <a:pt x="104140" y="2286"/>
                              </a:lnTo>
                              <a:lnTo>
                                <a:pt x="120269" y="889"/>
                              </a:lnTo>
                              <a:lnTo>
                                <a:pt x="135636" y="127"/>
                              </a:lnTo>
                              <a:lnTo>
                                <a:pt x="150114"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6" name="Shape 76"/>
                      <wps:cNvSpPr/>
                      <wps:spPr>
                        <a:xfrm>
                          <a:off x="1768094" y="106716"/>
                          <a:ext cx="373444" cy="700242"/>
                        </a:xfrm>
                        <a:custGeom>
                          <a:avLst/>
                          <a:gdLst/>
                          <a:ahLst/>
                          <a:cxnLst/>
                          <a:rect l="0" t="0" r="0" b="0"/>
                          <a:pathLst>
                            <a:path w="373444" h="700242">
                              <a:moveTo>
                                <a:pt x="373444" y="0"/>
                              </a:moveTo>
                              <a:lnTo>
                                <a:pt x="373444" y="12712"/>
                              </a:lnTo>
                              <a:lnTo>
                                <a:pt x="372491" y="12791"/>
                              </a:lnTo>
                              <a:lnTo>
                                <a:pt x="365633" y="13427"/>
                              </a:lnTo>
                              <a:lnTo>
                                <a:pt x="357886" y="14189"/>
                              </a:lnTo>
                              <a:lnTo>
                                <a:pt x="349377" y="14951"/>
                              </a:lnTo>
                              <a:lnTo>
                                <a:pt x="340233" y="15966"/>
                              </a:lnTo>
                              <a:lnTo>
                                <a:pt x="330200" y="17109"/>
                              </a:lnTo>
                              <a:lnTo>
                                <a:pt x="319405" y="18379"/>
                              </a:lnTo>
                              <a:lnTo>
                                <a:pt x="302641" y="20412"/>
                              </a:lnTo>
                              <a:lnTo>
                                <a:pt x="286639" y="22570"/>
                              </a:lnTo>
                              <a:lnTo>
                                <a:pt x="271780" y="24476"/>
                              </a:lnTo>
                              <a:lnTo>
                                <a:pt x="257683" y="26507"/>
                              </a:lnTo>
                              <a:lnTo>
                                <a:pt x="244602" y="28413"/>
                              </a:lnTo>
                              <a:lnTo>
                                <a:pt x="232410" y="30191"/>
                              </a:lnTo>
                              <a:lnTo>
                                <a:pt x="221107" y="31968"/>
                              </a:lnTo>
                              <a:lnTo>
                                <a:pt x="210820" y="33619"/>
                              </a:lnTo>
                              <a:lnTo>
                                <a:pt x="201422" y="35143"/>
                              </a:lnTo>
                              <a:lnTo>
                                <a:pt x="192913" y="36541"/>
                              </a:lnTo>
                              <a:lnTo>
                                <a:pt x="185547" y="37810"/>
                              </a:lnTo>
                              <a:lnTo>
                                <a:pt x="178816" y="39080"/>
                              </a:lnTo>
                              <a:lnTo>
                                <a:pt x="173101" y="39969"/>
                              </a:lnTo>
                              <a:lnTo>
                                <a:pt x="168275" y="40858"/>
                              </a:lnTo>
                              <a:lnTo>
                                <a:pt x="164338" y="41493"/>
                              </a:lnTo>
                              <a:lnTo>
                                <a:pt x="161417" y="42002"/>
                              </a:lnTo>
                              <a:lnTo>
                                <a:pt x="147447" y="44160"/>
                              </a:lnTo>
                              <a:lnTo>
                                <a:pt x="132080" y="46574"/>
                              </a:lnTo>
                              <a:lnTo>
                                <a:pt x="115443" y="49241"/>
                              </a:lnTo>
                              <a:lnTo>
                                <a:pt x="97536" y="52162"/>
                              </a:lnTo>
                              <a:lnTo>
                                <a:pt x="78232" y="55209"/>
                              </a:lnTo>
                              <a:lnTo>
                                <a:pt x="57531" y="58766"/>
                              </a:lnTo>
                              <a:lnTo>
                                <a:pt x="35560" y="62703"/>
                              </a:lnTo>
                              <a:lnTo>
                                <a:pt x="13843" y="66640"/>
                              </a:lnTo>
                              <a:lnTo>
                                <a:pt x="12700" y="67655"/>
                              </a:lnTo>
                              <a:lnTo>
                                <a:pt x="12700" y="83022"/>
                              </a:lnTo>
                              <a:lnTo>
                                <a:pt x="53213" y="76800"/>
                              </a:lnTo>
                              <a:lnTo>
                                <a:pt x="62738" y="75910"/>
                              </a:lnTo>
                              <a:lnTo>
                                <a:pt x="70739" y="75403"/>
                              </a:lnTo>
                              <a:lnTo>
                                <a:pt x="77470" y="75276"/>
                              </a:lnTo>
                              <a:lnTo>
                                <a:pt x="83058" y="75656"/>
                              </a:lnTo>
                              <a:lnTo>
                                <a:pt x="90297" y="77053"/>
                              </a:lnTo>
                              <a:cubicBezTo>
                                <a:pt x="90805" y="77053"/>
                                <a:pt x="91313" y="77180"/>
                                <a:pt x="91694" y="77434"/>
                              </a:cubicBezTo>
                              <a:lnTo>
                                <a:pt x="97155" y="79720"/>
                              </a:lnTo>
                              <a:cubicBezTo>
                                <a:pt x="97663" y="79975"/>
                                <a:pt x="98171" y="80228"/>
                                <a:pt x="98679" y="80609"/>
                              </a:cubicBezTo>
                              <a:lnTo>
                                <a:pt x="100711" y="82388"/>
                              </a:lnTo>
                              <a:cubicBezTo>
                                <a:pt x="101219" y="82768"/>
                                <a:pt x="101600" y="83150"/>
                                <a:pt x="101981" y="83657"/>
                              </a:cubicBezTo>
                              <a:lnTo>
                                <a:pt x="103759" y="86197"/>
                              </a:lnTo>
                              <a:cubicBezTo>
                                <a:pt x="104013" y="86578"/>
                                <a:pt x="104140" y="86959"/>
                                <a:pt x="104394" y="87341"/>
                              </a:cubicBezTo>
                              <a:lnTo>
                                <a:pt x="106045" y="91278"/>
                              </a:lnTo>
                              <a:lnTo>
                                <a:pt x="107315" y="95850"/>
                              </a:lnTo>
                              <a:lnTo>
                                <a:pt x="108331" y="101310"/>
                              </a:lnTo>
                              <a:lnTo>
                                <a:pt x="109220" y="108168"/>
                              </a:lnTo>
                              <a:lnTo>
                                <a:pt x="109982" y="116424"/>
                              </a:lnTo>
                              <a:lnTo>
                                <a:pt x="110744" y="126203"/>
                              </a:lnTo>
                              <a:lnTo>
                                <a:pt x="111252" y="137505"/>
                              </a:lnTo>
                              <a:lnTo>
                                <a:pt x="111633" y="150332"/>
                              </a:lnTo>
                              <a:lnTo>
                                <a:pt x="111887" y="164811"/>
                              </a:lnTo>
                              <a:lnTo>
                                <a:pt x="112014" y="180813"/>
                              </a:lnTo>
                              <a:lnTo>
                                <a:pt x="112776" y="283428"/>
                              </a:lnTo>
                              <a:lnTo>
                                <a:pt x="113157" y="449417"/>
                              </a:lnTo>
                              <a:lnTo>
                                <a:pt x="113157" y="460085"/>
                              </a:lnTo>
                              <a:lnTo>
                                <a:pt x="113030" y="471769"/>
                              </a:lnTo>
                              <a:lnTo>
                                <a:pt x="112776" y="484469"/>
                              </a:lnTo>
                              <a:lnTo>
                                <a:pt x="112395" y="498440"/>
                              </a:lnTo>
                              <a:lnTo>
                                <a:pt x="112014" y="513553"/>
                              </a:lnTo>
                              <a:lnTo>
                                <a:pt x="111506" y="529808"/>
                              </a:lnTo>
                              <a:lnTo>
                                <a:pt x="110871" y="547080"/>
                              </a:lnTo>
                              <a:lnTo>
                                <a:pt x="110236" y="565622"/>
                              </a:lnTo>
                              <a:lnTo>
                                <a:pt x="109474" y="583529"/>
                              </a:lnTo>
                              <a:lnTo>
                                <a:pt x="108585" y="599404"/>
                              </a:lnTo>
                              <a:lnTo>
                                <a:pt x="107696" y="612993"/>
                              </a:lnTo>
                              <a:lnTo>
                                <a:pt x="106680" y="624551"/>
                              </a:lnTo>
                              <a:lnTo>
                                <a:pt x="105537" y="633949"/>
                              </a:lnTo>
                              <a:lnTo>
                                <a:pt x="104267" y="641441"/>
                              </a:lnTo>
                              <a:lnTo>
                                <a:pt x="103124" y="646141"/>
                              </a:lnTo>
                              <a:cubicBezTo>
                                <a:pt x="102997" y="646521"/>
                                <a:pt x="102870" y="646903"/>
                                <a:pt x="102616" y="647283"/>
                              </a:cubicBezTo>
                              <a:lnTo>
                                <a:pt x="101346" y="649824"/>
                              </a:lnTo>
                              <a:cubicBezTo>
                                <a:pt x="100965" y="650586"/>
                                <a:pt x="100584" y="651220"/>
                                <a:pt x="99949" y="651728"/>
                              </a:cubicBezTo>
                              <a:lnTo>
                                <a:pt x="97917" y="653506"/>
                              </a:lnTo>
                              <a:lnTo>
                                <a:pt x="94869" y="655792"/>
                              </a:lnTo>
                              <a:lnTo>
                                <a:pt x="91313" y="658078"/>
                              </a:lnTo>
                              <a:lnTo>
                                <a:pt x="86995" y="660872"/>
                              </a:lnTo>
                              <a:lnTo>
                                <a:pt x="81534" y="664302"/>
                              </a:lnTo>
                              <a:lnTo>
                                <a:pt x="75438" y="667857"/>
                              </a:lnTo>
                              <a:lnTo>
                                <a:pt x="68326" y="671794"/>
                              </a:lnTo>
                              <a:lnTo>
                                <a:pt x="61468" y="675604"/>
                              </a:lnTo>
                              <a:lnTo>
                                <a:pt x="59182" y="678399"/>
                              </a:lnTo>
                              <a:lnTo>
                                <a:pt x="59182" y="686780"/>
                              </a:lnTo>
                              <a:lnTo>
                                <a:pt x="83185" y="680557"/>
                              </a:lnTo>
                              <a:lnTo>
                                <a:pt x="108458" y="674842"/>
                              </a:lnTo>
                              <a:lnTo>
                                <a:pt x="131445" y="670016"/>
                              </a:lnTo>
                              <a:lnTo>
                                <a:pt x="152400" y="666333"/>
                              </a:lnTo>
                              <a:lnTo>
                                <a:pt x="155067" y="666079"/>
                              </a:lnTo>
                              <a:lnTo>
                                <a:pt x="160020" y="665317"/>
                              </a:lnTo>
                              <a:lnTo>
                                <a:pt x="167132" y="664175"/>
                              </a:lnTo>
                              <a:lnTo>
                                <a:pt x="176530" y="662904"/>
                              </a:lnTo>
                              <a:lnTo>
                                <a:pt x="187960" y="661380"/>
                              </a:lnTo>
                              <a:lnTo>
                                <a:pt x="201803" y="659603"/>
                              </a:lnTo>
                              <a:lnTo>
                                <a:pt x="217805" y="657697"/>
                              </a:lnTo>
                              <a:lnTo>
                                <a:pt x="235966" y="655666"/>
                              </a:lnTo>
                              <a:lnTo>
                                <a:pt x="252603" y="654141"/>
                              </a:lnTo>
                              <a:lnTo>
                                <a:pt x="267335" y="652871"/>
                              </a:lnTo>
                              <a:lnTo>
                                <a:pt x="280543" y="651728"/>
                              </a:lnTo>
                              <a:lnTo>
                                <a:pt x="291846" y="650713"/>
                              </a:lnTo>
                              <a:lnTo>
                                <a:pt x="301498" y="649951"/>
                              </a:lnTo>
                              <a:lnTo>
                                <a:pt x="309372" y="649442"/>
                              </a:lnTo>
                              <a:lnTo>
                                <a:pt x="315341" y="648934"/>
                              </a:lnTo>
                              <a:lnTo>
                                <a:pt x="319659" y="648553"/>
                              </a:lnTo>
                              <a:lnTo>
                                <a:pt x="336296" y="646903"/>
                              </a:lnTo>
                              <a:lnTo>
                                <a:pt x="352425" y="644997"/>
                              </a:lnTo>
                              <a:lnTo>
                                <a:pt x="367665" y="642966"/>
                              </a:lnTo>
                              <a:lnTo>
                                <a:pt x="373444" y="642111"/>
                              </a:lnTo>
                              <a:lnTo>
                                <a:pt x="373444" y="654976"/>
                              </a:lnTo>
                              <a:lnTo>
                                <a:pt x="369570" y="655539"/>
                              </a:lnTo>
                              <a:lnTo>
                                <a:pt x="354076" y="657570"/>
                              </a:lnTo>
                              <a:lnTo>
                                <a:pt x="337820" y="659476"/>
                              </a:lnTo>
                              <a:lnTo>
                                <a:pt x="320929" y="661127"/>
                              </a:lnTo>
                              <a:lnTo>
                                <a:pt x="316484" y="661634"/>
                              </a:lnTo>
                              <a:lnTo>
                                <a:pt x="310261" y="662016"/>
                              </a:lnTo>
                              <a:lnTo>
                                <a:pt x="302387" y="662651"/>
                              </a:lnTo>
                              <a:lnTo>
                                <a:pt x="292862" y="663413"/>
                              </a:lnTo>
                              <a:lnTo>
                                <a:pt x="281559" y="664302"/>
                              </a:lnTo>
                              <a:lnTo>
                                <a:pt x="268478" y="665444"/>
                              </a:lnTo>
                              <a:lnTo>
                                <a:pt x="253746" y="666841"/>
                              </a:lnTo>
                              <a:lnTo>
                                <a:pt x="237109" y="668366"/>
                              </a:lnTo>
                              <a:lnTo>
                                <a:pt x="219202" y="670270"/>
                              </a:lnTo>
                              <a:lnTo>
                                <a:pt x="203327" y="672176"/>
                              </a:lnTo>
                              <a:lnTo>
                                <a:pt x="189738" y="674080"/>
                              </a:lnTo>
                              <a:lnTo>
                                <a:pt x="178181" y="675604"/>
                              </a:lnTo>
                              <a:lnTo>
                                <a:pt x="168783" y="676747"/>
                              </a:lnTo>
                              <a:lnTo>
                                <a:pt x="161925" y="677764"/>
                              </a:lnTo>
                              <a:lnTo>
                                <a:pt x="156972" y="678526"/>
                              </a:lnTo>
                              <a:lnTo>
                                <a:pt x="154178" y="678906"/>
                              </a:lnTo>
                              <a:lnTo>
                                <a:pt x="133604" y="682590"/>
                              </a:lnTo>
                              <a:lnTo>
                                <a:pt x="110998" y="687289"/>
                              </a:lnTo>
                              <a:lnTo>
                                <a:pt x="86106" y="693003"/>
                              </a:lnTo>
                              <a:lnTo>
                                <a:pt x="58928" y="699862"/>
                              </a:lnTo>
                              <a:cubicBezTo>
                                <a:pt x="57404" y="700242"/>
                                <a:pt x="55626" y="700116"/>
                                <a:pt x="54229" y="699227"/>
                              </a:cubicBezTo>
                              <a:lnTo>
                                <a:pt x="49657" y="696559"/>
                              </a:lnTo>
                              <a:cubicBezTo>
                                <a:pt x="47625" y="695416"/>
                                <a:pt x="46482" y="693257"/>
                                <a:pt x="46482" y="691099"/>
                              </a:cubicBezTo>
                              <a:lnTo>
                                <a:pt x="46482" y="676113"/>
                              </a:lnTo>
                              <a:cubicBezTo>
                                <a:pt x="46482" y="674589"/>
                                <a:pt x="46990" y="673191"/>
                                <a:pt x="48006" y="672049"/>
                              </a:cubicBezTo>
                              <a:lnTo>
                                <a:pt x="52578" y="666588"/>
                              </a:lnTo>
                              <a:cubicBezTo>
                                <a:pt x="53086" y="665953"/>
                                <a:pt x="53594" y="665571"/>
                                <a:pt x="54356" y="665191"/>
                              </a:cubicBezTo>
                              <a:lnTo>
                                <a:pt x="62103" y="660745"/>
                              </a:lnTo>
                              <a:lnTo>
                                <a:pt x="69088" y="656808"/>
                              </a:lnTo>
                              <a:lnTo>
                                <a:pt x="75184" y="653253"/>
                              </a:lnTo>
                              <a:lnTo>
                                <a:pt x="80264" y="650078"/>
                              </a:lnTo>
                              <a:lnTo>
                                <a:pt x="84455" y="647411"/>
                              </a:lnTo>
                              <a:lnTo>
                                <a:pt x="88011" y="645125"/>
                              </a:lnTo>
                              <a:lnTo>
                                <a:pt x="90043" y="643474"/>
                              </a:lnTo>
                              <a:lnTo>
                                <a:pt x="90551" y="643092"/>
                              </a:lnTo>
                              <a:lnTo>
                                <a:pt x="90932" y="642203"/>
                              </a:lnTo>
                              <a:lnTo>
                                <a:pt x="92075" y="638140"/>
                              </a:lnTo>
                              <a:lnTo>
                                <a:pt x="93091" y="631790"/>
                              </a:lnTo>
                              <a:lnTo>
                                <a:pt x="94107" y="623027"/>
                              </a:lnTo>
                              <a:lnTo>
                                <a:pt x="94996" y="611978"/>
                              </a:lnTo>
                              <a:lnTo>
                                <a:pt x="95885" y="598516"/>
                              </a:lnTo>
                              <a:lnTo>
                                <a:pt x="96774" y="582894"/>
                              </a:lnTo>
                              <a:lnTo>
                                <a:pt x="97536" y="565115"/>
                              </a:lnTo>
                              <a:lnTo>
                                <a:pt x="98171" y="546572"/>
                              </a:lnTo>
                              <a:lnTo>
                                <a:pt x="98933" y="529301"/>
                              </a:lnTo>
                              <a:lnTo>
                                <a:pt x="99314" y="513171"/>
                              </a:lnTo>
                              <a:lnTo>
                                <a:pt x="99695" y="498058"/>
                              </a:lnTo>
                              <a:lnTo>
                                <a:pt x="100076" y="484216"/>
                              </a:lnTo>
                              <a:lnTo>
                                <a:pt x="100330" y="471516"/>
                              </a:lnTo>
                              <a:lnTo>
                                <a:pt x="100457" y="459958"/>
                              </a:lnTo>
                              <a:lnTo>
                                <a:pt x="100457" y="449417"/>
                              </a:lnTo>
                              <a:lnTo>
                                <a:pt x="100076" y="283428"/>
                              </a:lnTo>
                              <a:lnTo>
                                <a:pt x="99314" y="180940"/>
                              </a:lnTo>
                              <a:lnTo>
                                <a:pt x="99187" y="164938"/>
                              </a:lnTo>
                              <a:lnTo>
                                <a:pt x="98933" y="150587"/>
                              </a:lnTo>
                              <a:lnTo>
                                <a:pt x="98552" y="137887"/>
                              </a:lnTo>
                              <a:lnTo>
                                <a:pt x="98044" y="126838"/>
                              </a:lnTo>
                              <a:lnTo>
                                <a:pt x="97409" y="117313"/>
                              </a:lnTo>
                              <a:lnTo>
                                <a:pt x="96647" y="109439"/>
                              </a:lnTo>
                              <a:lnTo>
                                <a:pt x="95758" y="102962"/>
                              </a:lnTo>
                              <a:lnTo>
                                <a:pt x="94869" y="98263"/>
                              </a:lnTo>
                              <a:lnTo>
                                <a:pt x="93853" y="94833"/>
                              </a:lnTo>
                              <a:lnTo>
                                <a:pt x="93091" y="93055"/>
                              </a:lnTo>
                              <a:lnTo>
                                <a:pt x="92075" y="91658"/>
                              </a:lnTo>
                              <a:lnTo>
                                <a:pt x="91313" y="91024"/>
                              </a:lnTo>
                              <a:lnTo>
                                <a:pt x="87376" y="89372"/>
                              </a:lnTo>
                              <a:lnTo>
                                <a:pt x="80772" y="88229"/>
                              </a:lnTo>
                              <a:lnTo>
                                <a:pt x="76708" y="87976"/>
                              </a:lnTo>
                              <a:lnTo>
                                <a:pt x="70993" y="88103"/>
                              </a:lnTo>
                              <a:lnTo>
                                <a:pt x="63500" y="88610"/>
                              </a:lnTo>
                              <a:lnTo>
                                <a:pt x="54483" y="89500"/>
                              </a:lnTo>
                              <a:lnTo>
                                <a:pt x="11811" y="95977"/>
                              </a:lnTo>
                              <a:cubicBezTo>
                                <a:pt x="10668" y="96103"/>
                                <a:pt x="9271" y="95977"/>
                                <a:pt x="8128" y="95341"/>
                              </a:cubicBezTo>
                              <a:lnTo>
                                <a:pt x="3556" y="93182"/>
                              </a:lnTo>
                              <a:cubicBezTo>
                                <a:pt x="1397" y="92166"/>
                                <a:pt x="0" y="89880"/>
                                <a:pt x="0" y="87467"/>
                              </a:cubicBezTo>
                              <a:lnTo>
                                <a:pt x="0" y="64862"/>
                              </a:lnTo>
                              <a:cubicBezTo>
                                <a:pt x="0" y="63083"/>
                                <a:pt x="762" y="61432"/>
                                <a:pt x="2032" y="60163"/>
                              </a:cubicBezTo>
                              <a:lnTo>
                                <a:pt x="6604" y="55971"/>
                              </a:lnTo>
                              <a:cubicBezTo>
                                <a:pt x="7493" y="55209"/>
                                <a:pt x="8636" y="54702"/>
                                <a:pt x="9779" y="54447"/>
                              </a:cubicBezTo>
                              <a:lnTo>
                                <a:pt x="33274" y="50129"/>
                              </a:lnTo>
                              <a:lnTo>
                                <a:pt x="55245" y="46192"/>
                              </a:lnTo>
                              <a:lnTo>
                                <a:pt x="76073" y="42764"/>
                              </a:lnTo>
                              <a:lnTo>
                                <a:pt x="95504" y="39589"/>
                              </a:lnTo>
                              <a:lnTo>
                                <a:pt x="113411" y="36667"/>
                              </a:lnTo>
                              <a:lnTo>
                                <a:pt x="130175" y="34001"/>
                              </a:lnTo>
                              <a:lnTo>
                                <a:pt x="145542" y="31715"/>
                              </a:lnTo>
                              <a:lnTo>
                                <a:pt x="159385" y="29428"/>
                              </a:lnTo>
                              <a:lnTo>
                                <a:pt x="162306" y="29047"/>
                              </a:lnTo>
                              <a:lnTo>
                                <a:pt x="166116" y="28285"/>
                              </a:lnTo>
                              <a:lnTo>
                                <a:pt x="170815" y="27524"/>
                              </a:lnTo>
                              <a:lnTo>
                                <a:pt x="176657" y="26507"/>
                              </a:lnTo>
                              <a:lnTo>
                                <a:pt x="183261" y="25365"/>
                              </a:lnTo>
                              <a:lnTo>
                                <a:pt x="190881" y="24094"/>
                              </a:lnTo>
                              <a:lnTo>
                                <a:pt x="199263" y="22570"/>
                              </a:lnTo>
                              <a:lnTo>
                                <a:pt x="208788" y="21046"/>
                              </a:lnTo>
                              <a:lnTo>
                                <a:pt x="219202" y="19522"/>
                              </a:lnTo>
                              <a:lnTo>
                                <a:pt x="230378" y="17617"/>
                              </a:lnTo>
                              <a:lnTo>
                                <a:pt x="242697" y="15840"/>
                              </a:lnTo>
                              <a:lnTo>
                                <a:pt x="255905" y="13934"/>
                              </a:lnTo>
                              <a:lnTo>
                                <a:pt x="270002" y="11903"/>
                              </a:lnTo>
                              <a:lnTo>
                                <a:pt x="284988" y="9870"/>
                              </a:lnTo>
                              <a:lnTo>
                                <a:pt x="300990" y="7839"/>
                              </a:lnTo>
                              <a:lnTo>
                                <a:pt x="317881" y="5679"/>
                              </a:lnTo>
                              <a:lnTo>
                                <a:pt x="328676" y="4537"/>
                              </a:lnTo>
                              <a:lnTo>
                                <a:pt x="338836" y="3393"/>
                              </a:lnTo>
                              <a:lnTo>
                                <a:pt x="348107" y="2378"/>
                              </a:lnTo>
                              <a:lnTo>
                                <a:pt x="356616" y="1489"/>
                              </a:lnTo>
                              <a:lnTo>
                                <a:pt x="364363" y="727"/>
                              </a:lnTo>
                              <a:lnTo>
                                <a:pt x="371348" y="218"/>
                              </a:lnTo>
                              <a:lnTo>
                                <a:pt x="373444"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7" name="Shape 77"/>
                      <wps:cNvSpPr/>
                      <wps:spPr>
                        <a:xfrm>
                          <a:off x="2141538" y="414545"/>
                          <a:ext cx="163767" cy="306627"/>
                        </a:xfrm>
                        <a:custGeom>
                          <a:avLst/>
                          <a:gdLst/>
                          <a:ahLst/>
                          <a:cxnLst/>
                          <a:rect l="0" t="0" r="0" b="0"/>
                          <a:pathLst>
                            <a:path w="163767" h="306627">
                              <a:moveTo>
                                <a:pt x="0" y="0"/>
                              </a:moveTo>
                              <a:lnTo>
                                <a:pt x="7048" y="237"/>
                              </a:lnTo>
                              <a:lnTo>
                                <a:pt x="21273" y="1253"/>
                              </a:lnTo>
                              <a:lnTo>
                                <a:pt x="34861" y="2650"/>
                              </a:lnTo>
                              <a:lnTo>
                                <a:pt x="47435" y="4555"/>
                              </a:lnTo>
                              <a:lnTo>
                                <a:pt x="59245" y="6841"/>
                              </a:lnTo>
                              <a:lnTo>
                                <a:pt x="70295" y="9635"/>
                              </a:lnTo>
                              <a:lnTo>
                                <a:pt x="80455" y="12810"/>
                              </a:lnTo>
                              <a:lnTo>
                                <a:pt x="89852" y="16239"/>
                              </a:lnTo>
                              <a:lnTo>
                                <a:pt x="98361" y="20303"/>
                              </a:lnTo>
                              <a:lnTo>
                                <a:pt x="106108" y="24748"/>
                              </a:lnTo>
                              <a:lnTo>
                                <a:pt x="112967" y="29574"/>
                              </a:lnTo>
                              <a:lnTo>
                                <a:pt x="124777" y="39734"/>
                              </a:lnTo>
                              <a:lnTo>
                                <a:pt x="135064" y="50910"/>
                              </a:lnTo>
                              <a:lnTo>
                                <a:pt x="143701" y="63102"/>
                              </a:lnTo>
                              <a:lnTo>
                                <a:pt x="150939" y="76183"/>
                              </a:lnTo>
                              <a:lnTo>
                                <a:pt x="156273" y="90153"/>
                              </a:lnTo>
                              <a:lnTo>
                                <a:pt x="160338" y="105139"/>
                              </a:lnTo>
                              <a:lnTo>
                                <a:pt x="162751" y="120633"/>
                              </a:lnTo>
                              <a:lnTo>
                                <a:pt x="163767" y="137016"/>
                              </a:lnTo>
                              <a:lnTo>
                                <a:pt x="163513" y="148192"/>
                              </a:lnTo>
                              <a:lnTo>
                                <a:pt x="162496" y="159241"/>
                              </a:lnTo>
                              <a:lnTo>
                                <a:pt x="160845" y="170037"/>
                              </a:lnTo>
                              <a:lnTo>
                                <a:pt x="158433" y="180831"/>
                              </a:lnTo>
                              <a:lnTo>
                                <a:pt x="155258" y="191118"/>
                              </a:lnTo>
                              <a:lnTo>
                                <a:pt x="151320" y="201405"/>
                              </a:lnTo>
                              <a:lnTo>
                                <a:pt x="146621" y="211438"/>
                              </a:lnTo>
                              <a:lnTo>
                                <a:pt x="141288" y="221344"/>
                              </a:lnTo>
                              <a:lnTo>
                                <a:pt x="135064" y="230869"/>
                              </a:lnTo>
                              <a:lnTo>
                                <a:pt x="127952" y="240013"/>
                              </a:lnTo>
                              <a:lnTo>
                                <a:pt x="120205" y="248522"/>
                              </a:lnTo>
                              <a:lnTo>
                                <a:pt x="111570" y="256777"/>
                              </a:lnTo>
                              <a:lnTo>
                                <a:pt x="102298" y="264397"/>
                              </a:lnTo>
                              <a:lnTo>
                                <a:pt x="92139" y="271637"/>
                              </a:lnTo>
                              <a:lnTo>
                                <a:pt x="81217" y="278240"/>
                              </a:lnTo>
                              <a:lnTo>
                                <a:pt x="69405" y="284463"/>
                              </a:lnTo>
                              <a:lnTo>
                                <a:pt x="56705" y="290178"/>
                              </a:lnTo>
                              <a:lnTo>
                                <a:pt x="42989" y="295258"/>
                              </a:lnTo>
                              <a:lnTo>
                                <a:pt x="28004" y="299957"/>
                              </a:lnTo>
                              <a:lnTo>
                                <a:pt x="12129" y="304021"/>
                              </a:lnTo>
                              <a:lnTo>
                                <a:pt x="0" y="306627"/>
                              </a:lnTo>
                              <a:lnTo>
                                <a:pt x="0" y="293597"/>
                              </a:lnTo>
                              <a:lnTo>
                                <a:pt x="9461" y="291575"/>
                              </a:lnTo>
                              <a:lnTo>
                                <a:pt x="24955" y="287638"/>
                              </a:lnTo>
                              <a:lnTo>
                                <a:pt x="39180" y="283193"/>
                              </a:lnTo>
                              <a:lnTo>
                                <a:pt x="52261" y="278240"/>
                              </a:lnTo>
                              <a:lnTo>
                                <a:pt x="64326" y="272906"/>
                              </a:lnTo>
                              <a:lnTo>
                                <a:pt x="75248" y="267064"/>
                              </a:lnTo>
                              <a:lnTo>
                                <a:pt x="85408" y="260714"/>
                              </a:lnTo>
                              <a:lnTo>
                                <a:pt x="94933" y="253983"/>
                              </a:lnTo>
                              <a:lnTo>
                                <a:pt x="103568" y="246998"/>
                              </a:lnTo>
                              <a:lnTo>
                                <a:pt x="111442" y="239378"/>
                              </a:lnTo>
                              <a:lnTo>
                                <a:pt x="118555" y="231504"/>
                              </a:lnTo>
                              <a:lnTo>
                                <a:pt x="125032" y="223122"/>
                              </a:lnTo>
                              <a:lnTo>
                                <a:pt x="130620" y="214487"/>
                              </a:lnTo>
                              <a:lnTo>
                                <a:pt x="135445" y="205469"/>
                              </a:lnTo>
                              <a:lnTo>
                                <a:pt x="139764" y="196071"/>
                              </a:lnTo>
                              <a:lnTo>
                                <a:pt x="143320" y="186673"/>
                              </a:lnTo>
                              <a:lnTo>
                                <a:pt x="146241" y="177021"/>
                              </a:lnTo>
                              <a:lnTo>
                                <a:pt x="148399" y="167242"/>
                              </a:lnTo>
                              <a:lnTo>
                                <a:pt x="149923" y="157337"/>
                              </a:lnTo>
                              <a:lnTo>
                                <a:pt x="150813" y="147049"/>
                              </a:lnTo>
                              <a:lnTo>
                                <a:pt x="151067" y="136762"/>
                              </a:lnTo>
                              <a:lnTo>
                                <a:pt x="150051" y="121395"/>
                              </a:lnTo>
                              <a:lnTo>
                                <a:pt x="147892" y="107044"/>
                              </a:lnTo>
                              <a:lnTo>
                                <a:pt x="144082" y="93582"/>
                              </a:lnTo>
                              <a:lnTo>
                                <a:pt x="139002" y="80882"/>
                              </a:lnTo>
                              <a:lnTo>
                                <a:pt x="132524" y="69198"/>
                              </a:lnTo>
                              <a:lnTo>
                                <a:pt x="124777" y="58276"/>
                              </a:lnTo>
                              <a:lnTo>
                                <a:pt x="115507" y="48370"/>
                              </a:lnTo>
                              <a:lnTo>
                                <a:pt x="104711" y="39099"/>
                              </a:lnTo>
                              <a:lnTo>
                                <a:pt x="98870" y="35162"/>
                              </a:lnTo>
                              <a:lnTo>
                                <a:pt x="92139" y="31352"/>
                              </a:lnTo>
                              <a:lnTo>
                                <a:pt x="84392" y="27796"/>
                              </a:lnTo>
                              <a:lnTo>
                                <a:pt x="76010" y="24621"/>
                              </a:lnTo>
                              <a:lnTo>
                                <a:pt x="66485" y="21700"/>
                              </a:lnTo>
                              <a:lnTo>
                                <a:pt x="56198" y="19160"/>
                              </a:lnTo>
                              <a:lnTo>
                                <a:pt x="45021" y="17001"/>
                              </a:lnTo>
                              <a:lnTo>
                                <a:pt x="32957" y="15223"/>
                              </a:lnTo>
                              <a:lnTo>
                                <a:pt x="20002" y="13826"/>
                              </a:lnTo>
                              <a:lnTo>
                                <a:pt x="6286" y="12937"/>
                              </a:lnTo>
                              <a:lnTo>
                                <a:pt x="0" y="12722"/>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8" name="Shape 78"/>
                      <wps:cNvSpPr/>
                      <wps:spPr>
                        <a:xfrm>
                          <a:off x="2363724" y="309499"/>
                          <a:ext cx="577723" cy="471890"/>
                        </a:xfrm>
                        <a:custGeom>
                          <a:avLst/>
                          <a:gdLst/>
                          <a:ahLst/>
                          <a:cxnLst/>
                          <a:rect l="0" t="0" r="0" b="0"/>
                          <a:pathLst>
                            <a:path w="577723" h="471890">
                              <a:moveTo>
                                <a:pt x="195326" y="381"/>
                              </a:moveTo>
                              <a:cubicBezTo>
                                <a:pt x="196850" y="0"/>
                                <a:pt x="198501" y="127"/>
                                <a:pt x="200025" y="1016"/>
                              </a:cubicBezTo>
                              <a:lnTo>
                                <a:pt x="211074" y="7239"/>
                              </a:lnTo>
                              <a:cubicBezTo>
                                <a:pt x="213106" y="8509"/>
                                <a:pt x="214376" y="10795"/>
                                <a:pt x="214249" y="13335"/>
                              </a:cubicBezTo>
                              <a:lnTo>
                                <a:pt x="212979" y="28575"/>
                              </a:lnTo>
                              <a:lnTo>
                                <a:pt x="211963" y="44704"/>
                              </a:lnTo>
                              <a:lnTo>
                                <a:pt x="211201" y="61976"/>
                              </a:lnTo>
                              <a:lnTo>
                                <a:pt x="210566" y="80137"/>
                              </a:lnTo>
                              <a:lnTo>
                                <a:pt x="210185" y="99441"/>
                              </a:lnTo>
                              <a:lnTo>
                                <a:pt x="210185" y="140970"/>
                              </a:lnTo>
                              <a:lnTo>
                                <a:pt x="210566" y="163322"/>
                              </a:lnTo>
                              <a:lnTo>
                                <a:pt x="212471" y="268732"/>
                              </a:lnTo>
                              <a:lnTo>
                                <a:pt x="212852" y="282702"/>
                              </a:lnTo>
                              <a:lnTo>
                                <a:pt x="213487" y="295275"/>
                              </a:lnTo>
                              <a:lnTo>
                                <a:pt x="214630" y="306832"/>
                              </a:lnTo>
                              <a:lnTo>
                                <a:pt x="216027" y="317373"/>
                              </a:lnTo>
                              <a:lnTo>
                                <a:pt x="217678" y="326517"/>
                              </a:lnTo>
                              <a:lnTo>
                                <a:pt x="219710" y="334772"/>
                              </a:lnTo>
                              <a:lnTo>
                                <a:pt x="222123" y="341630"/>
                              </a:lnTo>
                              <a:lnTo>
                                <a:pt x="224409" y="346964"/>
                              </a:lnTo>
                              <a:lnTo>
                                <a:pt x="230886" y="356997"/>
                              </a:lnTo>
                              <a:lnTo>
                                <a:pt x="239014" y="366014"/>
                              </a:lnTo>
                              <a:lnTo>
                                <a:pt x="249301" y="373888"/>
                              </a:lnTo>
                              <a:lnTo>
                                <a:pt x="261874" y="380873"/>
                              </a:lnTo>
                              <a:lnTo>
                                <a:pt x="275971" y="386588"/>
                              </a:lnTo>
                              <a:lnTo>
                                <a:pt x="291338" y="391033"/>
                              </a:lnTo>
                              <a:lnTo>
                                <a:pt x="308102" y="394208"/>
                              </a:lnTo>
                              <a:lnTo>
                                <a:pt x="326136" y="395986"/>
                              </a:lnTo>
                              <a:lnTo>
                                <a:pt x="346456" y="396621"/>
                              </a:lnTo>
                              <a:lnTo>
                                <a:pt x="365760" y="395605"/>
                              </a:lnTo>
                              <a:lnTo>
                                <a:pt x="383921" y="392938"/>
                              </a:lnTo>
                              <a:lnTo>
                                <a:pt x="401193" y="388747"/>
                              </a:lnTo>
                              <a:lnTo>
                                <a:pt x="417068" y="383159"/>
                              </a:lnTo>
                              <a:lnTo>
                                <a:pt x="431673" y="376174"/>
                              </a:lnTo>
                              <a:lnTo>
                                <a:pt x="444627" y="367919"/>
                              </a:lnTo>
                              <a:lnTo>
                                <a:pt x="456311" y="358267"/>
                              </a:lnTo>
                              <a:lnTo>
                                <a:pt x="461391" y="353441"/>
                              </a:lnTo>
                              <a:lnTo>
                                <a:pt x="466090" y="348742"/>
                              </a:lnTo>
                              <a:lnTo>
                                <a:pt x="470281" y="344551"/>
                              </a:lnTo>
                              <a:lnTo>
                                <a:pt x="473710" y="340741"/>
                              </a:lnTo>
                              <a:lnTo>
                                <a:pt x="476504" y="337566"/>
                              </a:lnTo>
                              <a:lnTo>
                                <a:pt x="478663" y="334772"/>
                              </a:lnTo>
                              <a:lnTo>
                                <a:pt x="480187" y="332486"/>
                              </a:lnTo>
                              <a:lnTo>
                                <a:pt x="480695" y="331470"/>
                              </a:lnTo>
                              <a:lnTo>
                                <a:pt x="481330" y="329565"/>
                              </a:lnTo>
                              <a:lnTo>
                                <a:pt x="481711" y="326898"/>
                              </a:lnTo>
                              <a:lnTo>
                                <a:pt x="482219" y="322961"/>
                              </a:lnTo>
                              <a:lnTo>
                                <a:pt x="482727" y="318008"/>
                              </a:lnTo>
                              <a:lnTo>
                                <a:pt x="483108" y="312039"/>
                              </a:lnTo>
                              <a:lnTo>
                                <a:pt x="483489" y="305054"/>
                              </a:lnTo>
                              <a:lnTo>
                                <a:pt x="483616" y="297307"/>
                              </a:lnTo>
                              <a:lnTo>
                                <a:pt x="483743" y="288417"/>
                              </a:lnTo>
                              <a:lnTo>
                                <a:pt x="484378" y="237744"/>
                              </a:lnTo>
                              <a:lnTo>
                                <a:pt x="483108" y="188976"/>
                              </a:lnTo>
                              <a:lnTo>
                                <a:pt x="482727" y="179197"/>
                              </a:lnTo>
                              <a:lnTo>
                                <a:pt x="482092" y="167767"/>
                              </a:lnTo>
                              <a:lnTo>
                                <a:pt x="480949" y="154686"/>
                              </a:lnTo>
                              <a:lnTo>
                                <a:pt x="479679" y="139700"/>
                              </a:lnTo>
                              <a:lnTo>
                                <a:pt x="478917" y="132334"/>
                              </a:lnTo>
                              <a:lnTo>
                                <a:pt x="478282" y="125603"/>
                              </a:lnTo>
                              <a:lnTo>
                                <a:pt x="477647" y="119634"/>
                              </a:lnTo>
                              <a:lnTo>
                                <a:pt x="476885" y="114554"/>
                              </a:lnTo>
                              <a:lnTo>
                                <a:pt x="476504" y="109982"/>
                              </a:lnTo>
                              <a:lnTo>
                                <a:pt x="475869" y="106553"/>
                              </a:lnTo>
                              <a:lnTo>
                                <a:pt x="475488" y="103505"/>
                              </a:lnTo>
                              <a:lnTo>
                                <a:pt x="475107" y="101981"/>
                              </a:lnTo>
                              <a:lnTo>
                                <a:pt x="474345" y="99568"/>
                              </a:lnTo>
                              <a:lnTo>
                                <a:pt x="473202" y="97790"/>
                              </a:lnTo>
                              <a:lnTo>
                                <a:pt x="471551" y="96012"/>
                              </a:lnTo>
                              <a:lnTo>
                                <a:pt x="469138" y="94615"/>
                              </a:lnTo>
                              <a:lnTo>
                                <a:pt x="464947" y="92837"/>
                              </a:lnTo>
                              <a:lnTo>
                                <a:pt x="459232" y="91567"/>
                              </a:lnTo>
                              <a:lnTo>
                                <a:pt x="451358" y="90297"/>
                              </a:lnTo>
                              <a:lnTo>
                                <a:pt x="441325" y="89281"/>
                              </a:lnTo>
                              <a:lnTo>
                                <a:pt x="392811" y="84963"/>
                              </a:lnTo>
                              <a:cubicBezTo>
                                <a:pt x="391668" y="84836"/>
                                <a:pt x="390525" y="84328"/>
                                <a:pt x="389509" y="83693"/>
                              </a:cubicBezTo>
                              <a:lnTo>
                                <a:pt x="384302" y="79629"/>
                              </a:lnTo>
                              <a:cubicBezTo>
                                <a:pt x="382778" y="78486"/>
                                <a:pt x="381889" y="76708"/>
                                <a:pt x="381889" y="74803"/>
                              </a:cubicBezTo>
                              <a:lnTo>
                                <a:pt x="381381" y="55372"/>
                              </a:lnTo>
                              <a:cubicBezTo>
                                <a:pt x="381254" y="53213"/>
                                <a:pt x="382270" y="51308"/>
                                <a:pt x="383921" y="50038"/>
                              </a:cubicBezTo>
                              <a:lnTo>
                                <a:pt x="388493" y="46736"/>
                              </a:lnTo>
                              <a:cubicBezTo>
                                <a:pt x="389636" y="45974"/>
                                <a:pt x="390779" y="45466"/>
                                <a:pt x="392176" y="45466"/>
                              </a:cubicBezTo>
                              <a:lnTo>
                                <a:pt x="419100" y="44831"/>
                              </a:lnTo>
                              <a:lnTo>
                                <a:pt x="444754" y="43688"/>
                              </a:lnTo>
                              <a:lnTo>
                                <a:pt x="469392" y="42164"/>
                              </a:lnTo>
                              <a:lnTo>
                                <a:pt x="492887" y="40132"/>
                              </a:lnTo>
                              <a:lnTo>
                                <a:pt x="515366" y="37719"/>
                              </a:lnTo>
                              <a:lnTo>
                                <a:pt x="536702" y="34925"/>
                              </a:lnTo>
                              <a:lnTo>
                                <a:pt x="556768" y="31623"/>
                              </a:lnTo>
                              <a:lnTo>
                                <a:pt x="575945" y="27940"/>
                              </a:lnTo>
                              <a:lnTo>
                                <a:pt x="577723" y="28286"/>
                              </a:lnTo>
                              <a:lnTo>
                                <a:pt x="577723" y="42040"/>
                              </a:lnTo>
                              <a:lnTo>
                                <a:pt x="575945" y="40894"/>
                              </a:lnTo>
                              <a:lnTo>
                                <a:pt x="558800" y="44196"/>
                              </a:lnTo>
                              <a:lnTo>
                                <a:pt x="538353" y="47498"/>
                              </a:lnTo>
                              <a:lnTo>
                                <a:pt x="516636" y="50292"/>
                              </a:lnTo>
                              <a:lnTo>
                                <a:pt x="494030" y="52832"/>
                              </a:lnTo>
                              <a:lnTo>
                                <a:pt x="470154" y="54864"/>
                              </a:lnTo>
                              <a:lnTo>
                                <a:pt x="445262" y="56388"/>
                              </a:lnTo>
                              <a:lnTo>
                                <a:pt x="419354" y="57531"/>
                              </a:lnTo>
                              <a:lnTo>
                                <a:pt x="394462" y="58166"/>
                              </a:lnTo>
                              <a:lnTo>
                                <a:pt x="394081" y="58293"/>
                              </a:lnTo>
                              <a:lnTo>
                                <a:pt x="394462" y="71374"/>
                              </a:lnTo>
                              <a:lnTo>
                                <a:pt x="395859" y="72390"/>
                              </a:lnTo>
                              <a:lnTo>
                                <a:pt x="442595" y="76708"/>
                              </a:lnTo>
                              <a:lnTo>
                                <a:pt x="453263" y="77724"/>
                              </a:lnTo>
                              <a:lnTo>
                                <a:pt x="462280" y="79248"/>
                              </a:lnTo>
                              <a:lnTo>
                                <a:pt x="469646" y="81153"/>
                              </a:lnTo>
                              <a:lnTo>
                                <a:pt x="474472" y="83058"/>
                              </a:lnTo>
                              <a:cubicBezTo>
                                <a:pt x="474853" y="83185"/>
                                <a:pt x="475234" y="83312"/>
                                <a:pt x="475488" y="83566"/>
                              </a:cubicBezTo>
                              <a:lnTo>
                                <a:pt x="478917" y="85725"/>
                              </a:lnTo>
                              <a:cubicBezTo>
                                <a:pt x="479298" y="85979"/>
                                <a:pt x="479679" y="86233"/>
                                <a:pt x="480060" y="86614"/>
                              </a:cubicBezTo>
                              <a:lnTo>
                                <a:pt x="482727" y="89281"/>
                              </a:lnTo>
                              <a:cubicBezTo>
                                <a:pt x="482981" y="89662"/>
                                <a:pt x="483362" y="90043"/>
                                <a:pt x="483616" y="90424"/>
                              </a:cubicBezTo>
                              <a:lnTo>
                                <a:pt x="485521" y="93472"/>
                              </a:lnTo>
                              <a:cubicBezTo>
                                <a:pt x="485775" y="93853"/>
                                <a:pt x="485902" y="94234"/>
                                <a:pt x="486029" y="94742"/>
                              </a:cubicBezTo>
                              <a:lnTo>
                                <a:pt x="487299" y="98171"/>
                              </a:lnTo>
                              <a:cubicBezTo>
                                <a:pt x="487426" y="98552"/>
                                <a:pt x="487553" y="98933"/>
                                <a:pt x="487553" y="99187"/>
                              </a:cubicBezTo>
                              <a:lnTo>
                                <a:pt x="487934" y="101473"/>
                              </a:lnTo>
                              <a:lnTo>
                                <a:pt x="488442" y="104648"/>
                              </a:lnTo>
                              <a:lnTo>
                                <a:pt x="489077" y="108585"/>
                              </a:lnTo>
                              <a:lnTo>
                                <a:pt x="489585" y="112903"/>
                              </a:lnTo>
                              <a:lnTo>
                                <a:pt x="490220" y="118237"/>
                              </a:lnTo>
                              <a:lnTo>
                                <a:pt x="490855" y="124333"/>
                              </a:lnTo>
                              <a:lnTo>
                                <a:pt x="491617" y="131064"/>
                              </a:lnTo>
                              <a:lnTo>
                                <a:pt x="492379" y="138684"/>
                              </a:lnTo>
                              <a:lnTo>
                                <a:pt x="493649" y="153670"/>
                              </a:lnTo>
                              <a:lnTo>
                                <a:pt x="494665" y="167005"/>
                              </a:lnTo>
                              <a:lnTo>
                                <a:pt x="495427" y="178689"/>
                              </a:lnTo>
                              <a:lnTo>
                                <a:pt x="495808" y="188595"/>
                              </a:lnTo>
                              <a:lnTo>
                                <a:pt x="497078" y="237871"/>
                              </a:lnTo>
                              <a:lnTo>
                                <a:pt x="496443" y="288544"/>
                              </a:lnTo>
                              <a:lnTo>
                                <a:pt x="496316" y="297561"/>
                              </a:lnTo>
                              <a:lnTo>
                                <a:pt x="496189" y="305689"/>
                              </a:lnTo>
                              <a:lnTo>
                                <a:pt x="495808" y="312801"/>
                              </a:lnTo>
                              <a:lnTo>
                                <a:pt x="495427" y="319278"/>
                              </a:lnTo>
                              <a:lnTo>
                                <a:pt x="494919" y="324612"/>
                              </a:lnTo>
                              <a:lnTo>
                                <a:pt x="494284" y="329311"/>
                              </a:lnTo>
                              <a:lnTo>
                                <a:pt x="493395" y="333375"/>
                              </a:lnTo>
                              <a:lnTo>
                                <a:pt x="492633" y="335788"/>
                              </a:lnTo>
                              <a:cubicBezTo>
                                <a:pt x="492506" y="336169"/>
                                <a:pt x="492379" y="336550"/>
                                <a:pt x="492252" y="336804"/>
                              </a:cubicBezTo>
                              <a:lnTo>
                                <a:pt x="490728" y="339598"/>
                              </a:lnTo>
                              <a:lnTo>
                                <a:pt x="488696" y="342519"/>
                              </a:lnTo>
                              <a:lnTo>
                                <a:pt x="486156" y="345821"/>
                              </a:lnTo>
                              <a:lnTo>
                                <a:pt x="482981" y="349377"/>
                              </a:lnTo>
                              <a:lnTo>
                                <a:pt x="479298" y="353441"/>
                              </a:lnTo>
                              <a:lnTo>
                                <a:pt x="474980" y="357886"/>
                              </a:lnTo>
                              <a:lnTo>
                                <a:pt x="470027" y="362712"/>
                              </a:lnTo>
                              <a:lnTo>
                                <a:pt x="464312" y="368173"/>
                              </a:lnTo>
                              <a:lnTo>
                                <a:pt x="451358" y="378587"/>
                              </a:lnTo>
                              <a:lnTo>
                                <a:pt x="437134" y="387604"/>
                              </a:lnTo>
                              <a:lnTo>
                                <a:pt x="421386" y="395097"/>
                              </a:lnTo>
                              <a:lnTo>
                                <a:pt x="404114" y="401066"/>
                              </a:lnTo>
                              <a:lnTo>
                                <a:pt x="385699" y="405511"/>
                              </a:lnTo>
                              <a:lnTo>
                                <a:pt x="366395" y="408178"/>
                              </a:lnTo>
                              <a:lnTo>
                                <a:pt x="346075" y="409321"/>
                              </a:lnTo>
                              <a:lnTo>
                                <a:pt x="324866" y="408686"/>
                              </a:lnTo>
                              <a:lnTo>
                                <a:pt x="305689" y="406654"/>
                              </a:lnTo>
                              <a:lnTo>
                                <a:pt x="287782" y="403225"/>
                              </a:lnTo>
                              <a:lnTo>
                                <a:pt x="271145" y="398399"/>
                              </a:lnTo>
                              <a:lnTo>
                                <a:pt x="255778" y="392049"/>
                              </a:lnTo>
                              <a:lnTo>
                                <a:pt x="242697" y="384810"/>
                              </a:lnTo>
                              <a:cubicBezTo>
                                <a:pt x="242443" y="384556"/>
                                <a:pt x="242189" y="384429"/>
                                <a:pt x="241935" y="384175"/>
                              </a:cubicBezTo>
                              <a:lnTo>
                                <a:pt x="230886" y="375666"/>
                              </a:lnTo>
                              <a:cubicBezTo>
                                <a:pt x="230505" y="375412"/>
                                <a:pt x="230251" y="375158"/>
                                <a:pt x="230124" y="374904"/>
                              </a:cubicBezTo>
                              <a:lnTo>
                                <a:pt x="221107" y="365252"/>
                              </a:lnTo>
                              <a:cubicBezTo>
                                <a:pt x="220853" y="364998"/>
                                <a:pt x="220599" y="364617"/>
                                <a:pt x="220472" y="364363"/>
                              </a:cubicBezTo>
                              <a:lnTo>
                                <a:pt x="213487" y="353441"/>
                              </a:lnTo>
                              <a:cubicBezTo>
                                <a:pt x="213233" y="353060"/>
                                <a:pt x="213106" y="352806"/>
                                <a:pt x="212979" y="352552"/>
                              </a:cubicBezTo>
                              <a:lnTo>
                                <a:pt x="210058" y="345694"/>
                              </a:lnTo>
                              <a:lnTo>
                                <a:pt x="207391" y="337820"/>
                              </a:lnTo>
                              <a:lnTo>
                                <a:pt x="205232" y="328803"/>
                              </a:lnTo>
                              <a:lnTo>
                                <a:pt x="203454" y="319024"/>
                              </a:lnTo>
                              <a:lnTo>
                                <a:pt x="202057" y="307975"/>
                              </a:lnTo>
                              <a:lnTo>
                                <a:pt x="200914" y="296037"/>
                              </a:lnTo>
                              <a:lnTo>
                                <a:pt x="200152" y="282956"/>
                              </a:lnTo>
                              <a:lnTo>
                                <a:pt x="199771" y="268986"/>
                              </a:lnTo>
                              <a:lnTo>
                                <a:pt x="197866" y="163449"/>
                              </a:lnTo>
                              <a:lnTo>
                                <a:pt x="197485" y="140970"/>
                              </a:lnTo>
                              <a:lnTo>
                                <a:pt x="197485" y="99187"/>
                              </a:lnTo>
                              <a:lnTo>
                                <a:pt x="197866" y="79756"/>
                              </a:lnTo>
                              <a:lnTo>
                                <a:pt x="198501" y="61341"/>
                              </a:lnTo>
                              <a:lnTo>
                                <a:pt x="199263" y="43942"/>
                              </a:lnTo>
                              <a:lnTo>
                                <a:pt x="200279" y="27559"/>
                              </a:lnTo>
                              <a:lnTo>
                                <a:pt x="201168" y="16256"/>
                              </a:lnTo>
                              <a:lnTo>
                                <a:pt x="195834" y="13335"/>
                              </a:lnTo>
                              <a:lnTo>
                                <a:pt x="178816" y="17526"/>
                              </a:lnTo>
                              <a:lnTo>
                                <a:pt x="158115" y="22225"/>
                              </a:lnTo>
                              <a:lnTo>
                                <a:pt x="136398" y="26416"/>
                              </a:lnTo>
                              <a:lnTo>
                                <a:pt x="113538" y="30353"/>
                              </a:lnTo>
                              <a:lnTo>
                                <a:pt x="89662" y="34036"/>
                              </a:lnTo>
                              <a:lnTo>
                                <a:pt x="64643" y="37465"/>
                              </a:lnTo>
                              <a:lnTo>
                                <a:pt x="38608" y="40513"/>
                              </a:lnTo>
                              <a:lnTo>
                                <a:pt x="13335" y="43180"/>
                              </a:lnTo>
                              <a:lnTo>
                                <a:pt x="12700" y="43688"/>
                              </a:lnTo>
                              <a:lnTo>
                                <a:pt x="12954" y="56769"/>
                              </a:lnTo>
                              <a:lnTo>
                                <a:pt x="13843" y="57404"/>
                              </a:lnTo>
                              <a:lnTo>
                                <a:pt x="60706" y="57912"/>
                              </a:lnTo>
                              <a:lnTo>
                                <a:pt x="71501" y="58293"/>
                              </a:lnTo>
                              <a:lnTo>
                                <a:pt x="80518" y="59055"/>
                              </a:lnTo>
                              <a:lnTo>
                                <a:pt x="87884" y="60452"/>
                              </a:lnTo>
                              <a:lnTo>
                                <a:pt x="92710" y="61976"/>
                              </a:lnTo>
                              <a:cubicBezTo>
                                <a:pt x="93091" y="62103"/>
                                <a:pt x="93472" y="62357"/>
                                <a:pt x="93853" y="62611"/>
                              </a:cubicBezTo>
                              <a:lnTo>
                                <a:pt x="97282" y="64516"/>
                              </a:lnTo>
                              <a:cubicBezTo>
                                <a:pt x="97663" y="64770"/>
                                <a:pt x="98044" y="65024"/>
                                <a:pt x="98425" y="65278"/>
                              </a:cubicBezTo>
                              <a:lnTo>
                                <a:pt x="101092" y="67691"/>
                              </a:lnTo>
                              <a:cubicBezTo>
                                <a:pt x="101473" y="68072"/>
                                <a:pt x="101854" y="68453"/>
                                <a:pt x="102108" y="68961"/>
                              </a:cubicBezTo>
                              <a:lnTo>
                                <a:pt x="104013" y="71882"/>
                              </a:lnTo>
                              <a:cubicBezTo>
                                <a:pt x="104394" y="72390"/>
                                <a:pt x="104521" y="72898"/>
                                <a:pt x="104775" y="73406"/>
                              </a:cubicBezTo>
                              <a:lnTo>
                                <a:pt x="105918" y="76835"/>
                              </a:lnTo>
                              <a:cubicBezTo>
                                <a:pt x="106045" y="77089"/>
                                <a:pt x="106045" y="77343"/>
                                <a:pt x="106172" y="77724"/>
                              </a:cubicBezTo>
                              <a:lnTo>
                                <a:pt x="106553" y="80010"/>
                              </a:lnTo>
                              <a:lnTo>
                                <a:pt x="107061" y="83185"/>
                              </a:lnTo>
                              <a:lnTo>
                                <a:pt x="107442" y="86868"/>
                              </a:lnTo>
                              <a:lnTo>
                                <a:pt x="108077" y="91440"/>
                              </a:lnTo>
                              <a:lnTo>
                                <a:pt x="108712" y="96647"/>
                              </a:lnTo>
                              <a:lnTo>
                                <a:pt x="109220" y="102616"/>
                              </a:lnTo>
                              <a:lnTo>
                                <a:pt x="109855" y="109347"/>
                              </a:lnTo>
                              <a:lnTo>
                                <a:pt x="110617" y="116840"/>
                              </a:lnTo>
                              <a:lnTo>
                                <a:pt x="111760" y="131699"/>
                              </a:lnTo>
                              <a:lnTo>
                                <a:pt x="112776" y="145034"/>
                              </a:lnTo>
                              <a:lnTo>
                                <a:pt x="113411" y="156591"/>
                              </a:lnTo>
                              <a:lnTo>
                                <a:pt x="113792" y="166624"/>
                              </a:lnTo>
                              <a:lnTo>
                                <a:pt x="115062" y="255016"/>
                              </a:lnTo>
                              <a:lnTo>
                                <a:pt x="115062" y="290576"/>
                              </a:lnTo>
                              <a:lnTo>
                                <a:pt x="115570" y="306959"/>
                              </a:lnTo>
                              <a:lnTo>
                                <a:pt x="116459" y="322199"/>
                              </a:lnTo>
                              <a:lnTo>
                                <a:pt x="117729" y="336042"/>
                              </a:lnTo>
                              <a:lnTo>
                                <a:pt x="119634" y="348615"/>
                              </a:lnTo>
                              <a:lnTo>
                                <a:pt x="121793" y="359791"/>
                              </a:lnTo>
                              <a:lnTo>
                                <a:pt x="124460" y="369697"/>
                              </a:lnTo>
                              <a:lnTo>
                                <a:pt x="127381" y="378079"/>
                              </a:lnTo>
                              <a:lnTo>
                                <a:pt x="130810" y="385318"/>
                              </a:lnTo>
                              <a:lnTo>
                                <a:pt x="134747" y="391922"/>
                              </a:lnTo>
                              <a:lnTo>
                                <a:pt x="139192" y="398018"/>
                              </a:lnTo>
                              <a:lnTo>
                                <a:pt x="144526" y="403860"/>
                              </a:lnTo>
                              <a:lnTo>
                                <a:pt x="150368" y="409448"/>
                              </a:lnTo>
                              <a:lnTo>
                                <a:pt x="156845" y="414655"/>
                              </a:lnTo>
                              <a:lnTo>
                                <a:pt x="163957" y="419608"/>
                              </a:lnTo>
                              <a:lnTo>
                                <a:pt x="171831" y="424307"/>
                              </a:lnTo>
                              <a:lnTo>
                                <a:pt x="180213" y="428625"/>
                              </a:lnTo>
                              <a:lnTo>
                                <a:pt x="189484" y="432562"/>
                              </a:lnTo>
                              <a:lnTo>
                                <a:pt x="199644" y="436118"/>
                              </a:lnTo>
                              <a:lnTo>
                                <a:pt x="210820" y="439293"/>
                              </a:lnTo>
                              <a:lnTo>
                                <a:pt x="222885" y="442087"/>
                              </a:lnTo>
                              <a:lnTo>
                                <a:pt x="235839" y="444373"/>
                              </a:lnTo>
                              <a:lnTo>
                                <a:pt x="249682" y="446278"/>
                              </a:lnTo>
                              <a:lnTo>
                                <a:pt x="264541" y="447802"/>
                              </a:lnTo>
                              <a:lnTo>
                                <a:pt x="280162" y="448945"/>
                              </a:lnTo>
                              <a:lnTo>
                                <a:pt x="300736" y="449580"/>
                              </a:lnTo>
                              <a:lnTo>
                                <a:pt x="320167" y="449072"/>
                              </a:lnTo>
                              <a:lnTo>
                                <a:pt x="338201" y="447294"/>
                              </a:lnTo>
                              <a:lnTo>
                                <a:pt x="355219" y="444500"/>
                              </a:lnTo>
                              <a:lnTo>
                                <a:pt x="370586" y="440690"/>
                              </a:lnTo>
                              <a:lnTo>
                                <a:pt x="383794" y="436372"/>
                              </a:lnTo>
                              <a:lnTo>
                                <a:pt x="394970" y="431419"/>
                              </a:lnTo>
                              <a:lnTo>
                                <a:pt x="404495" y="425704"/>
                              </a:lnTo>
                              <a:lnTo>
                                <a:pt x="427228" y="409829"/>
                              </a:lnTo>
                              <a:lnTo>
                                <a:pt x="448564" y="395732"/>
                              </a:lnTo>
                              <a:lnTo>
                                <a:pt x="468757" y="383413"/>
                              </a:lnTo>
                              <a:lnTo>
                                <a:pt x="487426" y="372999"/>
                              </a:lnTo>
                              <a:cubicBezTo>
                                <a:pt x="489331" y="371856"/>
                                <a:pt x="491871" y="371983"/>
                                <a:pt x="493776" y="373126"/>
                              </a:cubicBezTo>
                              <a:cubicBezTo>
                                <a:pt x="495681" y="374269"/>
                                <a:pt x="496951" y="376428"/>
                                <a:pt x="496824" y="378714"/>
                              </a:cubicBezTo>
                              <a:lnTo>
                                <a:pt x="496189" y="395732"/>
                              </a:lnTo>
                              <a:lnTo>
                                <a:pt x="495427" y="414401"/>
                              </a:lnTo>
                              <a:lnTo>
                                <a:pt x="494665" y="434721"/>
                              </a:lnTo>
                              <a:lnTo>
                                <a:pt x="493649" y="453517"/>
                              </a:lnTo>
                              <a:lnTo>
                                <a:pt x="494665" y="454279"/>
                              </a:lnTo>
                              <a:lnTo>
                                <a:pt x="515366" y="454914"/>
                              </a:lnTo>
                              <a:lnTo>
                                <a:pt x="536575" y="455930"/>
                              </a:lnTo>
                              <a:lnTo>
                                <a:pt x="556514" y="457200"/>
                              </a:lnTo>
                              <a:lnTo>
                                <a:pt x="575056" y="458851"/>
                              </a:lnTo>
                              <a:lnTo>
                                <a:pt x="577723" y="459152"/>
                              </a:lnTo>
                              <a:lnTo>
                                <a:pt x="577723" y="471890"/>
                              </a:lnTo>
                              <a:lnTo>
                                <a:pt x="573659" y="471424"/>
                              </a:lnTo>
                              <a:lnTo>
                                <a:pt x="555498" y="469900"/>
                              </a:lnTo>
                              <a:lnTo>
                                <a:pt x="535813" y="468630"/>
                              </a:lnTo>
                              <a:lnTo>
                                <a:pt x="514731" y="467614"/>
                              </a:lnTo>
                              <a:lnTo>
                                <a:pt x="492252" y="466852"/>
                              </a:lnTo>
                              <a:cubicBezTo>
                                <a:pt x="490982" y="466852"/>
                                <a:pt x="489712" y="466471"/>
                                <a:pt x="488569" y="465582"/>
                              </a:cubicBezTo>
                              <a:lnTo>
                                <a:pt x="483235" y="461518"/>
                              </a:lnTo>
                              <a:cubicBezTo>
                                <a:pt x="481584" y="460248"/>
                                <a:pt x="480695" y="458216"/>
                                <a:pt x="480822" y="456184"/>
                              </a:cubicBezTo>
                              <a:lnTo>
                                <a:pt x="481965" y="434086"/>
                              </a:lnTo>
                              <a:lnTo>
                                <a:pt x="482854" y="413766"/>
                              </a:lnTo>
                              <a:lnTo>
                                <a:pt x="483616" y="395097"/>
                              </a:lnTo>
                              <a:lnTo>
                                <a:pt x="483743" y="389509"/>
                              </a:lnTo>
                              <a:lnTo>
                                <a:pt x="474853" y="394462"/>
                              </a:lnTo>
                              <a:lnTo>
                                <a:pt x="455168" y="406527"/>
                              </a:lnTo>
                              <a:lnTo>
                                <a:pt x="434213" y="420370"/>
                              </a:lnTo>
                              <a:lnTo>
                                <a:pt x="411734" y="436118"/>
                              </a:lnTo>
                              <a:lnTo>
                                <a:pt x="401574" y="442341"/>
                              </a:lnTo>
                              <a:lnTo>
                                <a:pt x="389001" y="447929"/>
                              </a:lnTo>
                              <a:lnTo>
                                <a:pt x="374523" y="452755"/>
                              </a:lnTo>
                              <a:lnTo>
                                <a:pt x="358267" y="456819"/>
                              </a:lnTo>
                              <a:lnTo>
                                <a:pt x="340360" y="459867"/>
                              </a:lnTo>
                              <a:lnTo>
                                <a:pt x="321310" y="461772"/>
                              </a:lnTo>
                              <a:lnTo>
                                <a:pt x="301117" y="462280"/>
                              </a:lnTo>
                              <a:lnTo>
                                <a:pt x="279781" y="461645"/>
                              </a:lnTo>
                              <a:lnTo>
                                <a:pt x="263652" y="460502"/>
                              </a:lnTo>
                              <a:lnTo>
                                <a:pt x="248412" y="458978"/>
                              </a:lnTo>
                              <a:lnTo>
                                <a:pt x="234061" y="456946"/>
                              </a:lnTo>
                              <a:lnTo>
                                <a:pt x="220726" y="454660"/>
                              </a:lnTo>
                              <a:lnTo>
                                <a:pt x="208026" y="451739"/>
                              </a:lnTo>
                              <a:lnTo>
                                <a:pt x="196215" y="448437"/>
                              </a:lnTo>
                              <a:lnTo>
                                <a:pt x="185293" y="444500"/>
                              </a:lnTo>
                              <a:lnTo>
                                <a:pt x="175260" y="440309"/>
                              </a:lnTo>
                              <a:lnTo>
                                <a:pt x="165989" y="435610"/>
                              </a:lnTo>
                              <a:lnTo>
                                <a:pt x="157480" y="430530"/>
                              </a:lnTo>
                              <a:lnTo>
                                <a:pt x="149606" y="425069"/>
                              </a:lnTo>
                              <a:lnTo>
                                <a:pt x="142367" y="419354"/>
                              </a:lnTo>
                              <a:lnTo>
                                <a:pt x="135763" y="413004"/>
                              </a:lnTo>
                              <a:lnTo>
                                <a:pt x="129794" y="406527"/>
                              </a:lnTo>
                              <a:lnTo>
                                <a:pt x="124587" y="399288"/>
                              </a:lnTo>
                              <a:lnTo>
                                <a:pt x="120015" y="391922"/>
                              </a:lnTo>
                              <a:lnTo>
                                <a:pt x="115951" y="383540"/>
                              </a:lnTo>
                              <a:lnTo>
                                <a:pt x="112395" y="373888"/>
                              </a:lnTo>
                              <a:lnTo>
                                <a:pt x="109474" y="363093"/>
                              </a:lnTo>
                              <a:lnTo>
                                <a:pt x="107188" y="351155"/>
                              </a:lnTo>
                              <a:lnTo>
                                <a:pt x="105156" y="337820"/>
                              </a:lnTo>
                              <a:lnTo>
                                <a:pt x="103886" y="323469"/>
                              </a:lnTo>
                              <a:lnTo>
                                <a:pt x="102870" y="307848"/>
                              </a:lnTo>
                              <a:lnTo>
                                <a:pt x="102362" y="290957"/>
                              </a:lnTo>
                              <a:lnTo>
                                <a:pt x="102362" y="255016"/>
                              </a:lnTo>
                              <a:lnTo>
                                <a:pt x="101092" y="166751"/>
                              </a:lnTo>
                              <a:lnTo>
                                <a:pt x="100711" y="156972"/>
                              </a:lnTo>
                              <a:lnTo>
                                <a:pt x="100076" y="145796"/>
                              </a:lnTo>
                              <a:lnTo>
                                <a:pt x="99187" y="132588"/>
                              </a:lnTo>
                              <a:lnTo>
                                <a:pt x="97917" y="117856"/>
                              </a:lnTo>
                              <a:lnTo>
                                <a:pt x="97282" y="110490"/>
                              </a:lnTo>
                              <a:lnTo>
                                <a:pt x="96647" y="103886"/>
                              </a:lnTo>
                              <a:lnTo>
                                <a:pt x="96012" y="97917"/>
                              </a:lnTo>
                              <a:lnTo>
                                <a:pt x="95504" y="92837"/>
                              </a:lnTo>
                              <a:lnTo>
                                <a:pt x="94869" y="88519"/>
                              </a:lnTo>
                              <a:lnTo>
                                <a:pt x="94361" y="84709"/>
                              </a:lnTo>
                              <a:lnTo>
                                <a:pt x="93980" y="82042"/>
                              </a:lnTo>
                              <a:lnTo>
                                <a:pt x="93726" y="80391"/>
                              </a:lnTo>
                              <a:lnTo>
                                <a:pt x="92964" y="78105"/>
                              </a:lnTo>
                              <a:lnTo>
                                <a:pt x="91948" y="76581"/>
                              </a:lnTo>
                              <a:lnTo>
                                <a:pt x="90424" y="75184"/>
                              </a:lnTo>
                              <a:lnTo>
                                <a:pt x="88138" y="73914"/>
                              </a:lnTo>
                              <a:lnTo>
                                <a:pt x="84074" y="72517"/>
                              </a:lnTo>
                              <a:lnTo>
                                <a:pt x="78232" y="71628"/>
                              </a:lnTo>
                              <a:lnTo>
                                <a:pt x="70358" y="70993"/>
                              </a:lnTo>
                              <a:lnTo>
                                <a:pt x="60325" y="70612"/>
                              </a:lnTo>
                              <a:lnTo>
                                <a:pt x="11811" y="70104"/>
                              </a:lnTo>
                              <a:cubicBezTo>
                                <a:pt x="10541" y="70104"/>
                                <a:pt x="9271" y="69723"/>
                                <a:pt x="8255" y="68961"/>
                              </a:cubicBezTo>
                              <a:lnTo>
                                <a:pt x="3048" y="65532"/>
                              </a:lnTo>
                              <a:cubicBezTo>
                                <a:pt x="1397" y="64389"/>
                                <a:pt x="254" y="62357"/>
                                <a:pt x="254" y="60325"/>
                              </a:cubicBezTo>
                              <a:lnTo>
                                <a:pt x="0" y="40767"/>
                              </a:lnTo>
                              <a:cubicBezTo>
                                <a:pt x="0" y="38862"/>
                                <a:pt x="889" y="36957"/>
                                <a:pt x="2413" y="35687"/>
                              </a:cubicBezTo>
                              <a:lnTo>
                                <a:pt x="6985" y="32131"/>
                              </a:lnTo>
                              <a:cubicBezTo>
                                <a:pt x="7874" y="31369"/>
                                <a:pt x="9017" y="30861"/>
                                <a:pt x="10287" y="30734"/>
                              </a:cubicBezTo>
                              <a:lnTo>
                                <a:pt x="37338" y="27940"/>
                              </a:lnTo>
                              <a:lnTo>
                                <a:pt x="63246" y="24892"/>
                              </a:lnTo>
                              <a:lnTo>
                                <a:pt x="87884" y="21463"/>
                              </a:lnTo>
                              <a:lnTo>
                                <a:pt x="111633" y="17907"/>
                              </a:lnTo>
                              <a:lnTo>
                                <a:pt x="134239" y="13843"/>
                              </a:lnTo>
                              <a:lnTo>
                                <a:pt x="155702" y="9652"/>
                              </a:lnTo>
                              <a:lnTo>
                                <a:pt x="176022" y="5207"/>
                              </a:lnTo>
                              <a:lnTo>
                                <a:pt x="195326" y="381"/>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79" name="Shape 79"/>
                      <wps:cNvSpPr/>
                      <wps:spPr>
                        <a:xfrm>
                          <a:off x="2141538" y="147106"/>
                          <a:ext cx="125539" cy="234566"/>
                        </a:xfrm>
                        <a:custGeom>
                          <a:avLst/>
                          <a:gdLst/>
                          <a:ahLst/>
                          <a:cxnLst/>
                          <a:rect l="0" t="0" r="0" b="0"/>
                          <a:pathLst>
                            <a:path w="125539" h="234566">
                              <a:moveTo>
                                <a:pt x="0" y="0"/>
                              </a:moveTo>
                              <a:lnTo>
                                <a:pt x="12255" y="849"/>
                              </a:lnTo>
                              <a:lnTo>
                                <a:pt x="24320" y="2246"/>
                              </a:lnTo>
                              <a:lnTo>
                                <a:pt x="35496" y="4151"/>
                              </a:lnTo>
                              <a:lnTo>
                                <a:pt x="45911" y="6564"/>
                              </a:lnTo>
                              <a:lnTo>
                                <a:pt x="55563" y="9358"/>
                              </a:lnTo>
                              <a:lnTo>
                                <a:pt x="64707" y="12660"/>
                              </a:lnTo>
                              <a:lnTo>
                                <a:pt x="73089" y="16597"/>
                              </a:lnTo>
                              <a:lnTo>
                                <a:pt x="80836" y="20788"/>
                              </a:lnTo>
                              <a:lnTo>
                                <a:pt x="88074" y="25488"/>
                              </a:lnTo>
                              <a:lnTo>
                                <a:pt x="94679" y="30567"/>
                              </a:lnTo>
                              <a:lnTo>
                                <a:pt x="100648" y="36155"/>
                              </a:lnTo>
                              <a:lnTo>
                                <a:pt x="105855" y="42251"/>
                              </a:lnTo>
                              <a:lnTo>
                                <a:pt x="110427" y="48601"/>
                              </a:lnTo>
                              <a:lnTo>
                                <a:pt x="114490" y="55713"/>
                              </a:lnTo>
                              <a:lnTo>
                                <a:pt x="120205" y="69176"/>
                              </a:lnTo>
                              <a:cubicBezTo>
                                <a:pt x="120333" y="69556"/>
                                <a:pt x="120460" y="69810"/>
                                <a:pt x="120586" y="70191"/>
                              </a:cubicBezTo>
                              <a:lnTo>
                                <a:pt x="124015" y="85177"/>
                              </a:lnTo>
                              <a:cubicBezTo>
                                <a:pt x="124142" y="85431"/>
                                <a:pt x="124142" y="85813"/>
                                <a:pt x="124142" y="86066"/>
                              </a:cubicBezTo>
                              <a:lnTo>
                                <a:pt x="125539" y="103084"/>
                              </a:lnTo>
                              <a:lnTo>
                                <a:pt x="124905" y="118070"/>
                              </a:lnTo>
                              <a:lnTo>
                                <a:pt x="122745" y="132294"/>
                              </a:lnTo>
                              <a:lnTo>
                                <a:pt x="118936" y="145883"/>
                              </a:lnTo>
                              <a:lnTo>
                                <a:pt x="113602" y="158710"/>
                              </a:lnTo>
                              <a:lnTo>
                                <a:pt x="106743" y="170776"/>
                              </a:lnTo>
                              <a:lnTo>
                                <a:pt x="98235" y="182078"/>
                              </a:lnTo>
                              <a:lnTo>
                                <a:pt x="88329" y="192492"/>
                              </a:lnTo>
                              <a:lnTo>
                                <a:pt x="76898" y="202144"/>
                              </a:lnTo>
                              <a:lnTo>
                                <a:pt x="63310" y="211034"/>
                              </a:lnTo>
                              <a:lnTo>
                                <a:pt x="47815" y="218908"/>
                              </a:lnTo>
                              <a:lnTo>
                                <a:pt x="29908" y="225893"/>
                              </a:lnTo>
                              <a:lnTo>
                                <a:pt x="9970" y="232116"/>
                              </a:lnTo>
                              <a:lnTo>
                                <a:pt x="0" y="234566"/>
                              </a:lnTo>
                              <a:lnTo>
                                <a:pt x="0" y="221486"/>
                              </a:lnTo>
                              <a:lnTo>
                                <a:pt x="6795" y="219797"/>
                              </a:lnTo>
                              <a:lnTo>
                                <a:pt x="26098" y="213828"/>
                              </a:lnTo>
                              <a:lnTo>
                                <a:pt x="43117" y="207097"/>
                              </a:lnTo>
                              <a:lnTo>
                                <a:pt x="57595" y="199731"/>
                              </a:lnTo>
                              <a:lnTo>
                                <a:pt x="69914" y="191603"/>
                              </a:lnTo>
                              <a:lnTo>
                                <a:pt x="80073" y="182840"/>
                              </a:lnTo>
                              <a:lnTo>
                                <a:pt x="88964" y="173315"/>
                              </a:lnTo>
                              <a:lnTo>
                                <a:pt x="96583" y="163155"/>
                              </a:lnTo>
                              <a:lnTo>
                                <a:pt x="102552" y="152488"/>
                              </a:lnTo>
                              <a:lnTo>
                                <a:pt x="107252" y="141057"/>
                              </a:lnTo>
                              <a:lnTo>
                                <a:pt x="110427" y="128865"/>
                              </a:lnTo>
                              <a:lnTo>
                                <a:pt x="112332" y="116165"/>
                              </a:lnTo>
                              <a:lnTo>
                                <a:pt x="112839" y="102576"/>
                              </a:lnTo>
                              <a:lnTo>
                                <a:pt x="111570" y="87590"/>
                              </a:lnTo>
                              <a:lnTo>
                                <a:pt x="108395" y="73620"/>
                              </a:lnTo>
                              <a:lnTo>
                                <a:pt x="102807" y="60539"/>
                              </a:lnTo>
                              <a:lnTo>
                                <a:pt x="99505" y="55078"/>
                              </a:lnTo>
                              <a:lnTo>
                                <a:pt x="95567" y="49617"/>
                              </a:lnTo>
                              <a:lnTo>
                                <a:pt x="90995" y="44538"/>
                              </a:lnTo>
                              <a:lnTo>
                                <a:pt x="85915" y="39965"/>
                              </a:lnTo>
                              <a:lnTo>
                                <a:pt x="80327" y="35520"/>
                              </a:lnTo>
                              <a:lnTo>
                                <a:pt x="73977" y="31456"/>
                              </a:lnTo>
                              <a:lnTo>
                                <a:pt x="67120" y="27646"/>
                              </a:lnTo>
                              <a:lnTo>
                                <a:pt x="59499" y="24344"/>
                              </a:lnTo>
                              <a:lnTo>
                                <a:pt x="51245" y="21296"/>
                              </a:lnTo>
                              <a:lnTo>
                                <a:pt x="42355" y="18629"/>
                              </a:lnTo>
                              <a:lnTo>
                                <a:pt x="32702" y="16470"/>
                              </a:lnTo>
                              <a:lnTo>
                                <a:pt x="22161" y="14819"/>
                              </a:lnTo>
                              <a:lnTo>
                                <a:pt x="10858" y="13422"/>
                              </a:lnTo>
                              <a:lnTo>
                                <a:pt x="0" y="12751"/>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0" name="Shape 80"/>
                      <wps:cNvSpPr/>
                      <wps:spPr>
                        <a:xfrm>
                          <a:off x="2141538" y="104140"/>
                          <a:ext cx="286321" cy="657551"/>
                        </a:xfrm>
                        <a:custGeom>
                          <a:avLst/>
                          <a:gdLst/>
                          <a:ahLst/>
                          <a:cxnLst/>
                          <a:rect l="0" t="0" r="0" b="0"/>
                          <a:pathLst>
                            <a:path w="286321" h="657551">
                              <a:moveTo>
                                <a:pt x="46545" y="0"/>
                              </a:moveTo>
                              <a:lnTo>
                                <a:pt x="63690" y="0"/>
                              </a:lnTo>
                              <a:lnTo>
                                <a:pt x="79820" y="381"/>
                              </a:lnTo>
                              <a:lnTo>
                                <a:pt x="95060" y="1524"/>
                              </a:lnTo>
                              <a:lnTo>
                                <a:pt x="109157" y="2921"/>
                              </a:lnTo>
                              <a:lnTo>
                                <a:pt x="122364" y="4953"/>
                              </a:lnTo>
                              <a:lnTo>
                                <a:pt x="134557" y="7366"/>
                              </a:lnTo>
                              <a:lnTo>
                                <a:pt x="145986" y="10414"/>
                              </a:lnTo>
                              <a:lnTo>
                                <a:pt x="157163" y="14224"/>
                              </a:lnTo>
                              <a:lnTo>
                                <a:pt x="167577" y="18669"/>
                              </a:lnTo>
                              <a:lnTo>
                                <a:pt x="177483" y="23876"/>
                              </a:lnTo>
                              <a:lnTo>
                                <a:pt x="186754" y="29591"/>
                              </a:lnTo>
                              <a:lnTo>
                                <a:pt x="195517" y="35941"/>
                              </a:lnTo>
                              <a:lnTo>
                                <a:pt x="203771" y="43053"/>
                              </a:lnTo>
                              <a:lnTo>
                                <a:pt x="211518" y="50673"/>
                              </a:lnTo>
                              <a:lnTo>
                                <a:pt x="218504" y="58801"/>
                              </a:lnTo>
                              <a:lnTo>
                                <a:pt x="224599" y="67310"/>
                              </a:lnTo>
                              <a:lnTo>
                                <a:pt x="229807" y="76073"/>
                              </a:lnTo>
                              <a:lnTo>
                                <a:pt x="234124" y="85344"/>
                              </a:lnTo>
                              <a:lnTo>
                                <a:pt x="237427" y="94869"/>
                              </a:lnTo>
                              <a:lnTo>
                                <a:pt x="239839" y="104521"/>
                              </a:lnTo>
                              <a:lnTo>
                                <a:pt x="241364" y="114681"/>
                              </a:lnTo>
                              <a:lnTo>
                                <a:pt x="241998" y="124968"/>
                              </a:lnTo>
                              <a:lnTo>
                                <a:pt x="241364" y="138049"/>
                              </a:lnTo>
                              <a:lnTo>
                                <a:pt x="239332" y="151003"/>
                              </a:lnTo>
                              <a:lnTo>
                                <a:pt x="235776" y="163703"/>
                              </a:lnTo>
                              <a:lnTo>
                                <a:pt x="230695" y="176276"/>
                              </a:lnTo>
                              <a:lnTo>
                                <a:pt x="223964" y="188595"/>
                              </a:lnTo>
                              <a:lnTo>
                                <a:pt x="215836" y="200406"/>
                              </a:lnTo>
                              <a:lnTo>
                                <a:pt x="206311" y="212090"/>
                              </a:lnTo>
                              <a:lnTo>
                                <a:pt x="195136" y="223520"/>
                              </a:lnTo>
                              <a:lnTo>
                                <a:pt x="182182" y="234442"/>
                              </a:lnTo>
                              <a:lnTo>
                                <a:pt x="167577" y="244728"/>
                              </a:lnTo>
                              <a:lnTo>
                                <a:pt x="151067" y="254253"/>
                              </a:lnTo>
                              <a:lnTo>
                                <a:pt x="132905" y="263144"/>
                              </a:lnTo>
                              <a:lnTo>
                                <a:pt x="112967" y="271399"/>
                              </a:lnTo>
                              <a:lnTo>
                                <a:pt x="91249" y="279146"/>
                              </a:lnTo>
                              <a:lnTo>
                                <a:pt x="82995" y="281559"/>
                              </a:lnTo>
                              <a:lnTo>
                                <a:pt x="84899" y="281686"/>
                              </a:lnTo>
                              <a:lnTo>
                                <a:pt x="98235" y="282575"/>
                              </a:lnTo>
                              <a:lnTo>
                                <a:pt x="111061" y="283845"/>
                              </a:lnTo>
                              <a:lnTo>
                                <a:pt x="122999" y="285242"/>
                              </a:lnTo>
                              <a:lnTo>
                                <a:pt x="134430" y="286766"/>
                              </a:lnTo>
                              <a:lnTo>
                                <a:pt x="145098" y="288417"/>
                              </a:lnTo>
                              <a:lnTo>
                                <a:pt x="165036" y="292862"/>
                              </a:lnTo>
                              <a:lnTo>
                                <a:pt x="183960" y="298703"/>
                              </a:lnTo>
                              <a:lnTo>
                                <a:pt x="201358" y="305816"/>
                              </a:lnTo>
                              <a:lnTo>
                                <a:pt x="217488" y="314198"/>
                              </a:lnTo>
                              <a:lnTo>
                                <a:pt x="232220" y="323977"/>
                              </a:lnTo>
                              <a:lnTo>
                                <a:pt x="245427" y="335407"/>
                              </a:lnTo>
                              <a:lnTo>
                                <a:pt x="256985" y="348107"/>
                              </a:lnTo>
                              <a:lnTo>
                                <a:pt x="267017" y="362331"/>
                              </a:lnTo>
                              <a:lnTo>
                                <a:pt x="275145" y="377825"/>
                              </a:lnTo>
                              <a:cubicBezTo>
                                <a:pt x="275273" y="378078"/>
                                <a:pt x="275399" y="378333"/>
                                <a:pt x="275527" y="378587"/>
                              </a:cubicBezTo>
                              <a:lnTo>
                                <a:pt x="281114" y="394589"/>
                              </a:lnTo>
                              <a:lnTo>
                                <a:pt x="284798" y="412623"/>
                              </a:lnTo>
                              <a:lnTo>
                                <a:pt x="286321" y="431673"/>
                              </a:lnTo>
                              <a:lnTo>
                                <a:pt x="285814" y="447040"/>
                              </a:lnTo>
                              <a:lnTo>
                                <a:pt x="283782" y="462534"/>
                              </a:lnTo>
                              <a:lnTo>
                                <a:pt x="280226" y="478028"/>
                              </a:lnTo>
                              <a:lnTo>
                                <a:pt x="275273" y="493649"/>
                              </a:lnTo>
                              <a:lnTo>
                                <a:pt x="271844" y="501650"/>
                              </a:lnTo>
                              <a:lnTo>
                                <a:pt x="268033" y="509651"/>
                              </a:lnTo>
                              <a:lnTo>
                                <a:pt x="263461" y="517525"/>
                              </a:lnTo>
                              <a:lnTo>
                                <a:pt x="258382" y="525399"/>
                              </a:lnTo>
                              <a:lnTo>
                                <a:pt x="252539" y="533273"/>
                              </a:lnTo>
                              <a:lnTo>
                                <a:pt x="246317" y="541020"/>
                              </a:lnTo>
                              <a:lnTo>
                                <a:pt x="239332" y="548767"/>
                              </a:lnTo>
                              <a:lnTo>
                                <a:pt x="231711" y="556514"/>
                              </a:lnTo>
                              <a:lnTo>
                                <a:pt x="215074" y="571246"/>
                              </a:lnTo>
                              <a:lnTo>
                                <a:pt x="196786" y="585216"/>
                              </a:lnTo>
                              <a:lnTo>
                                <a:pt x="176848" y="598043"/>
                              </a:lnTo>
                              <a:lnTo>
                                <a:pt x="155258" y="609981"/>
                              </a:lnTo>
                              <a:lnTo>
                                <a:pt x="132779" y="620776"/>
                              </a:lnTo>
                              <a:lnTo>
                                <a:pt x="109918" y="630301"/>
                              </a:lnTo>
                              <a:lnTo>
                                <a:pt x="86932" y="638429"/>
                              </a:lnTo>
                              <a:lnTo>
                                <a:pt x="63564" y="645287"/>
                              </a:lnTo>
                              <a:lnTo>
                                <a:pt x="51371" y="648208"/>
                              </a:lnTo>
                              <a:lnTo>
                                <a:pt x="38545" y="651002"/>
                              </a:lnTo>
                              <a:lnTo>
                                <a:pt x="25083" y="653542"/>
                              </a:lnTo>
                              <a:lnTo>
                                <a:pt x="10986" y="655955"/>
                              </a:lnTo>
                              <a:lnTo>
                                <a:pt x="0" y="657551"/>
                              </a:lnTo>
                              <a:lnTo>
                                <a:pt x="0" y="644687"/>
                              </a:lnTo>
                              <a:lnTo>
                                <a:pt x="8827" y="643382"/>
                              </a:lnTo>
                              <a:lnTo>
                                <a:pt x="22796" y="640969"/>
                              </a:lnTo>
                              <a:lnTo>
                                <a:pt x="35877" y="638556"/>
                              </a:lnTo>
                              <a:lnTo>
                                <a:pt x="48451" y="635889"/>
                              </a:lnTo>
                              <a:lnTo>
                                <a:pt x="60008" y="633095"/>
                              </a:lnTo>
                              <a:lnTo>
                                <a:pt x="82614" y="626364"/>
                              </a:lnTo>
                              <a:lnTo>
                                <a:pt x="105092" y="618490"/>
                              </a:lnTo>
                              <a:lnTo>
                                <a:pt x="127317" y="609346"/>
                              </a:lnTo>
                              <a:lnTo>
                                <a:pt x="149161" y="598932"/>
                              </a:lnTo>
                              <a:lnTo>
                                <a:pt x="169989" y="587502"/>
                              </a:lnTo>
                              <a:lnTo>
                                <a:pt x="189167" y="575056"/>
                              </a:lnTo>
                              <a:lnTo>
                                <a:pt x="206692" y="561848"/>
                              </a:lnTo>
                              <a:lnTo>
                                <a:pt x="222695" y="547497"/>
                              </a:lnTo>
                              <a:lnTo>
                                <a:pt x="229933" y="540258"/>
                              </a:lnTo>
                              <a:lnTo>
                                <a:pt x="236411" y="533019"/>
                              </a:lnTo>
                              <a:lnTo>
                                <a:pt x="242380" y="525780"/>
                              </a:lnTo>
                              <a:lnTo>
                                <a:pt x="247714" y="518541"/>
                              </a:lnTo>
                              <a:lnTo>
                                <a:pt x="252413" y="511175"/>
                              </a:lnTo>
                              <a:lnTo>
                                <a:pt x="256604" y="504063"/>
                              </a:lnTo>
                              <a:lnTo>
                                <a:pt x="260160" y="496824"/>
                              </a:lnTo>
                              <a:lnTo>
                                <a:pt x="263080" y="489712"/>
                              </a:lnTo>
                              <a:lnTo>
                                <a:pt x="267907" y="475234"/>
                              </a:lnTo>
                              <a:lnTo>
                                <a:pt x="271208" y="460883"/>
                              </a:lnTo>
                              <a:lnTo>
                                <a:pt x="273114" y="446659"/>
                              </a:lnTo>
                              <a:lnTo>
                                <a:pt x="273621" y="432562"/>
                              </a:lnTo>
                              <a:lnTo>
                                <a:pt x="272352" y="415163"/>
                              </a:lnTo>
                              <a:lnTo>
                                <a:pt x="269177" y="398907"/>
                              </a:lnTo>
                              <a:lnTo>
                                <a:pt x="263716" y="383286"/>
                              </a:lnTo>
                              <a:lnTo>
                                <a:pt x="256604" y="369570"/>
                              </a:lnTo>
                              <a:lnTo>
                                <a:pt x="247586" y="356616"/>
                              </a:lnTo>
                              <a:lnTo>
                                <a:pt x="237045" y="344932"/>
                              </a:lnTo>
                              <a:lnTo>
                                <a:pt x="225235" y="334518"/>
                              </a:lnTo>
                              <a:lnTo>
                                <a:pt x="211645" y="325374"/>
                              </a:lnTo>
                              <a:lnTo>
                                <a:pt x="196405" y="317500"/>
                              </a:lnTo>
                              <a:lnTo>
                                <a:pt x="180149" y="310769"/>
                              </a:lnTo>
                              <a:lnTo>
                                <a:pt x="162242" y="305181"/>
                              </a:lnTo>
                              <a:lnTo>
                                <a:pt x="142939" y="300990"/>
                              </a:lnTo>
                              <a:lnTo>
                                <a:pt x="132652" y="299339"/>
                              </a:lnTo>
                              <a:lnTo>
                                <a:pt x="121602" y="297815"/>
                              </a:lnTo>
                              <a:lnTo>
                                <a:pt x="109792" y="296418"/>
                              </a:lnTo>
                              <a:lnTo>
                                <a:pt x="97345" y="295275"/>
                              </a:lnTo>
                              <a:lnTo>
                                <a:pt x="84264" y="294259"/>
                              </a:lnTo>
                              <a:lnTo>
                                <a:pt x="70421" y="293624"/>
                              </a:lnTo>
                              <a:lnTo>
                                <a:pt x="55943" y="293116"/>
                              </a:lnTo>
                              <a:lnTo>
                                <a:pt x="40704" y="292862"/>
                              </a:lnTo>
                              <a:cubicBezTo>
                                <a:pt x="37529" y="292862"/>
                                <a:pt x="34861" y="290449"/>
                                <a:pt x="34480" y="287274"/>
                              </a:cubicBezTo>
                              <a:cubicBezTo>
                                <a:pt x="34099" y="284099"/>
                                <a:pt x="36132" y="281178"/>
                                <a:pt x="39180" y="280416"/>
                              </a:cubicBezTo>
                              <a:lnTo>
                                <a:pt x="63945" y="273939"/>
                              </a:lnTo>
                              <a:lnTo>
                                <a:pt x="86932" y="267081"/>
                              </a:lnTo>
                              <a:lnTo>
                                <a:pt x="108014" y="259588"/>
                              </a:lnTo>
                              <a:lnTo>
                                <a:pt x="127317" y="251714"/>
                              </a:lnTo>
                              <a:lnTo>
                                <a:pt x="144717" y="243205"/>
                              </a:lnTo>
                              <a:lnTo>
                                <a:pt x="160338" y="234315"/>
                              </a:lnTo>
                              <a:lnTo>
                                <a:pt x="174054" y="224790"/>
                              </a:lnTo>
                              <a:lnTo>
                                <a:pt x="186118" y="214503"/>
                              </a:lnTo>
                              <a:lnTo>
                                <a:pt x="196405" y="203962"/>
                              </a:lnTo>
                              <a:lnTo>
                                <a:pt x="205423" y="193167"/>
                              </a:lnTo>
                              <a:lnTo>
                                <a:pt x="212789" y="182372"/>
                              </a:lnTo>
                              <a:lnTo>
                                <a:pt x="218885" y="171450"/>
                              </a:lnTo>
                              <a:lnTo>
                                <a:pt x="223583" y="160147"/>
                              </a:lnTo>
                              <a:lnTo>
                                <a:pt x="226758" y="148971"/>
                              </a:lnTo>
                              <a:lnTo>
                                <a:pt x="228791" y="137414"/>
                              </a:lnTo>
                              <a:lnTo>
                                <a:pt x="229298" y="125603"/>
                              </a:lnTo>
                              <a:lnTo>
                                <a:pt x="228791" y="116459"/>
                              </a:lnTo>
                              <a:lnTo>
                                <a:pt x="227520" y="107569"/>
                              </a:lnTo>
                              <a:lnTo>
                                <a:pt x="225361" y="98933"/>
                              </a:lnTo>
                              <a:lnTo>
                                <a:pt x="222567" y="90551"/>
                              </a:lnTo>
                              <a:lnTo>
                                <a:pt x="218885" y="82550"/>
                              </a:lnTo>
                              <a:lnTo>
                                <a:pt x="214186" y="74676"/>
                              </a:lnTo>
                              <a:lnTo>
                                <a:pt x="208852" y="67056"/>
                              </a:lnTo>
                              <a:lnTo>
                                <a:pt x="202502" y="59690"/>
                              </a:lnTo>
                              <a:lnTo>
                                <a:pt x="195517" y="52705"/>
                              </a:lnTo>
                              <a:lnTo>
                                <a:pt x="188151" y="46228"/>
                              </a:lnTo>
                              <a:lnTo>
                                <a:pt x="180149" y="40386"/>
                              </a:lnTo>
                              <a:lnTo>
                                <a:pt x="171514" y="35052"/>
                              </a:lnTo>
                              <a:lnTo>
                                <a:pt x="162623" y="30353"/>
                              </a:lnTo>
                              <a:lnTo>
                                <a:pt x="152971" y="26289"/>
                              </a:lnTo>
                              <a:lnTo>
                                <a:pt x="142811" y="22733"/>
                              </a:lnTo>
                              <a:lnTo>
                                <a:pt x="132017" y="19812"/>
                              </a:lnTo>
                              <a:lnTo>
                                <a:pt x="120333" y="17526"/>
                              </a:lnTo>
                              <a:lnTo>
                                <a:pt x="107886" y="15621"/>
                              </a:lnTo>
                              <a:lnTo>
                                <a:pt x="94170" y="14224"/>
                              </a:lnTo>
                              <a:lnTo>
                                <a:pt x="79439" y="13081"/>
                              </a:lnTo>
                              <a:lnTo>
                                <a:pt x="63817" y="12700"/>
                              </a:lnTo>
                              <a:lnTo>
                                <a:pt x="46927" y="12700"/>
                              </a:lnTo>
                              <a:lnTo>
                                <a:pt x="29273" y="13335"/>
                              </a:lnTo>
                              <a:lnTo>
                                <a:pt x="10477" y="14478"/>
                              </a:lnTo>
                              <a:lnTo>
                                <a:pt x="5143" y="14859"/>
                              </a:lnTo>
                              <a:lnTo>
                                <a:pt x="0" y="15287"/>
                              </a:lnTo>
                              <a:lnTo>
                                <a:pt x="0" y="2575"/>
                              </a:lnTo>
                              <a:lnTo>
                                <a:pt x="4001" y="2159"/>
                              </a:lnTo>
                              <a:lnTo>
                                <a:pt x="9589" y="1778"/>
                              </a:lnTo>
                              <a:lnTo>
                                <a:pt x="28511" y="635"/>
                              </a:lnTo>
                              <a:lnTo>
                                <a:pt x="4654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1" name="Shape 81"/>
                      <wps:cNvSpPr/>
                      <wps:spPr>
                        <a:xfrm>
                          <a:off x="3558159" y="458089"/>
                          <a:ext cx="175514" cy="357809"/>
                        </a:xfrm>
                        <a:custGeom>
                          <a:avLst/>
                          <a:gdLst/>
                          <a:ahLst/>
                          <a:cxnLst/>
                          <a:rect l="0" t="0" r="0" b="0"/>
                          <a:pathLst>
                            <a:path w="175514" h="357809">
                              <a:moveTo>
                                <a:pt x="145161" y="0"/>
                              </a:moveTo>
                              <a:lnTo>
                                <a:pt x="157226" y="0"/>
                              </a:lnTo>
                              <a:lnTo>
                                <a:pt x="169672" y="635"/>
                              </a:lnTo>
                              <a:lnTo>
                                <a:pt x="175514" y="1361"/>
                              </a:lnTo>
                              <a:lnTo>
                                <a:pt x="175514" y="14129"/>
                              </a:lnTo>
                              <a:lnTo>
                                <a:pt x="168148" y="13208"/>
                              </a:lnTo>
                              <a:lnTo>
                                <a:pt x="156591" y="12700"/>
                              </a:lnTo>
                              <a:lnTo>
                                <a:pt x="145161" y="12700"/>
                              </a:lnTo>
                              <a:lnTo>
                                <a:pt x="133985" y="13462"/>
                              </a:lnTo>
                              <a:lnTo>
                                <a:pt x="123063" y="14732"/>
                              </a:lnTo>
                              <a:lnTo>
                                <a:pt x="112268" y="16637"/>
                              </a:lnTo>
                              <a:lnTo>
                                <a:pt x="101854" y="19177"/>
                              </a:lnTo>
                              <a:lnTo>
                                <a:pt x="91567" y="22352"/>
                              </a:lnTo>
                              <a:lnTo>
                                <a:pt x="81661" y="26035"/>
                              </a:lnTo>
                              <a:lnTo>
                                <a:pt x="72136" y="30353"/>
                              </a:lnTo>
                              <a:lnTo>
                                <a:pt x="63500" y="35306"/>
                              </a:lnTo>
                              <a:lnTo>
                                <a:pt x="55753" y="40894"/>
                              </a:lnTo>
                              <a:lnTo>
                                <a:pt x="48641" y="47244"/>
                              </a:lnTo>
                              <a:lnTo>
                                <a:pt x="42164" y="54102"/>
                              </a:lnTo>
                              <a:lnTo>
                                <a:pt x="36576" y="61595"/>
                              </a:lnTo>
                              <a:lnTo>
                                <a:pt x="31496" y="69850"/>
                              </a:lnTo>
                              <a:lnTo>
                                <a:pt x="27178" y="78740"/>
                              </a:lnTo>
                              <a:lnTo>
                                <a:pt x="23495" y="88011"/>
                              </a:lnTo>
                              <a:lnTo>
                                <a:pt x="20193" y="97917"/>
                              </a:lnTo>
                              <a:lnTo>
                                <a:pt x="17653" y="107823"/>
                              </a:lnTo>
                              <a:lnTo>
                                <a:pt x="15494" y="118237"/>
                              </a:lnTo>
                              <a:lnTo>
                                <a:pt x="14097" y="128778"/>
                              </a:lnTo>
                              <a:lnTo>
                                <a:pt x="13081" y="139700"/>
                              </a:lnTo>
                              <a:lnTo>
                                <a:pt x="12700" y="150876"/>
                              </a:lnTo>
                              <a:lnTo>
                                <a:pt x="12827" y="162306"/>
                              </a:lnTo>
                              <a:lnTo>
                                <a:pt x="14351" y="181356"/>
                              </a:lnTo>
                              <a:lnTo>
                                <a:pt x="17399" y="199517"/>
                              </a:lnTo>
                              <a:lnTo>
                                <a:pt x="21971" y="216789"/>
                              </a:lnTo>
                              <a:lnTo>
                                <a:pt x="28067" y="233172"/>
                              </a:lnTo>
                              <a:lnTo>
                                <a:pt x="35687" y="248666"/>
                              </a:lnTo>
                              <a:lnTo>
                                <a:pt x="44831" y="263525"/>
                              </a:lnTo>
                              <a:lnTo>
                                <a:pt x="55499" y="277368"/>
                              </a:lnTo>
                              <a:lnTo>
                                <a:pt x="67691" y="290576"/>
                              </a:lnTo>
                              <a:lnTo>
                                <a:pt x="81026" y="302641"/>
                              </a:lnTo>
                              <a:lnTo>
                                <a:pt x="94996" y="313309"/>
                              </a:lnTo>
                              <a:lnTo>
                                <a:pt x="109855" y="322453"/>
                              </a:lnTo>
                              <a:lnTo>
                                <a:pt x="125349" y="330327"/>
                              </a:lnTo>
                              <a:lnTo>
                                <a:pt x="141605" y="336804"/>
                              </a:lnTo>
                              <a:lnTo>
                                <a:pt x="158750" y="341630"/>
                              </a:lnTo>
                              <a:lnTo>
                                <a:pt x="175514" y="345007"/>
                              </a:lnTo>
                              <a:lnTo>
                                <a:pt x="175514" y="357809"/>
                              </a:lnTo>
                              <a:lnTo>
                                <a:pt x="173990" y="357632"/>
                              </a:lnTo>
                              <a:lnTo>
                                <a:pt x="155194" y="353822"/>
                              </a:lnTo>
                              <a:lnTo>
                                <a:pt x="136906" y="348488"/>
                              </a:lnTo>
                              <a:lnTo>
                                <a:pt x="119634" y="341630"/>
                              </a:lnTo>
                              <a:lnTo>
                                <a:pt x="103124" y="333248"/>
                              </a:lnTo>
                              <a:lnTo>
                                <a:pt x="87376" y="323342"/>
                              </a:lnTo>
                              <a:lnTo>
                                <a:pt x="72390" y="312039"/>
                              </a:lnTo>
                              <a:lnTo>
                                <a:pt x="58293" y="299085"/>
                              </a:lnTo>
                              <a:lnTo>
                                <a:pt x="45339" y="285115"/>
                              </a:lnTo>
                              <a:lnTo>
                                <a:pt x="33909" y="270129"/>
                              </a:lnTo>
                              <a:lnTo>
                                <a:pt x="24257" y="254254"/>
                              </a:lnTo>
                              <a:lnTo>
                                <a:pt x="16129" y="237617"/>
                              </a:lnTo>
                              <a:lnTo>
                                <a:pt x="9652" y="219964"/>
                              </a:lnTo>
                              <a:lnTo>
                                <a:pt x="4953" y="201549"/>
                              </a:lnTo>
                              <a:lnTo>
                                <a:pt x="1651" y="182372"/>
                              </a:lnTo>
                              <a:lnTo>
                                <a:pt x="127" y="162560"/>
                              </a:lnTo>
                              <a:lnTo>
                                <a:pt x="0" y="150368"/>
                              </a:lnTo>
                              <a:lnTo>
                                <a:pt x="381" y="138557"/>
                              </a:lnTo>
                              <a:lnTo>
                                <a:pt x="1524" y="127000"/>
                              </a:lnTo>
                              <a:lnTo>
                                <a:pt x="3048" y="115570"/>
                              </a:lnTo>
                              <a:lnTo>
                                <a:pt x="5334" y="104648"/>
                              </a:lnTo>
                              <a:lnTo>
                                <a:pt x="8128" y="93853"/>
                              </a:lnTo>
                              <a:lnTo>
                                <a:pt x="11684" y="83312"/>
                              </a:lnTo>
                              <a:lnTo>
                                <a:pt x="15748" y="73025"/>
                              </a:lnTo>
                              <a:lnTo>
                                <a:pt x="20701" y="63246"/>
                              </a:lnTo>
                              <a:lnTo>
                                <a:pt x="26416" y="53848"/>
                              </a:lnTo>
                              <a:lnTo>
                                <a:pt x="32893" y="45466"/>
                              </a:lnTo>
                              <a:lnTo>
                                <a:pt x="40259" y="37592"/>
                              </a:lnTo>
                              <a:lnTo>
                                <a:pt x="48387" y="30607"/>
                              </a:lnTo>
                              <a:lnTo>
                                <a:pt x="57150" y="24384"/>
                              </a:lnTo>
                              <a:lnTo>
                                <a:pt x="66802" y="18796"/>
                              </a:lnTo>
                              <a:lnTo>
                                <a:pt x="77089" y="14224"/>
                              </a:lnTo>
                              <a:lnTo>
                                <a:pt x="87884" y="10160"/>
                              </a:lnTo>
                              <a:lnTo>
                                <a:pt x="98933" y="6858"/>
                              </a:lnTo>
                              <a:lnTo>
                                <a:pt x="110109" y="4191"/>
                              </a:lnTo>
                              <a:lnTo>
                                <a:pt x="121539" y="2159"/>
                              </a:lnTo>
                              <a:lnTo>
                                <a:pt x="133096" y="762"/>
                              </a:lnTo>
                              <a:lnTo>
                                <a:pt x="145161"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2" name="Shape 82"/>
                      <wps:cNvSpPr/>
                      <wps:spPr>
                        <a:xfrm>
                          <a:off x="3456178" y="419280"/>
                          <a:ext cx="277495" cy="454214"/>
                        </a:xfrm>
                        <a:custGeom>
                          <a:avLst/>
                          <a:gdLst/>
                          <a:ahLst/>
                          <a:cxnLst/>
                          <a:rect l="0" t="0" r="0" b="0"/>
                          <a:pathLst>
                            <a:path w="277495" h="454214">
                              <a:moveTo>
                                <a:pt x="277495" y="0"/>
                              </a:moveTo>
                              <a:lnTo>
                                <a:pt x="277495" y="12703"/>
                              </a:lnTo>
                              <a:lnTo>
                                <a:pt x="270256" y="12774"/>
                              </a:lnTo>
                              <a:lnTo>
                                <a:pt x="257683" y="13536"/>
                              </a:lnTo>
                              <a:lnTo>
                                <a:pt x="244856" y="15060"/>
                              </a:lnTo>
                              <a:lnTo>
                                <a:pt x="232029" y="17219"/>
                              </a:lnTo>
                              <a:lnTo>
                                <a:pt x="219202" y="20013"/>
                              </a:lnTo>
                              <a:lnTo>
                                <a:pt x="206502" y="23569"/>
                              </a:lnTo>
                              <a:lnTo>
                                <a:pt x="193548" y="27760"/>
                              </a:lnTo>
                              <a:lnTo>
                                <a:pt x="167894" y="37031"/>
                              </a:lnTo>
                              <a:lnTo>
                                <a:pt x="143256" y="46048"/>
                              </a:lnTo>
                              <a:lnTo>
                                <a:pt x="119507" y="54938"/>
                              </a:lnTo>
                              <a:lnTo>
                                <a:pt x="97028" y="63574"/>
                              </a:lnTo>
                              <a:lnTo>
                                <a:pt x="86868" y="68019"/>
                              </a:lnTo>
                              <a:lnTo>
                                <a:pt x="77216" y="73353"/>
                              </a:lnTo>
                              <a:lnTo>
                                <a:pt x="68326" y="79449"/>
                              </a:lnTo>
                              <a:lnTo>
                                <a:pt x="60071" y="86307"/>
                              </a:lnTo>
                              <a:lnTo>
                                <a:pt x="52451" y="94181"/>
                              </a:lnTo>
                              <a:lnTo>
                                <a:pt x="45339" y="102690"/>
                              </a:lnTo>
                              <a:lnTo>
                                <a:pt x="38989" y="112342"/>
                              </a:lnTo>
                              <a:lnTo>
                                <a:pt x="33147" y="122756"/>
                              </a:lnTo>
                              <a:lnTo>
                                <a:pt x="27940" y="133678"/>
                              </a:lnTo>
                              <a:lnTo>
                                <a:pt x="23495" y="144727"/>
                              </a:lnTo>
                              <a:lnTo>
                                <a:pt x="19812" y="156030"/>
                              </a:lnTo>
                              <a:lnTo>
                                <a:pt x="16891" y="167587"/>
                              </a:lnTo>
                              <a:lnTo>
                                <a:pt x="14732" y="179271"/>
                              </a:lnTo>
                              <a:lnTo>
                                <a:pt x="13335" y="191336"/>
                              </a:lnTo>
                              <a:lnTo>
                                <a:pt x="12700" y="203401"/>
                              </a:lnTo>
                              <a:lnTo>
                                <a:pt x="12827" y="215720"/>
                              </a:lnTo>
                              <a:lnTo>
                                <a:pt x="13589" y="228039"/>
                              </a:lnTo>
                              <a:lnTo>
                                <a:pt x="15113" y="240358"/>
                              </a:lnTo>
                              <a:lnTo>
                                <a:pt x="17272" y="252550"/>
                              </a:lnTo>
                              <a:lnTo>
                                <a:pt x="20320" y="264869"/>
                              </a:lnTo>
                              <a:lnTo>
                                <a:pt x="24003" y="277061"/>
                              </a:lnTo>
                              <a:lnTo>
                                <a:pt x="28448" y="289507"/>
                              </a:lnTo>
                              <a:lnTo>
                                <a:pt x="33528" y="301699"/>
                              </a:lnTo>
                              <a:lnTo>
                                <a:pt x="39497" y="313891"/>
                              </a:lnTo>
                              <a:lnTo>
                                <a:pt x="46228" y="325956"/>
                              </a:lnTo>
                              <a:lnTo>
                                <a:pt x="53721" y="337513"/>
                              </a:lnTo>
                              <a:lnTo>
                                <a:pt x="62230" y="348689"/>
                              </a:lnTo>
                              <a:lnTo>
                                <a:pt x="71882" y="359484"/>
                              </a:lnTo>
                              <a:lnTo>
                                <a:pt x="82423" y="369771"/>
                              </a:lnTo>
                              <a:lnTo>
                                <a:pt x="93980" y="379677"/>
                              </a:lnTo>
                              <a:lnTo>
                                <a:pt x="106553" y="389329"/>
                              </a:lnTo>
                              <a:lnTo>
                                <a:pt x="120015" y="398346"/>
                              </a:lnTo>
                              <a:lnTo>
                                <a:pt x="134366" y="406728"/>
                              </a:lnTo>
                              <a:lnTo>
                                <a:pt x="149479" y="414221"/>
                              </a:lnTo>
                              <a:lnTo>
                                <a:pt x="165100" y="420825"/>
                              </a:lnTo>
                              <a:lnTo>
                                <a:pt x="181610" y="426540"/>
                              </a:lnTo>
                              <a:lnTo>
                                <a:pt x="198882" y="431493"/>
                              </a:lnTo>
                              <a:lnTo>
                                <a:pt x="216789" y="435430"/>
                              </a:lnTo>
                              <a:lnTo>
                                <a:pt x="235458" y="438224"/>
                              </a:lnTo>
                              <a:lnTo>
                                <a:pt x="254889" y="440383"/>
                              </a:lnTo>
                              <a:lnTo>
                                <a:pt x="266700" y="441145"/>
                              </a:lnTo>
                              <a:lnTo>
                                <a:pt x="277495" y="441514"/>
                              </a:lnTo>
                              <a:lnTo>
                                <a:pt x="277495" y="454214"/>
                              </a:lnTo>
                              <a:lnTo>
                                <a:pt x="266319" y="453845"/>
                              </a:lnTo>
                              <a:lnTo>
                                <a:pt x="254127" y="453083"/>
                              </a:lnTo>
                              <a:lnTo>
                                <a:pt x="234188" y="450924"/>
                              </a:lnTo>
                              <a:lnTo>
                                <a:pt x="214884" y="447877"/>
                              </a:lnTo>
                              <a:lnTo>
                                <a:pt x="196215" y="443812"/>
                              </a:lnTo>
                              <a:lnTo>
                                <a:pt x="178181" y="438859"/>
                              </a:lnTo>
                              <a:lnTo>
                                <a:pt x="161036" y="432890"/>
                              </a:lnTo>
                              <a:lnTo>
                                <a:pt x="144526" y="426032"/>
                              </a:lnTo>
                              <a:lnTo>
                                <a:pt x="128651" y="418031"/>
                              </a:lnTo>
                              <a:lnTo>
                                <a:pt x="113538" y="409268"/>
                              </a:lnTo>
                              <a:lnTo>
                                <a:pt x="99441" y="399870"/>
                              </a:lnTo>
                              <a:lnTo>
                                <a:pt x="86233" y="389837"/>
                              </a:lnTo>
                              <a:lnTo>
                                <a:pt x="74168" y="379423"/>
                              </a:lnTo>
                              <a:lnTo>
                                <a:pt x="62992" y="368628"/>
                              </a:lnTo>
                              <a:lnTo>
                                <a:pt x="52832" y="357071"/>
                              </a:lnTo>
                              <a:lnTo>
                                <a:pt x="43688" y="345260"/>
                              </a:lnTo>
                              <a:lnTo>
                                <a:pt x="35560" y="332941"/>
                              </a:lnTo>
                              <a:lnTo>
                                <a:pt x="28321" y="320114"/>
                              </a:lnTo>
                              <a:lnTo>
                                <a:pt x="22098" y="307287"/>
                              </a:lnTo>
                              <a:lnTo>
                                <a:pt x="16764" y="294333"/>
                              </a:lnTo>
                              <a:lnTo>
                                <a:pt x="12065" y="281379"/>
                              </a:lnTo>
                              <a:lnTo>
                                <a:pt x="8128" y="268552"/>
                              </a:lnTo>
                              <a:lnTo>
                                <a:pt x="4953" y="255471"/>
                              </a:lnTo>
                              <a:lnTo>
                                <a:pt x="2667" y="242517"/>
                              </a:lnTo>
                              <a:lnTo>
                                <a:pt x="1016" y="229563"/>
                              </a:lnTo>
                              <a:lnTo>
                                <a:pt x="127" y="216609"/>
                              </a:lnTo>
                              <a:lnTo>
                                <a:pt x="0" y="203528"/>
                              </a:lnTo>
                              <a:lnTo>
                                <a:pt x="762" y="190574"/>
                              </a:lnTo>
                              <a:lnTo>
                                <a:pt x="2159" y="177874"/>
                              </a:lnTo>
                              <a:lnTo>
                                <a:pt x="4445" y="165301"/>
                              </a:lnTo>
                              <a:lnTo>
                                <a:pt x="7493" y="152982"/>
                              </a:lnTo>
                              <a:lnTo>
                                <a:pt x="11430" y="140790"/>
                              </a:lnTo>
                              <a:lnTo>
                                <a:pt x="16129" y="128979"/>
                              </a:lnTo>
                              <a:lnTo>
                                <a:pt x="21590" y="117295"/>
                              </a:lnTo>
                              <a:lnTo>
                                <a:pt x="27940" y="106119"/>
                              </a:lnTo>
                              <a:lnTo>
                                <a:pt x="34798" y="95705"/>
                              </a:lnTo>
                              <a:lnTo>
                                <a:pt x="42672" y="86180"/>
                              </a:lnTo>
                              <a:lnTo>
                                <a:pt x="50927" y="77417"/>
                              </a:lnTo>
                              <a:lnTo>
                                <a:pt x="60071" y="69670"/>
                              </a:lnTo>
                              <a:lnTo>
                                <a:pt x="69977" y="62812"/>
                              </a:lnTo>
                              <a:lnTo>
                                <a:pt x="80645" y="56970"/>
                              </a:lnTo>
                              <a:lnTo>
                                <a:pt x="91948" y="52017"/>
                              </a:lnTo>
                              <a:lnTo>
                                <a:pt x="114935" y="43127"/>
                              </a:lnTo>
                              <a:lnTo>
                                <a:pt x="138684" y="34110"/>
                              </a:lnTo>
                              <a:lnTo>
                                <a:pt x="163449" y="25093"/>
                              </a:lnTo>
                              <a:lnTo>
                                <a:pt x="189230" y="15822"/>
                              </a:lnTo>
                              <a:lnTo>
                                <a:pt x="202565" y="11504"/>
                              </a:lnTo>
                              <a:lnTo>
                                <a:pt x="215900" y="7821"/>
                              </a:lnTo>
                              <a:lnTo>
                                <a:pt x="229362" y="4773"/>
                              </a:lnTo>
                              <a:lnTo>
                                <a:pt x="242697" y="2614"/>
                              </a:lnTo>
                              <a:lnTo>
                                <a:pt x="256159" y="963"/>
                              </a:lnTo>
                              <a:lnTo>
                                <a:pt x="269621" y="74"/>
                              </a:lnTo>
                              <a:lnTo>
                                <a:pt x="27749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3" name="Shape 83"/>
                      <wps:cNvSpPr/>
                      <wps:spPr>
                        <a:xfrm>
                          <a:off x="2941447" y="121920"/>
                          <a:ext cx="577977" cy="724916"/>
                        </a:xfrm>
                        <a:custGeom>
                          <a:avLst/>
                          <a:gdLst/>
                          <a:ahLst/>
                          <a:cxnLst/>
                          <a:rect l="0" t="0" r="0" b="0"/>
                          <a:pathLst>
                            <a:path w="577977" h="724916">
                              <a:moveTo>
                                <a:pt x="220980" y="254"/>
                              </a:moveTo>
                              <a:cubicBezTo>
                                <a:pt x="222504" y="0"/>
                                <a:pt x="224028" y="254"/>
                                <a:pt x="225425" y="1143"/>
                              </a:cubicBezTo>
                              <a:lnTo>
                                <a:pt x="236474" y="7748"/>
                              </a:lnTo>
                              <a:cubicBezTo>
                                <a:pt x="238506" y="9017"/>
                                <a:pt x="239649" y="11303"/>
                                <a:pt x="239522" y="13716"/>
                              </a:cubicBezTo>
                              <a:lnTo>
                                <a:pt x="238887" y="20574"/>
                              </a:lnTo>
                              <a:lnTo>
                                <a:pt x="238506" y="28194"/>
                              </a:lnTo>
                              <a:lnTo>
                                <a:pt x="238125" y="36576"/>
                              </a:lnTo>
                              <a:lnTo>
                                <a:pt x="237871" y="45720"/>
                              </a:lnTo>
                              <a:lnTo>
                                <a:pt x="237490" y="56007"/>
                              </a:lnTo>
                              <a:lnTo>
                                <a:pt x="237363" y="66802"/>
                              </a:lnTo>
                              <a:lnTo>
                                <a:pt x="237236" y="78613"/>
                              </a:lnTo>
                              <a:lnTo>
                                <a:pt x="237236" y="104649"/>
                              </a:lnTo>
                              <a:lnTo>
                                <a:pt x="237490" y="118873"/>
                              </a:lnTo>
                              <a:lnTo>
                                <a:pt x="237617" y="133859"/>
                              </a:lnTo>
                              <a:lnTo>
                                <a:pt x="237871" y="149734"/>
                              </a:lnTo>
                              <a:lnTo>
                                <a:pt x="238252" y="166498"/>
                              </a:lnTo>
                              <a:lnTo>
                                <a:pt x="238633" y="184150"/>
                              </a:lnTo>
                              <a:lnTo>
                                <a:pt x="239141" y="202438"/>
                              </a:lnTo>
                              <a:lnTo>
                                <a:pt x="239776" y="221742"/>
                              </a:lnTo>
                              <a:lnTo>
                                <a:pt x="248539" y="506349"/>
                              </a:lnTo>
                              <a:lnTo>
                                <a:pt x="248666" y="509651"/>
                              </a:lnTo>
                              <a:lnTo>
                                <a:pt x="248920" y="513969"/>
                              </a:lnTo>
                              <a:lnTo>
                                <a:pt x="249301" y="519938"/>
                              </a:lnTo>
                              <a:lnTo>
                                <a:pt x="249809" y="527304"/>
                              </a:lnTo>
                              <a:lnTo>
                                <a:pt x="250317" y="535940"/>
                              </a:lnTo>
                              <a:lnTo>
                                <a:pt x="251079" y="546227"/>
                              </a:lnTo>
                              <a:lnTo>
                                <a:pt x="251841" y="557657"/>
                              </a:lnTo>
                              <a:lnTo>
                                <a:pt x="252857" y="570612"/>
                              </a:lnTo>
                              <a:lnTo>
                                <a:pt x="253873" y="583565"/>
                              </a:lnTo>
                              <a:lnTo>
                                <a:pt x="254889" y="594995"/>
                              </a:lnTo>
                              <a:lnTo>
                                <a:pt x="255778" y="605028"/>
                              </a:lnTo>
                              <a:lnTo>
                                <a:pt x="256667" y="613664"/>
                              </a:lnTo>
                              <a:lnTo>
                                <a:pt x="257429" y="620776"/>
                              </a:lnTo>
                              <a:lnTo>
                                <a:pt x="258191" y="626618"/>
                              </a:lnTo>
                              <a:lnTo>
                                <a:pt x="258953" y="630937"/>
                              </a:lnTo>
                              <a:lnTo>
                                <a:pt x="259588" y="633476"/>
                              </a:lnTo>
                              <a:lnTo>
                                <a:pt x="260985" y="637160"/>
                              </a:lnTo>
                              <a:lnTo>
                                <a:pt x="262636" y="640335"/>
                              </a:lnTo>
                              <a:lnTo>
                                <a:pt x="264033" y="642366"/>
                              </a:lnTo>
                              <a:lnTo>
                                <a:pt x="265811" y="644144"/>
                              </a:lnTo>
                              <a:lnTo>
                                <a:pt x="270510" y="647447"/>
                              </a:lnTo>
                              <a:lnTo>
                                <a:pt x="276733" y="649732"/>
                              </a:lnTo>
                              <a:lnTo>
                                <a:pt x="278638" y="649987"/>
                              </a:lnTo>
                              <a:lnTo>
                                <a:pt x="282702" y="650875"/>
                              </a:lnTo>
                              <a:lnTo>
                                <a:pt x="288163" y="651891"/>
                              </a:lnTo>
                              <a:lnTo>
                                <a:pt x="295275" y="653288"/>
                              </a:lnTo>
                              <a:lnTo>
                                <a:pt x="313182" y="656210"/>
                              </a:lnTo>
                              <a:lnTo>
                                <a:pt x="330962" y="657099"/>
                              </a:lnTo>
                              <a:lnTo>
                                <a:pt x="338074" y="657479"/>
                              </a:lnTo>
                              <a:lnTo>
                                <a:pt x="343535" y="657734"/>
                              </a:lnTo>
                              <a:lnTo>
                                <a:pt x="349377" y="657734"/>
                              </a:lnTo>
                              <a:lnTo>
                                <a:pt x="354711" y="656590"/>
                              </a:lnTo>
                              <a:lnTo>
                                <a:pt x="359029" y="654431"/>
                              </a:lnTo>
                              <a:lnTo>
                                <a:pt x="360426" y="653288"/>
                              </a:lnTo>
                              <a:lnTo>
                                <a:pt x="361569" y="651511"/>
                              </a:lnTo>
                              <a:lnTo>
                                <a:pt x="362712" y="649224"/>
                              </a:lnTo>
                              <a:lnTo>
                                <a:pt x="363601" y="645923"/>
                              </a:lnTo>
                              <a:lnTo>
                                <a:pt x="363855" y="643763"/>
                              </a:lnTo>
                              <a:lnTo>
                                <a:pt x="364236" y="639953"/>
                              </a:lnTo>
                              <a:lnTo>
                                <a:pt x="364617" y="634747"/>
                              </a:lnTo>
                              <a:lnTo>
                                <a:pt x="364998" y="628269"/>
                              </a:lnTo>
                              <a:lnTo>
                                <a:pt x="365252" y="620523"/>
                              </a:lnTo>
                              <a:lnTo>
                                <a:pt x="365506" y="611378"/>
                              </a:lnTo>
                              <a:lnTo>
                                <a:pt x="365760" y="600964"/>
                              </a:lnTo>
                              <a:lnTo>
                                <a:pt x="366141" y="589153"/>
                              </a:lnTo>
                              <a:lnTo>
                                <a:pt x="366268" y="577215"/>
                              </a:lnTo>
                              <a:lnTo>
                                <a:pt x="366522" y="566039"/>
                              </a:lnTo>
                              <a:lnTo>
                                <a:pt x="366522" y="528828"/>
                              </a:lnTo>
                              <a:lnTo>
                                <a:pt x="366268" y="521462"/>
                              </a:lnTo>
                              <a:lnTo>
                                <a:pt x="366141" y="514731"/>
                              </a:lnTo>
                              <a:lnTo>
                                <a:pt x="358140" y="279400"/>
                              </a:lnTo>
                              <a:lnTo>
                                <a:pt x="352552" y="183007"/>
                              </a:lnTo>
                              <a:lnTo>
                                <a:pt x="351663" y="170942"/>
                              </a:lnTo>
                              <a:lnTo>
                                <a:pt x="350901" y="159766"/>
                              </a:lnTo>
                              <a:lnTo>
                                <a:pt x="350139" y="149606"/>
                              </a:lnTo>
                              <a:lnTo>
                                <a:pt x="349377" y="140336"/>
                              </a:lnTo>
                              <a:lnTo>
                                <a:pt x="348615" y="131953"/>
                              </a:lnTo>
                              <a:lnTo>
                                <a:pt x="347853" y="124587"/>
                              </a:lnTo>
                              <a:lnTo>
                                <a:pt x="347218" y="118491"/>
                              </a:lnTo>
                              <a:lnTo>
                                <a:pt x="346456" y="113030"/>
                              </a:lnTo>
                              <a:lnTo>
                                <a:pt x="345059" y="104394"/>
                              </a:lnTo>
                              <a:lnTo>
                                <a:pt x="343789" y="97790"/>
                              </a:lnTo>
                              <a:lnTo>
                                <a:pt x="342519" y="93980"/>
                              </a:lnTo>
                              <a:lnTo>
                                <a:pt x="341630" y="92456"/>
                              </a:lnTo>
                              <a:lnTo>
                                <a:pt x="340614" y="91567"/>
                              </a:lnTo>
                              <a:lnTo>
                                <a:pt x="338328" y="90043"/>
                              </a:lnTo>
                              <a:lnTo>
                                <a:pt x="335661" y="88774"/>
                              </a:lnTo>
                              <a:lnTo>
                                <a:pt x="332232" y="87630"/>
                              </a:lnTo>
                              <a:lnTo>
                                <a:pt x="329946" y="87123"/>
                              </a:lnTo>
                              <a:lnTo>
                                <a:pt x="325628" y="86361"/>
                              </a:lnTo>
                              <a:lnTo>
                                <a:pt x="319532" y="85344"/>
                              </a:lnTo>
                              <a:lnTo>
                                <a:pt x="311785" y="84201"/>
                              </a:lnTo>
                              <a:lnTo>
                                <a:pt x="302387" y="82931"/>
                              </a:lnTo>
                              <a:lnTo>
                                <a:pt x="291338" y="81535"/>
                              </a:lnTo>
                              <a:lnTo>
                                <a:pt x="278638" y="80011"/>
                              </a:lnTo>
                              <a:lnTo>
                                <a:pt x="264287" y="78360"/>
                              </a:lnTo>
                              <a:cubicBezTo>
                                <a:pt x="263017" y="78232"/>
                                <a:pt x="261747" y="77724"/>
                                <a:pt x="260731" y="76836"/>
                              </a:cubicBezTo>
                              <a:lnTo>
                                <a:pt x="255524" y="72137"/>
                              </a:lnTo>
                              <a:cubicBezTo>
                                <a:pt x="254254" y="70993"/>
                                <a:pt x="253492" y="69342"/>
                                <a:pt x="253365" y="67564"/>
                              </a:cubicBezTo>
                              <a:lnTo>
                                <a:pt x="252857" y="48387"/>
                              </a:lnTo>
                              <a:cubicBezTo>
                                <a:pt x="252730" y="46482"/>
                                <a:pt x="253619" y="44577"/>
                                <a:pt x="255143" y="43307"/>
                              </a:cubicBezTo>
                              <a:lnTo>
                                <a:pt x="259588" y="39751"/>
                              </a:lnTo>
                              <a:cubicBezTo>
                                <a:pt x="260731" y="38862"/>
                                <a:pt x="262128" y="38354"/>
                                <a:pt x="263652" y="38354"/>
                              </a:cubicBezTo>
                              <a:lnTo>
                                <a:pt x="290322" y="38736"/>
                              </a:lnTo>
                              <a:lnTo>
                                <a:pt x="315722" y="38481"/>
                              </a:lnTo>
                              <a:lnTo>
                                <a:pt x="340233" y="37719"/>
                              </a:lnTo>
                              <a:lnTo>
                                <a:pt x="363474" y="36323"/>
                              </a:lnTo>
                              <a:lnTo>
                                <a:pt x="385699" y="34417"/>
                              </a:lnTo>
                              <a:lnTo>
                                <a:pt x="406781" y="32004"/>
                              </a:lnTo>
                              <a:lnTo>
                                <a:pt x="426720" y="28956"/>
                              </a:lnTo>
                              <a:lnTo>
                                <a:pt x="445516" y="25527"/>
                              </a:lnTo>
                              <a:cubicBezTo>
                                <a:pt x="447040" y="25274"/>
                                <a:pt x="448691" y="25527"/>
                                <a:pt x="449961" y="26289"/>
                              </a:cubicBezTo>
                              <a:lnTo>
                                <a:pt x="461010" y="33020"/>
                              </a:lnTo>
                              <a:cubicBezTo>
                                <a:pt x="463042" y="34290"/>
                                <a:pt x="464312" y="36449"/>
                                <a:pt x="464058" y="38862"/>
                              </a:cubicBezTo>
                              <a:lnTo>
                                <a:pt x="463677" y="45720"/>
                              </a:lnTo>
                              <a:lnTo>
                                <a:pt x="463169" y="53467"/>
                              </a:lnTo>
                              <a:lnTo>
                                <a:pt x="462788" y="61723"/>
                              </a:lnTo>
                              <a:lnTo>
                                <a:pt x="462534" y="70993"/>
                              </a:lnTo>
                              <a:lnTo>
                                <a:pt x="462280" y="81153"/>
                              </a:lnTo>
                              <a:lnTo>
                                <a:pt x="462280" y="116332"/>
                              </a:lnTo>
                              <a:lnTo>
                                <a:pt x="462407" y="129794"/>
                              </a:lnTo>
                              <a:lnTo>
                                <a:pt x="462661" y="144145"/>
                              </a:lnTo>
                              <a:lnTo>
                                <a:pt x="462915" y="159131"/>
                              </a:lnTo>
                              <a:lnTo>
                                <a:pt x="463296" y="175006"/>
                              </a:lnTo>
                              <a:lnTo>
                                <a:pt x="463677" y="191770"/>
                              </a:lnTo>
                              <a:lnTo>
                                <a:pt x="464185" y="209297"/>
                              </a:lnTo>
                              <a:lnTo>
                                <a:pt x="464820" y="227712"/>
                              </a:lnTo>
                              <a:lnTo>
                                <a:pt x="465455" y="246888"/>
                              </a:lnTo>
                              <a:lnTo>
                                <a:pt x="475615" y="531749"/>
                              </a:lnTo>
                              <a:lnTo>
                                <a:pt x="475869" y="534924"/>
                              </a:lnTo>
                              <a:lnTo>
                                <a:pt x="476123" y="539497"/>
                              </a:lnTo>
                              <a:lnTo>
                                <a:pt x="476504" y="545338"/>
                              </a:lnTo>
                              <a:lnTo>
                                <a:pt x="477012" y="552831"/>
                              </a:lnTo>
                              <a:lnTo>
                                <a:pt x="477647" y="561340"/>
                              </a:lnTo>
                              <a:lnTo>
                                <a:pt x="478409" y="571500"/>
                              </a:lnTo>
                              <a:lnTo>
                                <a:pt x="479298" y="583057"/>
                              </a:lnTo>
                              <a:lnTo>
                                <a:pt x="480314" y="596012"/>
                              </a:lnTo>
                              <a:lnTo>
                                <a:pt x="481330" y="608965"/>
                              </a:lnTo>
                              <a:lnTo>
                                <a:pt x="482346" y="620395"/>
                              </a:lnTo>
                              <a:lnTo>
                                <a:pt x="483362" y="630555"/>
                              </a:lnTo>
                              <a:lnTo>
                                <a:pt x="484251" y="639191"/>
                              </a:lnTo>
                              <a:lnTo>
                                <a:pt x="485140" y="646176"/>
                              </a:lnTo>
                              <a:lnTo>
                                <a:pt x="485902" y="652145"/>
                              </a:lnTo>
                              <a:lnTo>
                                <a:pt x="486664" y="656210"/>
                              </a:lnTo>
                              <a:lnTo>
                                <a:pt x="487426" y="658876"/>
                              </a:lnTo>
                              <a:lnTo>
                                <a:pt x="488823" y="662560"/>
                              </a:lnTo>
                              <a:lnTo>
                                <a:pt x="490474" y="665607"/>
                              </a:lnTo>
                              <a:lnTo>
                                <a:pt x="491998" y="667766"/>
                              </a:lnTo>
                              <a:lnTo>
                                <a:pt x="493649" y="669544"/>
                              </a:lnTo>
                              <a:lnTo>
                                <a:pt x="498348" y="672719"/>
                              </a:lnTo>
                              <a:lnTo>
                                <a:pt x="504571" y="675005"/>
                              </a:lnTo>
                              <a:lnTo>
                                <a:pt x="506476" y="675387"/>
                              </a:lnTo>
                              <a:lnTo>
                                <a:pt x="510540" y="676275"/>
                              </a:lnTo>
                              <a:lnTo>
                                <a:pt x="515874" y="677164"/>
                              </a:lnTo>
                              <a:lnTo>
                                <a:pt x="523113" y="678307"/>
                              </a:lnTo>
                              <a:lnTo>
                                <a:pt x="531622" y="679831"/>
                              </a:lnTo>
                              <a:lnTo>
                                <a:pt x="541655" y="681355"/>
                              </a:lnTo>
                              <a:lnTo>
                                <a:pt x="553212" y="683261"/>
                              </a:lnTo>
                              <a:lnTo>
                                <a:pt x="566420" y="685165"/>
                              </a:lnTo>
                              <a:cubicBezTo>
                                <a:pt x="567436" y="685419"/>
                                <a:pt x="568452" y="685800"/>
                                <a:pt x="569341" y="686436"/>
                              </a:cubicBezTo>
                              <a:lnTo>
                                <a:pt x="574675" y="690626"/>
                              </a:lnTo>
                              <a:cubicBezTo>
                                <a:pt x="576072" y="691769"/>
                                <a:pt x="576961" y="693548"/>
                                <a:pt x="577088" y="695452"/>
                              </a:cubicBezTo>
                              <a:lnTo>
                                <a:pt x="577850" y="714502"/>
                              </a:lnTo>
                              <a:cubicBezTo>
                                <a:pt x="577977" y="716535"/>
                                <a:pt x="577088" y="718439"/>
                                <a:pt x="575437" y="719710"/>
                              </a:cubicBezTo>
                              <a:lnTo>
                                <a:pt x="570865" y="723265"/>
                              </a:lnTo>
                              <a:cubicBezTo>
                                <a:pt x="569468" y="724409"/>
                                <a:pt x="567690" y="724916"/>
                                <a:pt x="566039" y="724662"/>
                              </a:cubicBezTo>
                              <a:lnTo>
                                <a:pt x="529971" y="719328"/>
                              </a:lnTo>
                              <a:lnTo>
                                <a:pt x="494665" y="714375"/>
                              </a:lnTo>
                              <a:lnTo>
                                <a:pt x="459994" y="710057"/>
                              </a:lnTo>
                              <a:lnTo>
                                <a:pt x="426085" y="706120"/>
                              </a:lnTo>
                              <a:lnTo>
                                <a:pt x="392303" y="702564"/>
                              </a:lnTo>
                              <a:lnTo>
                                <a:pt x="358013" y="699262"/>
                              </a:lnTo>
                              <a:lnTo>
                                <a:pt x="343281" y="698119"/>
                              </a:lnTo>
                              <a:lnTo>
                                <a:pt x="342900" y="698500"/>
                              </a:lnTo>
                              <a:cubicBezTo>
                                <a:pt x="341503" y="699516"/>
                                <a:pt x="339725" y="700024"/>
                                <a:pt x="337947" y="699770"/>
                              </a:cubicBezTo>
                              <a:lnTo>
                                <a:pt x="312166" y="695706"/>
                              </a:lnTo>
                              <a:lnTo>
                                <a:pt x="287147" y="694055"/>
                              </a:lnTo>
                              <a:cubicBezTo>
                                <a:pt x="285750" y="693928"/>
                                <a:pt x="284480" y="693420"/>
                                <a:pt x="283464" y="692404"/>
                              </a:cubicBezTo>
                              <a:lnTo>
                                <a:pt x="281940" y="691262"/>
                              </a:lnTo>
                              <a:lnTo>
                                <a:pt x="266700" y="688975"/>
                              </a:lnTo>
                              <a:lnTo>
                                <a:pt x="232029" y="684403"/>
                              </a:lnTo>
                              <a:lnTo>
                                <a:pt x="197993" y="680466"/>
                              </a:lnTo>
                              <a:lnTo>
                                <a:pt x="164465" y="676911"/>
                              </a:lnTo>
                              <a:lnTo>
                                <a:pt x="130048" y="673862"/>
                              </a:lnTo>
                              <a:lnTo>
                                <a:pt x="110998" y="672338"/>
                              </a:lnTo>
                              <a:lnTo>
                                <a:pt x="110744" y="672592"/>
                              </a:lnTo>
                              <a:cubicBezTo>
                                <a:pt x="109347" y="673736"/>
                                <a:pt x="107569" y="674243"/>
                                <a:pt x="105791" y="673989"/>
                              </a:cubicBezTo>
                              <a:lnTo>
                                <a:pt x="81534" y="670306"/>
                              </a:lnTo>
                              <a:lnTo>
                                <a:pt x="59055" y="669037"/>
                              </a:lnTo>
                              <a:cubicBezTo>
                                <a:pt x="57658" y="668910"/>
                                <a:pt x="56261" y="668401"/>
                                <a:pt x="55245" y="667512"/>
                              </a:cubicBezTo>
                              <a:lnTo>
                                <a:pt x="54102" y="666497"/>
                              </a:lnTo>
                              <a:lnTo>
                                <a:pt x="37338" y="664084"/>
                              </a:lnTo>
                              <a:lnTo>
                                <a:pt x="24384" y="662305"/>
                              </a:lnTo>
                              <a:lnTo>
                                <a:pt x="13208" y="661036"/>
                              </a:lnTo>
                              <a:lnTo>
                                <a:pt x="3683" y="659892"/>
                              </a:lnTo>
                              <a:lnTo>
                                <a:pt x="0" y="659470"/>
                              </a:lnTo>
                              <a:lnTo>
                                <a:pt x="0" y="646731"/>
                              </a:lnTo>
                              <a:lnTo>
                                <a:pt x="5207" y="647319"/>
                              </a:lnTo>
                              <a:lnTo>
                                <a:pt x="14732" y="648462"/>
                              </a:lnTo>
                              <a:lnTo>
                                <a:pt x="26035" y="649732"/>
                              </a:lnTo>
                              <a:lnTo>
                                <a:pt x="39116" y="651511"/>
                              </a:lnTo>
                              <a:lnTo>
                                <a:pt x="57785" y="654177"/>
                              </a:lnTo>
                              <a:cubicBezTo>
                                <a:pt x="59055" y="654304"/>
                                <a:pt x="60198" y="654812"/>
                                <a:pt x="61087" y="655701"/>
                              </a:cubicBezTo>
                              <a:lnTo>
                                <a:pt x="61976" y="656463"/>
                              </a:lnTo>
                              <a:lnTo>
                                <a:pt x="83439" y="657734"/>
                              </a:lnTo>
                              <a:lnTo>
                                <a:pt x="104775" y="660909"/>
                              </a:lnTo>
                              <a:cubicBezTo>
                                <a:pt x="106045" y="659892"/>
                                <a:pt x="107696" y="659385"/>
                                <a:pt x="109347" y="659512"/>
                              </a:cubicBezTo>
                              <a:lnTo>
                                <a:pt x="131191" y="661162"/>
                              </a:lnTo>
                              <a:lnTo>
                                <a:pt x="165735" y="664337"/>
                              </a:lnTo>
                              <a:lnTo>
                                <a:pt x="199517" y="667893"/>
                              </a:lnTo>
                              <a:lnTo>
                                <a:pt x="233680" y="671830"/>
                              </a:lnTo>
                              <a:lnTo>
                                <a:pt x="268478" y="676402"/>
                              </a:lnTo>
                              <a:lnTo>
                                <a:pt x="285623" y="678942"/>
                              </a:lnTo>
                              <a:cubicBezTo>
                                <a:pt x="286766" y="679069"/>
                                <a:pt x="287909" y="679577"/>
                                <a:pt x="288925" y="680339"/>
                              </a:cubicBezTo>
                              <a:lnTo>
                                <a:pt x="290068" y="681482"/>
                              </a:lnTo>
                              <a:lnTo>
                                <a:pt x="314198" y="683261"/>
                              </a:lnTo>
                              <a:lnTo>
                                <a:pt x="337058" y="686816"/>
                              </a:lnTo>
                              <a:lnTo>
                                <a:pt x="337312" y="686562"/>
                              </a:lnTo>
                              <a:cubicBezTo>
                                <a:pt x="338582" y="685547"/>
                                <a:pt x="340233" y="685165"/>
                                <a:pt x="341757" y="685292"/>
                              </a:cubicBezTo>
                              <a:lnTo>
                                <a:pt x="359156" y="686689"/>
                              </a:lnTo>
                              <a:lnTo>
                                <a:pt x="393700" y="689864"/>
                              </a:lnTo>
                              <a:lnTo>
                                <a:pt x="427609" y="693420"/>
                              </a:lnTo>
                              <a:lnTo>
                                <a:pt x="461645" y="697485"/>
                              </a:lnTo>
                              <a:lnTo>
                                <a:pt x="496316" y="701802"/>
                              </a:lnTo>
                              <a:lnTo>
                                <a:pt x="531876" y="706755"/>
                              </a:lnTo>
                              <a:lnTo>
                                <a:pt x="565023" y="711581"/>
                              </a:lnTo>
                              <a:lnTo>
                                <a:pt x="564515" y="698881"/>
                              </a:lnTo>
                              <a:lnTo>
                                <a:pt x="562737" y="697485"/>
                              </a:lnTo>
                              <a:lnTo>
                                <a:pt x="551307" y="695706"/>
                              </a:lnTo>
                              <a:lnTo>
                                <a:pt x="539623" y="693928"/>
                              </a:lnTo>
                              <a:lnTo>
                                <a:pt x="529463" y="692277"/>
                              </a:lnTo>
                              <a:lnTo>
                                <a:pt x="520827" y="690880"/>
                              </a:lnTo>
                              <a:lnTo>
                                <a:pt x="513715" y="689611"/>
                              </a:lnTo>
                              <a:lnTo>
                                <a:pt x="507873" y="688594"/>
                              </a:lnTo>
                              <a:lnTo>
                                <a:pt x="503809" y="687832"/>
                              </a:lnTo>
                              <a:lnTo>
                                <a:pt x="500253" y="686943"/>
                              </a:lnTo>
                              <a:lnTo>
                                <a:pt x="493268" y="684403"/>
                              </a:lnTo>
                              <a:cubicBezTo>
                                <a:pt x="492760" y="684276"/>
                                <a:pt x="492252" y="684023"/>
                                <a:pt x="491871" y="683641"/>
                              </a:cubicBezTo>
                              <a:lnTo>
                                <a:pt x="485902" y="679704"/>
                              </a:lnTo>
                              <a:cubicBezTo>
                                <a:pt x="485521" y="679450"/>
                                <a:pt x="485267" y="679197"/>
                                <a:pt x="484886" y="678815"/>
                              </a:cubicBezTo>
                              <a:lnTo>
                                <a:pt x="482473" y="676275"/>
                              </a:lnTo>
                              <a:cubicBezTo>
                                <a:pt x="482219" y="676022"/>
                                <a:pt x="481965" y="675767"/>
                                <a:pt x="481711" y="675387"/>
                              </a:cubicBezTo>
                              <a:lnTo>
                                <a:pt x="479171" y="671576"/>
                              </a:lnTo>
                              <a:lnTo>
                                <a:pt x="476885" y="667004"/>
                              </a:lnTo>
                              <a:lnTo>
                                <a:pt x="475107" y="661924"/>
                              </a:lnTo>
                              <a:lnTo>
                                <a:pt x="474218" y="658623"/>
                              </a:lnTo>
                              <a:lnTo>
                                <a:pt x="473329" y="653669"/>
                              </a:lnTo>
                              <a:lnTo>
                                <a:pt x="472567" y="647827"/>
                              </a:lnTo>
                              <a:lnTo>
                                <a:pt x="471551" y="640335"/>
                              </a:lnTo>
                              <a:lnTo>
                                <a:pt x="470662" y="631699"/>
                              </a:lnTo>
                              <a:lnTo>
                                <a:pt x="469773" y="621538"/>
                              </a:lnTo>
                              <a:lnTo>
                                <a:pt x="468630" y="609981"/>
                              </a:lnTo>
                              <a:lnTo>
                                <a:pt x="467614" y="597027"/>
                              </a:lnTo>
                              <a:lnTo>
                                <a:pt x="466598" y="584074"/>
                              </a:lnTo>
                              <a:lnTo>
                                <a:pt x="465709" y="572516"/>
                              </a:lnTo>
                              <a:lnTo>
                                <a:pt x="464947" y="562356"/>
                              </a:lnTo>
                              <a:lnTo>
                                <a:pt x="464312" y="553593"/>
                              </a:lnTo>
                              <a:lnTo>
                                <a:pt x="463804" y="546100"/>
                              </a:lnTo>
                              <a:lnTo>
                                <a:pt x="463423" y="540259"/>
                              </a:lnTo>
                              <a:lnTo>
                                <a:pt x="463169" y="535687"/>
                              </a:lnTo>
                              <a:lnTo>
                                <a:pt x="462915" y="532257"/>
                              </a:lnTo>
                              <a:lnTo>
                                <a:pt x="452755" y="247397"/>
                              </a:lnTo>
                              <a:lnTo>
                                <a:pt x="452120" y="228092"/>
                              </a:lnTo>
                              <a:lnTo>
                                <a:pt x="451485" y="209677"/>
                              </a:lnTo>
                              <a:lnTo>
                                <a:pt x="450977" y="192024"/>
                              </a:lnTo>
                              <a:lnTo>
                                <a:pt x="450596" y="175261"/>
                              </a:lnTo>
                              <a:lnTo>
                                <a:pt x="450215" y="159386"/>
                              </a:lnTo>
                              <a:lnTo>
                                <a:pt x="449961" y="144273"/>
                              </a:lnTo>
                              <a:lnTo>
                                <a:pt x="449707" y="129922"/>
                              </a:lnTo>
                              <a:lnTo>
                                <a:pt x="449580" y="116332"/>
                              </a:lnTo>
                              <a:lnTo>
                                <a:pt x="449580" y="80899"/>
                              </a:lnTo>
                              <a:lnTo>
                                <a:pt x="449834" y="70612"/>
                              </a:lnTo>
                              <a:lnTo>
                                <a:pt x="450088" y="61214"/>
                              </a:lnTo>
                              <a:lnTo>
                                <a:pt x="450469" y="52578"/>
                              </a:lnTo>
                              <a:lnTo>
                                <a:pt x="450977" y="44831"/>
                              </a:lnTo>
                              <a:lnTo>
                                <a:pt x="451231" y="41911"/>
                              </a:lnTo>
                              <a:lnTo>
                                <a:pt x="445516" y="38481"/>
                              </a:lnTo>
                              <a:lnTo>
                                <a:pt x="428625" y="41529"/>
                              </a:lnTo>
                              <a:lnTo>
                                <a:pt x="408178" y="44577"/>
                              </a:lnTo>
                              <a:lnTo>
                                <a:pt x="386842" y="47117"/>
                              </a:lnTo>
                              <a:lnTo>
                                <a:pt x="364236" y="49023"/>
                              </a:lnTo>
                              <a:lnTo>
                                <a:pt x="340614" y="50419"/>
                              </a:lnTo>
                              <a:lnTo>
                                <a:pt x="315976" y="51181"/>
                              </a:lnTo>
                              <a:lnTo>
                                <a:pt x="290195" y="51436"/>
                              </a:lnTo>
                              <a:lnTo>
                                <a:pt x="265811" y="51054"/>
                              </a:lnTo>
                              <a:lnTo>
                                <a:pt x="265684" y="51181"/>
                              </a:lnTo>
                              <a:lnTo>
                                <a:pt x="266065" y="64516"/>
                              </a:lnTo>
                              <a:lnTo>
                                <a:pt x="267716" y="66040"/>
                              </a:lnTo>
                              <a:lnTo>
                                <a:pt x="280162" y="67437"/>
                              </a:lnTo>
                              <a:lnTo>
                                <a:pt x="292989" y="68962"/>
                              </a:lnTo>
                              <a:lnTo>
                                <a:pt x="304038" y="70359"/>
                              </a:lnTo>
                              <a:lnTo>
                                <a:pt x="313563" y="71628"/>
                              </a:lnTo>
                              <a:lnTo>
                                <a:pt x="321691" y="72772"/>
                              </a:lnTo>
                              <a:lnTo>
                                <a:pt x="327914" y="73787"/>
                              </a:lnTo>
                              <a:lnTo>
                                <a:pt x="333121" y="74803"/>
                              </a:lnTo>
                              <a:lnTo>
                                <a:pt x="336550" y="75692"/>
                              </a:lnTo>
                              <a:lnTo>
                                <a:pt x="341249" y="77343"/>
                              </a:lnTo>
                              <a:lnTo>
                                <a:pt x="345186" y="79375"/>
                              </a:lnTo>
                              <a:lnTo>
                                <a:pt x="347980" y="81280"/>
                              </a:lnTo>
                              <a:cubicBezTo>
                                <a:pt x="348234" y="81407"/>
                                <a:pt x="348488" y="81662"/>
                                <a:pt x="348742" y="81788"/>
                              </a:cubicBezTo>
                              <a:lnTo>
                                <a:pt x="350901" y="83693"/>
                              </a:lnTo>
                              <a:cubicBezTo>
                                <a:pt x="351409" y="84201"/>
                                <a:pt x="351790" y="84710"/>
                                <a:pt x="352171" y="85217"/>
                              </a:cubicBezTo>
                              <a:lnTo>
                                <a:pt x="353822" y="88265"/>
                              </a:lnTo>
                              <a:cubicBezTo>
                                <a:pt x="354076" y="88647"/>
                                <a:pt x="354203" y="89027"/>
                                <a:pt x="354330" y="89409"/>
                              </a:cubicBezTo>
                              <a:lnTo>
                                <a:pt x="356235" y="95124"/>
                              </a:lnTo>
                              <a:lnTo>
                                <a:pt x="357632" y="102362"/>
                              </a:lnTo>
                              <a:lnTo>
                                <a:pt x="359156" y="111506"/>
                              </a:lnTo>
                              <a:lnTo>
                                <a:pt x="359791" y="116967"/>
                              </a:lnTo>
                              <a:lnTo>
                                <a:pt x="360553" y="123444"/>
                              </a:lnTo>
                              <a:lnTo>
                                <a:pt x="361188" y="130811"/>
                              </a:lnTo>
                              <a:lnTo>
                                <a:pt x="361950" y="139319"/>
                              </a:lnTo>
                              <a:lnTo>
                                <a:pt x="362712" y="148463"/>
                              </a:lnTo>
                              <a:lnTo>
                                <a:pt x="363601" y="158877"/>
                              </a:lnTo>
                              <a:lnTo>
                                <a:pt x="364363" y="170053"/>
                              </a:lnTo>
                              <a:lnTo>
                                <a:pt x="365252" y="182245"/>
                              </a:lnTo>
                              <a:lnTo>
                                <a:pt x="370840" y="279019"/>
                              </a:lnTo>
                              <a:lnTo>
                                <a:pt x="378841" y="514350"/>
                              </a:lnTo>
                              <a:lnTo>
                                <a:pt x="378968" y="521081"/>
                              </a:lnTo>
                              <a:lnTo>
                                <a:pt x="379222" y="528574"/>
                              </a:lnTo>
                              <a:lnTo>
                                <a:pt x="379222" y="566293"/>
                              </a:lnTo>
                              <a:lnTo>
                                <a:pt x="378968" y="577469"/>
                              </a:lnTo>
                              <a:lnTo>
                                <a:pt x="378841" y="589535"/>
                              </a:lnTo>
                              <a:lnTo>
                                <a:pt x="378460" y="601218"/>
                              </a:lnTo>
                              <a:lnTo>
                                <a:pt x="378206" y="611760"/>
                              </a:lnTo>
                              <a:lnTo>
                                <a:pt x="377952" y="620903"/>
                              </a:lnTo>
                              <a:lnTo>
                                <a:pt x="377571" y="629031"/>
                              </a:lnTo>
                              <a:lnTo>
                                <a:pt x="377190" y="635636"/>
                              </a:lnTo>
                              <a:lnTo>
                                <a:pt x="376809" y="641224"/>
                              </a:lnTo>
                              <a:lnTo>
                                <a:pt x="376428" y="645414"/>
                              </a:lnTo>
                              <a:lnTo>
                                <a:pt x="375920" y="649098"/>
                              </a:lnTo>
                              <a:lnTo>
                                <a:pt x="374904" y="653035"/>
                              </a:lnTo>
                              <a:cubicBezTo>
                                <a:pt x="374777" y="653542"/>
                                <a:pt x="374650" y="653924"/>
                                <a:pt x="374396" y="654304"/>
                              </a:cubicBezTo>
                              <a:lnTo>
                                <a:pt x="372872" y="657606"/>
                              </a:lnTo>
                              <a:cubicBezTo>
                                <a:pt x="372618" y="657861"/>
                                <a:pt x="372491" y="658241"/>
                                <a:pt x="372237" y="658495"/>
                              </a:cubicBezTo>
                              <a:lnTo>
                                <a:pt x="370205" y="661289"/>
                              </a:lnTo>
                              <a:cubicBezTo>
                                <a:pt x="369951" y="661670"/>
                                <a:pt x="369697" y="662051"/>
                                <a:pt x="369316" y="662305"/>
                              </a:cubicBezTo>
                              <a:lnTo>
                                <a:pt x="366776" y="664464"/>
                              </a:lnTo>
                              <a:cubicBezTo>
                                <a:pt x="366395" y="664845"/>
                                <a:pt x="366014" y="665226"/>
                                <a:pt x="365506" y="665480"/>
                              </a:cubicBezTo>
                              <a:lnTo>
                                <a:pt x="359664" y="668401"/>
                              </a:lnTo>
                              <a:cubicBezTo>
                                <a:pt x="359156" y="668655"/>
                                <a:pt x="358648" y="668782"/>
                                <a:pt x="358013" y="668910"/>
                              </a:cubicBezTo>
                              <a:lnTo>
                                <a:pt x="351282" y="670306"/>
                              </a:lnTo>
                              <a:cubicBezTo>
                                <a:pt x="350901" y="670306"/>
                                <a:pt x="350520" y="670434"/>
                                <a:pt x="350012" y="670434"/>
                              </a:cubicBezTo>
                              <a:lnTo>
                                <a:pt x="343154" y="670434"/>
                              </a:lnTo>
                              <a:lnTo>
                                <a:pt x="337439" y="670179"/>
                              </a:lnTo>
                              <a:lnTo>
                                <a:pt x="330327" y="669799"/>
                              </a:lnTo>
                              <a:lnTo>
                                <a:pt x="311023" y="668782"/>
                              </a:lnTo>
                              <a:lnTo>
                                <a:pt x="292989" y="665735"/>
                              </a:lnTo>
                              <a:lnTo>
                                <a:pt x="285877" y="664337"/>
                              </a:lnTo>
                              <a:lnTo>
                                <a:pt x="280035" y="663322"/>
                              </a:lnTo>
                              <a:lnTo>
                                <a:pt x="275971" y="662432"/>
                              </a:lnTo>
                              <a:lnTo>
                                <a:pt x="272415" y="661670"/>
                              </a:lnTo>
                              <a:lnTo>
                                <a:pt x="265430" y="659003"/>
                              </a:lnTo>
                              <a:cubicBezTo>
                                <a:pt x="264922" y="658876"/>
                                <a:pt x="264414" y="658623"/>
                                <a:pt x="263906" y="658368"/>
                              </a:cubicBezTo>
                              <a:lnTo>
                                <a:pt x="258064" y="654177"/>
                              </a:lnTo>
                              <a:cubicBezTo>
                                <a:pt x="257683" y="653924"/>
                                <a:pt x="257429" y="653669"/>
                                <a:pt x="257048" y="653415"/>
                              </a:cubicBezTo>
                              <a:lnTo>
                                <a:pt x="254635" y="650875"/>
                              </a:lnTo>
                              <a:cubicBezTo>
                                <a:pt x="254381" y="650622"/>
                                <a:pt x="254127" y="650240"/>
                                <a:pt x="253873" y="649987"/>
                              </a:cubicBezTo>
                              <a:lnTo>
                                <a:pt x="251333" y="646049"/>
                              </a:lnTo>
                              <a:lnTo>
                                <a:pt x="249174" y="641604"/>
                              </a:lnTo>
                              <a:lnTo>
                                <a:pt x="247269" y="636524"/>
                              </a:lnTo>
                              <a:lnTo>
                                <a:pt x="246380" y="632968"/>
                              </a:lnTo>
                              <a:lnTo>
                                <a:pt x="245618" y="628269"/>
                              </a:lnTo>
                              <a:lnTo>
                                <a:pt x="244856" y="622300"/>
                              </a:lnTo>
                              <a:lnTo>
                                <a:pt x="243967" y="614935"/>
                              </a:lnTo>
                              <a:lnTo>
                                <a:pt x="243205" y="606299"/>
                              </a:lnTo>
                              <a:lnTo>
                                <a:pt x="242189" y="596138"/>
                              </a:lnTo>
                              <a:lnTo>
                                <a:pt x="241173" y="584581"/>
                              </a:lnTo>
                              <a:lnTo>
                                <a:pt x="240157" y="571500"/>
                              </a:lnTo>
                              <a:lnTo>
                                <a:pt x="239268" y="558547"/>
                              </a:lnTo>
                              <a:lnTo>
                                <a:pt x="238379" y="546989"/>
                              </a:lnTo>
                              <a:lnTo>
                                <a:pt x="237744" y="536829"/>
                              </a:lnTo>
                              <a:lnTo>
                                <a:pt x="237109" y="528193"/>
                              </a:lnTo>
                              <a:lnTo>
                                <a:pt x="236601" y="520700"/>
                              </a:lnTo>
                              <a:lnTo>
                                <a:pt x="236220" y="514859"/>
                              </a:lnTo>
                              <a:lnTo>
                                <a:pt x="235966" y="510032"/>
                              </a:lnTo>
                              <a:lnTo>
                                <a:pt x="235839" y="506857"/>
                              </a:lnTo>
                              <a:lnTo>
                                <a:pt x="227076" y="222124"/>
                              </a:lnTo>
                              <a:lnTo>
                                <a:pt x="226441" y="202819"/>
                              </a:lnTo>
                              <a:lnTo>
                                <a:pt x="225933" y="184404"/>
                              </a:lnTo>
                              <a:lnTo>
                                <a:pt x="225552" y="166751"/>
                              </a:lnTo>
                              <a:lnTo>
                                <a:pt x="225171" y="149987"/>
                              </a:lnTo>
                              <a:lnTo>
                                <a:pt x="224917" y="134112"/>
                              </a:lnTo>
                              <a:lnTo>
                                <a:pt x="224790" y="118999"/>
                              </a:lnTo>
                              <a:lnTo>
                                <a:pt x="224536" y="104649"/>
                              </a:lnTo>
                              <a:lnTo>
                                <a:pt x="224536" y="78487"/>
                              </a:lnTo>
                              <a:lnTo>
                                <a:pt x="224663" y="66675"/>
                              </a:lnTo>
                              <a:lnTo>
                                <a:pt x="224790" y="55626"/>
                              </a:lnTo>
                              <a:lnTo>
                                <a:pt x="225171" y="45339"/>
                              </a:lnTo>
                              <a:lnTo>
                                <a:pt x="225425" y="35941"/>
                              </a:lnTo>
                              <a:lnTo>
                                <a:pt x="225806" y="27432"/>
                              </a:lnTo>
                              <a:lnTo>
                                <a:pt x="226314" y="19558"/>
                              </a:lnTo>
                              <a:lnTo>
                                <a:pt x="226568" y="16637"/>
                              </a:lnTo>
                              <a:lnTo>
                                <a:pt x="220853" y="13208"/>
                              </a:lnTo>
                              <a:lnTo>
                                <a:pt x="203962" y="16256"/>
                              </a:lnTo>
                              <a:lnTo>
                                <a:pt x="183515" y="19304"/>
                              </a:lnTo>
                              <a:lnTo>
                                <a:pt x="162052" y="21844"/>
                              </a:lnTo>
                              <a:lnTo>
                                <a:pt x="139573" y="23876"/>
                              </a:lnTo>
                              <a:lnTo>
                                <a:pt x="115951" y="25274"/>
                              </a:lnTo>
                              <a:lnTo>
                                <a:pt x="91313" y="26162"/>
                              </a:lnTo>
                              <a:lnTo>
                                <a:pt x="65532" y="26670"/>
                              </a:lnTo>
                              <a:lnTo>
                                <a:pt x="41021" y="26670"/>
                              </a:lnTo>
                              <a:lnTo>
                                <a:pt x="40767" y="26798"/>
                              </a:lnTo>
                              <a:lnTo>
                                <a:pt x="41021" y="40005"/>
                              </a:lnTo>
                              <a:lnTo>
                                <a:pt x="42672" y="41529"/>
                              </a:lnTo>
                              <a:lnTo>
                                <a:pt x="54991" y="42799"/>
                              </a:lnTo>
                              <a:lnTo>
                                <a:pt x="67945" y="44197"/>
                              </a:lnTo>
                              <a:lnTo>
                                <a:pt x="79121" y="45466"/>
                              </a:lnTo>
                              <a:lnTo>
                                <a:pt x="88646" y="46737"/>
                              </a:lnTo>
                              <a:lnTo>
                                <a:pt x="96647" y="47752"/>
                              </a:lnTo>
                              <a:lnTo>
                                <a:pt x="103124" y="48768"/>
                              </a:lnTo>
                              <a:lnTo>
                                <a:pt x="108077" y="49785"/>
                              </a:lnTo>
                              <a:lnTo>
                                <a:pt x="111633" y="50674"/>
                              </a:lnTo>
                              <a:lnTo>
                                <a:pt x="116205" y="52324"/>
                              </a:lnTo>
                              <a:lnTo>
                                <a:pt x="119634" y="53975"/>
                              </a:lnTo>
                              <a:cubicBezTo>
                                <a:pt x="119888" y="54102"/>
                                <a:pt x="120142" y="54229"/>
                                <a:pt x="120396" y="54483"/>
                              </a:cubicBezTo>
                              <a:lnTo>
                                <a:pt x="123063" y="56262"/>
                              </a:lnTo>
                              <a:cubicBezTo>
                                <a:pt x="123317" y="56388"/>
                                <a:pt x="123571" y="56642"/>
                                <a:pt x="123825" y="56769"/>
                              </a:cubicBezTo>
                              <a:lnTo>
                                <a:pt x="125857" y="58674"/>
                              </a:lnTo>
                              <a:cubicBezTo>
                                <a:pt x="126365" y="59182"/>
                                <a:pt x="126746" y="59690"/>
                                <a:pt x="127127" y="60199"/>
                              </a:cubicBezTo>
                              <a:lnTo>
                                <a:pt x="128905" y="63119"/>
                              </a:lnTo>
                              <a:cubicBezTo>
                                <a:pt x="129032" y="63500"/>
                                <a:pt x="129286" y="64008"/>
                                <a:pt x="129413" y="64389"/>
                              </a:cubicBezTo>
                              <a:lnTo>
                                <a:pt x="131191" y="69977"/>
                              </a:lnTo>
                              <a:lnTo>
                                <a:pt x="132715" y="77216"/>
                              </a:lnTo>
                              <a:lnTo>
                                <a:pt x="134112" y="86361"/>
                              </a:lnTo>
                              <a:lnTo>
                                <a:pt x="134874" y="91949"/>
                              </a:lnTo>
                              <a:lnTo>
                                <a:pt x="135509" y="98299"/>
                              </a:lnTo>
                              <a:lnTo>
                                <a:pt x="136144" y="105791"/>
                              </a:lnTo>
                              <a:lnTo>
                                <a:pt x="136779" y="114047"/>
                              </a:lnTo>
                              <a:lnTo>
                                <a:pt x="137541" y="123317"/>
                              </a:lnTo>
                              <a:lnTo>
                                <a:pt x="138303" y="133604"/>
                              </a:lnTo>
                              <a:lnTo>
                                <a:pt x="139065" y="144780"/>
                              </a:lnTo>
                              <a:lnTo>
                                <a:pt x="139827" y="157099"/>
                              </a:lnTo>
                              <a:lnTo>
                                <a:pt x="144907" y="253747"/>
                              </a:lnTo>
                              <a:lnTo>
                                <a:pt x="151765" y="488950"/>
                              </a:lnTo>
                              <a:lnTo>
                                <a:pt x="152019" y="495809"/>
                              </a:lnTo>
                              <a:lnTo>
                                <a:pt x="152019" y="503174"/>
                              </a:lnTo>
                              <a:lnTo>
                                <a:pt x="152146" y="511556"/>
                              </a:lnTo>
                              <a:lnTo>
                                <a:pt x="152019" y="520574"/>
                              </a:lnTo>
                              <a:lnTo>
                                <a:pt x="151892" y="530225"/>
                              </a:lnTo>
                              <a:lnTo>
                                <a:pt x="151765" y="540766"/>
                              </a:lnTo>
                              <a:lnTo>
                                <a:pt x="151638" y="552069"/>
                              </a:lnTo>
                              <a:lnTo>
                                <a:pt x="151384" y="564007"/>
                              </a:lnTo>
                              <a:lnTo>
                                <a:pt x="151003" y="575691"/>
                              </a:lnTo>
                              <a:lnTo>
                                <a:pt x="150749" y="586360"/>
                              </a:lnTo>
                              <a:lnTo>
                                <a:pt x="150368" y="595503"/>
                              </a:lnTo>
                              <a:lnTo>
                                <a:pt x="149987" y="603504"/>
                              </a:lnTo>
                              <a:lnTo>
                                <a:pt x="149606" y="610109"/>
                              </a:lnTo>
                              <a:lnTo>
                                <a:pt x="149225" y="615697"/>
                              </a:lnTo>
                              <a:lnTo>
                                <a:pt x="148717" y="620141"/>
                              </a:lnTo>
                              <a:lnTo>
                                <a:pt x="148209" y="623570"/>
                              </a:lnTo>
                              <a:lnTo>
                                <a:pt x="147066" y="627507"/>
                              </a:lnTo>
                              <a:cubicBezTo>
                                <a:pt x="147066" y="627888"/>
                                <a:pt x="146939" y="628269"/>
                                <a:pt x="146685" y="628650"/>
                              </a:cubicBezTo>
                              <a:lnTo>
                                <a:pt x="145034" y="632079"/>
                              </a:lnTo>
                              <a:cubicBezTo>
                                <a:pt x="144907" y="632461"/>
                                <a:pt x="144780" y="632841"/>
                                <a:pt x="144526" y="633095"/>
                              </a:cubicBezTo>
                              <a:lnTo>
                                <a:pt x="142494" y="635889"/>
                              </a:lnTo>
                              <a:cubicBezTo>
                                <a:pt x="142240" y="636270"/>
                                <a:pt x="141859" y="636651"/>
                                <a:pt x="141478" y="637032"/>
                              </a:cubicBezTo>
                              <a:lnTo>
                                <a:pt x="138938" y="639064"/>
                              </a:lnTo>
                              <a:cubicBezTo>
                                <a:pt x="138557" y="639445"/>
                                <a:pt x="138176" y="639699"/>
                                <a:pt x="137668" y="639953"/>
                              </a:cubicBezTo>
                              <a:lnTo>
                                <a:pt x="131826" y="642874"/>
                              </a:lnTo>
                              <a:cubicBezTo>
                                <a:pt x="131318" y="643128"/>
                                <a:pt x="130810" y="643255"/>
                                <a:pt x="130175" y="643382"/>
                              </a:cubicBezTo>
                              <a:lnTo>
                                <a:pt x="123444" y="644779"/>
                              </a:lnTo>
                              <a:cubicBezTo>
                                <a:pt x="123063" y="644779"/>
                                <a:pt x="122809" y="644906"/>
                                <a:pt x="122428" y="644906"/>
                              </a:cubicBezTo>
                              <a:lnTo>
                                <a:pt x="115316" y="644906"/>
                              </a:lnTo>
                              <a:lnTo>
                                <a:pt x="109728" y="644779"/>
                              </a:lnTo>
                              <a:lnTo>
                                <a:pt x="102489" y="644525"/>
                              </a:lnTo>
                              <a:lnTo>
                                <a:pt x="93853" y="644144"/>
                              </a:lnTo>
                              <a:lnTo>
                                <a:pt x="83566" y="643637"/>
                              </a:lnTo>
                              <a:lnTo>
                                <a:pt x="71755" y="643001"/>
                              </a:lnTo>
                              <a:lnTo>
                                <a:pt x="59436" y="642366"/>
                              </a:lnTo>
                              <a:lnTo>
                                <a:pt x="57531" y="642366"/>
                              </a:lnTo>
                              <a:lnTo>
                                <a:pt x="53594" y="641859"/>
                              </a:lnTo>
                              <a:lnTo>
                                <a:pt x="47244" y="640715"/>
                              </a:lnTo>
                              <a:lnTo>
                                <a:pt x="42037" y="639445"/>
                              </a:lnTo>
                              <a:lnTo>
                                <a:pt x="37719" y="638175"/>
                              </a:lnTo>
                              <a:lnTo>
                                <a:pt x="35052" y="637160"/>
                              </a:lnTo>
                              <a:cubicBezTo>
                                <a:pt x="34544" y="636905"/>
                                <a:pt x="34163" y="636651"/>
                                <a:pt x="33782" y="636398"/>
                              </a:cubicBezTo>
                              <a:lnTo>
                                <a:pt x="25781" y="630937"/>
                              </a:lnTo>
                              <a:cubicBezTo>
                                <a:pt x="25273" y="630682"/>
                                <a:pt x="24892" y="630174"/>
                                <a:pt x="24511" y="629666"/>
                              </a:cubicBezTo>
                              <a:lnTo>
                                <a:pt x="18415" y="621919"/>
                              </a:lnTo>
                              <a:cubicBezTo>
                                <a:pt x="18034" y="621538"/>
                                <a:pt x="17780" y="621157"/>
                                <a:pt x="17526" y="620776"/>
                              </a:cubicBezTo>
                              <a:lnTo>
                                <a:pt x="16002" y="617348"/>
                              </a:lnTo>
                              <a:lnTo>
                                <a:pt x="14732" y="613156"/>
                              </a:lnTo>
                              <a:lnTo>
                                <a:pt x="13716" y="608330"/>
                              </a:lnTo>
                              <a:lnTo>
                                <a:pt x="12700" y="602615"/>
                              </a:lnTo>
                              <a:lnTo>
                                <a:pt x="11684" y="595885"/>
                              </a:lnTo>
                              <a:lnTo>
                                <a:pt x="10922" y="588391"/>
                              </a:lnTo>
                              <a:lnTo>
                                <a:pt x="10287" y="580010"/>
                              </a:lnTo>
                              <a:lnTo>
                                <a:pt x="9652" y="570865"/>
                              </a:lnTo>
                              <a:lnTo>
                                <a:pt x="9017" y="558165"/>
                              </a:lnTo>
                              <a:lnTo>
                                <a:pt x="8382" y="546227"/>
                              </a:lnTo>
                              <a:lnTo>
                                <a:pt x="7747" y="535051"/>
                              </a:lnTo>
                              <a:lnTo>
                                <a:pt x="7239" y="524637"/>
                              </a:lnTo>
                              <a:lnTo>
                                <a:pt x="6731" y="514986"/>
                              </a:lnTo>
                              <a:lnTo>
                                <a:pt x="6223" y="506095"/>
                              </a:lnTo>
                              <a:lnTo>
                                <a:pt x="5842" y="497967"/>
                              </a:lnTo>
                              <a:lnTo>
                                <a:pt x="5461" y="490728"/>
                              </a:lnTo>
                              <a:lnTo>
                                <a:pt x="5080" y="483998"/>
                              </a:lnTo>
                              <a:lnTo>
                                <a:pt x="4826" y="478282"/>
                              </a:lnTo>
                              <a:lnTo>
                                <a:pt x="4572" y="473202"/>
                              </a:lnTo>
                              <a:lnTo>
                                <a:pt x="4318" y="468885"/>
                              </a:lnTo>
                              <a:lnTo>
                                <a:pt x="4191" y="465328"/>
                              </a:lnTo>
                              <a:lnTo>
                                <a:pt x="4064" y="462662"/>
                              </a:lnTo>
                              <a:lnTo>
                                <a:pt x="3937" y="460756"/>
                              </a:lnTo>
                              <a:lnTo>
                                <a:pt x="3810" y="459232"/>
                              </a:lnTo>
                              <a:lnTo>
                                <a:pt x="1778" y="379349"/>
                              </a:lnTo>
                              <a:lnTo>
                                <a:pt x="1270" y="356870"/>
                              </a:lnTo>
                              <a:lnTo>
                                <a:pt x="1143" y="335407"/>
                              </a:lnTo>
                              <a:lnTo>
                                <a:pt x="1016" y="314961"/>
                              </a:lnTo>
                              <a:lnTo>
                                <a:pt x="1143" y="295529"/>
                              </a:lnTo>
                              <a:lnTo>
                                <a:pt x="1651" y="277241"/>
                              </a:lnTo>
                              <a:lnTo>
                                <a:pt x="2286" y="259842"/>
                              </a:lnTo>
                              <a:lnTo>
                                <a:pt x="3048" y="243460"/>
                              </a:lnTo>
                              <a:lnTo>
                                <a:pt x="3937" y="232156"/>
                              </a:lnTo>
                              <a:lnTo>
                                <a:pt x="0" y="229619"/>
                              </a:lnTo>
                              <a:lnTo>
                                <a:pt x="0" y="215865"/>
                              </a:lnTo>
                              <a:lnTo>
                                <a:pt x="2794" y="216409"/>
                              </a:lnTo>
                              <a:lnTo>
                                <a:pt x="13970" y="223393"/>
                              </a:lnTo>
                              <a:cubicBezTo>
                                <a:pt x="16002" y="224663"/>
                                <a:pt x="17145" y="226823"/>
                                <a:pt x="16891" y="229236"/>
                              </a:cubicBezTo>
                              <a:lnTo>
                                <a:pt x="15748" y="244475"/>
                              </a:lnTo>
                              <a:lnTo>
                                <a:pt x="14859" y="260477"/>
                              </a:lnTo>
                              <a:lnTo>
                                <a:pt x="14351" y="277623"/>
                              </a:lnTo>
                              <a:lnTo>
                                <a:pt x="13843" y="295911"/>
                              </a:lnTo>
                              <a:lnTo>
                                <a:pt x="13716" y="315087"/>
                              </a:lnTo>
                              <a:lnTo>
                                <a:pt x="13843" y="335407"/>
                              </a:lnTo>
                              <a:lnTo>
                                <a:pt x="13970" y="356743"/>
                              </a:lnTo>
                              <a:lnTo>
                                <a:pt x="14478" y="378968"/>
                              </a:lnTo>
                              <a:lnTo>
                                <a:pt x="16510" y="458851"/>
                              </a:lnTo>
                              <a:lnTo>
                                <a:pt x="16637" y="459867"/>
                              </a:lnTo>
                              <a:lnTo>
                                <a:pt x="16764" y="462026"/>
                              </a:lnTo>
                              <a:lnTo>
                                <a:pt x="16891" y="464820"/>
                              </a:lnTo>
                              <a:lnTo>
                                <a:pt x="17018" y="468249"/>
                              </a:lnTo>
                              <a:lnTo>
                                <a:pt x="17145" y="472567"/>
                              </a:lnTo>
                              <a:lnTo>
                                <a:pt x="17526" y="477520"/>
                              </a:lnTo>
                              <a:lnTo>
                                <a:pt x="17780" y="483489"/>
                              </a:lnTo>
                              <a:lnTo>
                                <a:pt x="18161" y="489966"/>
                              </a:lnTo>
                              <a:lnTo>
                                <a:pt x="18542" y="497332"/>
                              </a:lnTo>
                              <a:lnTo>
                                <a:pt x="18923" y="505461"/>
                              </a:lnTo>
                              <a:lnTo>
                                <a:pt x="19431" y="514224"/>
                              </a:lnTo>
                              <a:lnTo>
                                <a:pt x="19812" y="524002"/>
                              </a:lnTo>
                              <a:lnTo>
                                <a:pt x="20447" y="534289"/>
                              </a:lnTo>
                              <a:lnTo>
                                <a:pt x="20955" y="545465"/>
                              </a:lnTo>
                              <a:lnTo>
                                <a:pt x="21717" y="557530"/>
                              </a:lnTo>
                              <a:lnTo>
                                <a:pt x="22352" y="570230"/>
                              </a:lnTo>
                              <a:lnTo>
                                <a:pt x="22860" y="579248"/>
                              </a:lnTo>
                              <a:lnTo>
                                <a:pt x="23622" y="587375"/>
                              </a:lnTo>
                              <a:lnTo>
                                <a:pt x="24384" y="594614"/>
                              </a:lnTo>
                              <a:lnTo>
                                <a:pt x="25273" y="600837"/>
                              </a:lnTo>
                              <a:lnTo>
                                <a:pt x="26162" y="606044"/>
                              </a:lnTo>
                              <a:lnTo>
                                <a:pt x="27178" y="610362"/>
                              </a:lnTo>
                              <a:lnTo>
                                <a:pt x="28194" y="613411"/>
                              </a:lnTo>
                              <a:lnTo>
                                <a:pt x="28702" y="614680"/>
                              </a:lnTo>
                              <a:lnTo>
                                <a:pt x="33782" y="621030"/>
                              </a:lnTo>
                              <a:lnTo>
                                <a:pt x="40386" y="625602"/>
                              </a:lnTo>
                              <a:lnTo>
                                <a:pt x="42291" y="626364"/>
                              </a:lnTo>
                              <a:lnTo>
                                <a:pt x="45593" y="627253"/>
                              </a:lnTo>
                              <a:lnTo>
                                <a:pt x="50165" y="628397"/>
                              </a:lnTo>
                              <a:lnTo>
                                <a:pt x="55753" y="629286"/>
                              </a:lnTo>
                              <a:lnTo>
                                <a:pt x="58293" y="629666"/>
                              </a:lnTo>
                              <a:lnTo>
                                <a:pt x="59182" y="629666"/>
                              </a:lnTo>
                              <a:lnTo>
                                <a:pt x="72517" y="630428"/>
                              </a:lnTo>
                              <a:lnTo>
                                <a:pt x="84074" y="630937"/>
                              </a:lnTo>
                              <a:lnTo>
                                <a:pt x="94361" y="631444"/>
                              </a:lnTo>
                              <a:lnTo>
                                <a:pt x="102997" y="631825"/>
                              </a:lnTo>
                              <a:lnTo>
                                <a:pt x="110236" y="632079"/>
                              </a:lnTo>
                              <a:lnTo>
                                <a:pt x="115697" y="632206"/>
                              </a:lnTo>
                              <a:lnTo>
                                <a:pt x="121412" y="632206"/>
                              </a:lnTo>
                              <a:lnTo>
                                <a:pt x="126873" y="631063"/>
                              </a:lnTo>
                              <a:lnTo>
                                <a:pt x="131318" y="628904"/>
                              </a:lnTo>
                              <a:lnTo>
                                <a:pt x="132715" y="627762"/>
                              </a:lnTo>
                              <a:lnTo>
                                <a:pt x="133858" y="626111"/>
                              </a:lnTo>
                              <a:lnTo>
                                <a:pt x="135001" y="623824"/>
                              </a:lnTo>
                              <a:lnTo>
                                <a:pt x="135890" y="620395"/>
                              </a:lnTo>
                              <a:lnTo>
                                <a:pt x="136271" y="617982"/>
                              </a:lnTo>
                              <a:lnTo>
                                <a:pt x="136525" y="614426"/>
                              </a:lnTo>
                              <a:lnTo>
                                <a:pt x="136906" y="609219"/>
                              </a:lnTo>
                              <a:lnTo>
                                <a:pt x="137287" y="602742"/>
                              </a:lnTo>
                              <a:lnTo>
                                <a:pt x="137668" y="594868"/>
                              </a:lnTo>
                              <a:lnTo>
                                <a:pt x="138049" y="585724"/>
                              </a:lnTo>
                              <a:lnTo>
                                <a:pt x="138303" y="575437"/>
                              </a:lnTo>
                              <a:lnTo>
                                <a:pt x="138684" y="563626"/>
                              </a:lnTo>
                              <a:lnTo>
                                <a:pt x="138938" y="551815"/>
                              </a:lnTo>
                              <a:lnTo>
                                <a:pt x="139065" y="540639"/>
                              </a:lnTo>
                              <a:lnTo>
                                <a:pt x="139192" y="530225"/>
                              </a:lnTo>
                              <a:lnTo>
                                <a:pt x="139319" y="520447"/>
                              </a:lnTo>
                              <a:lnTo>
                                <a:pt x="139446" y="511429"/>
                              </a:lnTo>
                              <a:lnTo>
                                <a:pt x="139319" y="503301"/>
                              </a:lnTo>
                              <a:lnTo>
                                <a:pt x="139319" y="495809"/>
                              </a:lnTo>
                              <a:lnTo>
                                <a:pt x="139065" y="489204"/>
                              </a:lnTo>
                              <a:lnTo>
                                <a:pt x="132207" y="254127"/>
                              </a:lnTo>
                              <a:lnTo>
                                <a:pt x="127254" y="157735"/>
                              </a:lnTo>
                              <a:lnTo>
                                <a:pt x="126492" y="145669"/>
                              </a:lnTo>
                              <a:lnTo>
                                <a:pt x="125603" y="134620"/>
                              </a:lnTo>
                              <a:lnTo>
                                <a:pt x="124968" y="124206"/>
                              </a:lnTo>
                              <a:lnTo>
                                <a:pt x="124206" y="115062"/>
                              </a:lnTo>
                              <a:lnTo>
                                <a:pt x="123444" y="106807"/>
                              </a:lnTo>
                              <a:lnTo>
                                <a:pt x="122809" y="99441"/>
                              </a:lnTo>
                              <a:lnTo>
                                <a:pt x="122174" y="93218"/>
                              </a:lnTo>
                              <a:lnTo>
                                <a:pt x="121539" y="87885"/>
                              </a:lnTo>
                              <a:lnTo>
                                <a:pt x="120142" y="79249"/>
                              </a:lnTo>
                              <a:lnTo>
                                <a:pt x="118745" y="72644"/>
                              </a:lnTo>
                              <a:lnTo>
                                <a:pt x="117602" y="68962"/>
                              </a:lnTo>
                              <a:lnTo>
                                <a:pt x="116586" y="67437"/>
                              </a:lnTo>
                              <a:lnTo>
                                <a:pt x="115570" y="66549"/>
                              </a:lnTo>
                              <a:lnTo>
                                <a:pt x="113665" y="65278"/>
                              </a:lnTo>
                              <a:lnTo>
                                <a:pt x="110744" y="63754"/>
                              </a:lnTo>
                              <a:lnTo>
                                <a:pt x="107315" y="62612"/>
                              </a:lnTo>
                              <a:lnTo>
                                <a:pt x="104902" y="61976"/>
                              </a:lnTo>
                              <a:lnTo>
                                <a:pt x="100711" y="61214"/>
                              </a:lnTo>
                              <a:lnTo>
                                <a:pt x="94742" y="60325"/>
                              </a:lnTo>
                              <a:lnTo>
                                <a:pt x="86995" y="59310"/>
                              </a:lnTo>
                              <a:lnTo>
                                <a:pt x="77470" y="58039"/>
                              </a:lnTo>
                              <a:lnTo>
                                <a:pt x="66421" y="56769"/>
                              </a:lnTo>
                              <a:lnTo>
                                <a:pt x="53721" y="55373"/>
                              </a:lnTo>
                              <a:lnTo>
                                <a:pt x="39370" y="53849"/>
                              </a:lnTo>
                              <a:cubicBezTo>
                                <a:pt x="37973" y="53722"/>
                                <a:pt x="36830" y="53213"/>
                                <a:pt x="35814" y="52324"/>
                              </a:cubicBezTo>
                              <a:lnTo>
                                <a:pt x="30607" y="47625"/>
                              </a:lnTo>
                              <a:cubicBezTo>
                                <a:pt x="29210" y="46482"/>
                                <a:pt x="28448" y="44831"/>
                                <a:pt x="28448" y="43053"/>
                              </a:cubicBezTo>
                              <a:lnTo>
                                <a:pt x="27940" y="24003"/>
                              </a:lnTo>
                              <a:cubicBezTo>
                                <a:pt x="27940" y="22099"/>
                                <a:pt x="28829" y="20193"/>
                                <a:pt x="30353" y="18924"/>
                              </a:cubicBezTo>
                              <a:lnTo>
                                <a:pt x="34798" y="15367"/>
                              </a:lnTo>
                              <a:cubicBezTo>
                                <a:pt x="35941" y="14351"/>
                                <a:pt x="37338" y="13843"/>
                                <a:pt x="38735" y="13843"/>
                              </a:cubicBezTo>
                              <a:lnTo>
                                <a:pt x="65532" y="13970"/>
                              </a:lnTo>
                              <a:lnTo>
                                <a:pt x="91059" y="13462"/>
                              </a:lnTo>
                              <a:lnTo>
                                <a:pt x="115443" y="12574"/>
                              </a:lnTo>
                              <a:lnTo>
                                <a:pt x="138811" y="11176"/>
                              </a:lnTo>
                              <a:lnTo>
                                <a:pt x="161036" y="9144"/>
                              </a:lnTo>
                              <a:lnTo>
                                <a:pt x="181991" y="6731"/>
                              </a:lnTo>
                              <a:lnTo>
                                <a:pt x="202057" y="3683"/>
                              </a:lnTo>
                              <a:lnTo>
                                <a:pt x="220980" y="254"/>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4" name="Shape 84"/>
                      <wps:cNvSpPr/>
                      <wps:spPr>
                        <a:xfrm>
                          <a:off x="3733673" y="459450"/>
                          <a:ext cx="175514" cy="359192"/>
                        </a:xfrm>
                        <a:custGeom>
                          <a:avLst/>
                          <a:gdLst/>
                          <a:ahLst/>
                          <a:cxnLst/>
                          <a:rect l="0" t="0" r="0" b="0"/>
                          <a:pathLst>
                            <a:path w="175514" h="359192">
                              <a:moveTo>
                                <a:pt x="0" y="0"/>
                              </a:moveTo>
                              <a:lnTo>
                                <a:pt x="16637" y="2068"/>
                              </a:lnTo>
                              <a:lnTo>
                                <a:pt x="39243" y="6893"/>
                              </a:lnTo>
                              <a:lnTo>
                                <a:pt x="61849" y="13752"/>
                              </a:lnTo>
                              <a:lnTo>
                                <a:pt x="84455" y="22642"/>
                              </a:lnTo>
                              <a:lnTo>
                                <a:pt x="106680" y="33437"/>
                              </a:lnTo>
                              <a:lnTo>
                                <a:pt x="128016" y="46137"/>
                              </a:lnTo>
                              <a:lnTo>
                                <a:pt x="148463" y="60488"/>
                              </a:lnTo>
                              <a:lnTo>
                                <a:pt x="167513" y="76363"/>
                              </a:lnTo>
                              <a:cubicBezTo>
                                <a:pt x="168910" y="77506"/>
                                <a:pt x="169799" y="79157"/>
                                <a:pt x="169799" y="80935"/>
                              </a:cubicBezTo>
                              <a:lnTo>
                                <a:pt x="173609" y="158532"/>
                              </a:lnTo>
                              <a:lnTo>
                                <a:pt x="174244" y="175168"/>
                              </a:lnTo>
                              <a:lnTo>
                                <a:pt x="174879" y="190409"/>
                              </a:lnTo>
                              <a:lnTo>
                                <a:pt x="175260" y="204252"/>
                              </a:lnTo>
                              <a:lnTo>
                                <a:pt x="175387" y="216952"/>
                              </a:lnTo>
                              <a:lnTo>
                                <a:pt x="175514" y="228255"/>
                              </a:lnTo>
                              <a:lnTo>
                                <a:pt x="175260" y="238161"/>
                              </a:lnTo>
                              <a:lnTo>
                                <a:pt x="175006" y="246797"/>
                              </a:lnTo>
                              <a:lnTo>
                                <a:pt x="174498" y="254543"/>
                              </a:lnTo>
                              <a:lnTo>
                                <a:pt x="172212" y="267243"/>
                              </a:lnTo>
                              <a:cubicBezTo>
                                <a:pt x="172212" y="267625"/>
                                <a:pt x="172085" y="268006"/>
                                <a:pt x="171958" y="268387"/>
                              </a:cubicBezTo>
                              <a:lnTo>
                                <a:pt x="167513" y="281087"/>
                              </a:lnTo>
                              <a:cubicBezTo>
                                <a:pt x="167386" y="281341"/>
                                <a:pt x="167259" y="281722"/>
                                <a:pt x="167132" y="281976"/>
                              </a:cubicBezTo>
                              <a:lnTo>
                                <a:pt x="160020" y="295311"/>
                              </a:lnTo>
                              <a:lnTo>
                                <a:pt x="150622" y="308265"/>
                              </a:lnTo>
                              <a:lnTo>
                                <a:pt x="139192" y="320584"/>
                              </a:lnTo>
                              <a:lnTo>
                                <a:pt x="126238" y="331252"/>
                              </a:lnTo>
                              <a:lnTo>
                                <a:pt x="111633" y="340396"/>
                              </a:lnTo>
                              <a:lnTo>
                                <a:pt x="95631" y="348016"/>
                              </a:lnTo>
                              <a:lnTo>
                                <a:pt x="78105" y="353858"/>
                              </a:lnTo>
                              <a:lnTo>
                                <a:pt x="59309" y="357541"/>
                              </a:lnTo>
                              <a:lnTo>
                                <a:pt x="39370" y="359192"/>
                              </a:lnTo>
                              <a:lnTo>
                                <a:pt x="18161" y="358557"/>
                              </a:lnTo>
                              <a:lnTo>
                                <a:pt x="0" y="356448"/>
                              </a:lnTo>
                              <a:lnTo>
                                <a:pt x="0" y="343646"/>
                              </a:lnTo>
                              <a:lnTo>
                                <a:pt x="889" y="343825"/>
                              </a:lnTo>
                              <a:lnTo>
                                <a:pt x="19558" y="345984"/>
                              </a:lnTo>
                              <a:lnTo>
                                <a:pt x="39624" y="346492"/>
                              </a:lnTo>
                              <a:lnTo>
                                <a:pt x="58293" y="344841"/>
                              </a:lnTo>
                              <a:lnTo>
                                <a:pt x="75565" y="341412"/>
                              </a:lnTo>
                              <a:lnTo>
                                <a:pt x="91567" y="336078"/>
                              </a:lnTo>
                              <a:lnTo>
                                <a:pt x="106172" y="328966"/>
                              </a:lnTo>
                              <a:lnTo>
                                <a:pt x="119380" y="320457"/>
                              </a:lnTo>
                              <a:lnTo>
                                <a:pt x="131064" y="310805"/>
                              </a:lnTo>
                              <a:lnTo>
                                <a:pt x="141224" y="299629"/>
                              </a:lnTo>
                              <a:lnTo>
                                <a:pt x="149733" y="287818"/>
                              </a:lnTo>
                              <a:lnTo>
                                <a:pt x="155702" y="276388"/>
                              </a:lnTo>
                              <a:lnTo>
                                <a:pt x="159766" y="264577"/>
                              </a:lnTo>
                              <a:lnTo>
                                <a:pt x="161925" y="252385"/>
                              </a:lnTo>
                              <a:lnTo>
                                <a:pt x="162306" y="245908"/>
                              </a:lnTo>
                              <a:lnTo>
                                <a:pt x="162560" y="237780"/>
                              </a:lnTo>
                              <a:lnTo>
                                <a:pt x="162814" y="228001"/>
                              </a:lnTo>
                              <a:lnTo>
                                <a:pt x="162687" y="217079"/>
                              </a:lnTo>
                              <a:lnTo>
                                <a:pt x="162560" y="204506"/>
                              </a:lnTo>
                              <a:lnTo>
                                <a:pt x="162179" y="190790"/>
                              </a:lnTo>
                              <a:lnTo>
                                <a:pt x="161544" y="175550"/>
                              </a:lnTo>
                              <a:lnTo>
                                <a:pt x="160909" y="159040"/>
                              </a:lnTo>
                              <a:lnTo>
                                <a:pt x="157353" y="84364"/>
                              </a:lnTo>
                              <a:lnTo>
                                <a:pt x="140335" y="70393"/>
                              </a:lnTo>
                              <a:lnTo>
                                <a:pt x="120650" y="56551"/>
                              </a:lnTo>
                              <a:lnTo>
                                <a:pt x="100203" y="44486"/>
                              </a:lnTo>
                              <a:lnTo>
                                <a:pt x="78867" y="34072"/>
                              </a:lnTo>
                              <a:lnTo>
                                <a:pt x="57150" y="25690"/>
                              </a:lnTo>
                              <a:lnTo>
                                <a:pt x="35560" y="19086"/>
                              </a:lnTo>
                              <a:lnTo>
                                <a:pt x="13970" y="14514"/>
                              </a:lnTo>
                              <a:lnTo>
                                <a:pt x="0" y="12767"/>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5" name="Shape 85"/>
                      <wps:cNvSpPr/>
                      <wps:spPr>
                        <a:xfrm>
                          <a:off x="4162552" y="453644"/>
                          <a:ext cx="182118" cy="398814"/>
                        </a:xfrm>
                        <a:custGeom>
                          <a:avLst/>
                          <a:gdLst/>
                          <a:ahLst/>
                          <a:cxnLst/>
                          <a:rect l="0" t="0" r="0" b="0"/>
                          <a:pathLst>
                            <a:path w="182118" h="398814">
                              <a:moveTo>
                                <a:pt x="179959" y="0"/>
                              </a:moveTo>
                              <a:lnTo>
                                <a:pt x="182118" y="141"/>
                              </a:lnTo>
                              <a:lnTo>
                                <a:pt x="182118" y="12865"/>
                              </a:lnTo>
                              <a:lnTo>
                                <a:pt x="179197" y="12700"/>
                              </a:lnTo>
                              <a:lnTo>
                                <a:pt x="157734" y="13336"/>
                              </a:lnTo>
                              <a:lnTo>
                                <a:pt x="139954" y="15113"/>
                              </a:lnTo>
                              <a:lnTo>
                                <a:pt x="123317" y="18162"/>
                              </a:lnTo>
                              <a:lnTo>
                                <a:pt x="107823" y="22225"/>
                              </a:lnTo>
                              <a:lnTo>
                                <a:pt x="93472" y="27432"/>
                              </a:lnTo>
                              <a:lnTo>
                                <a:pt x="80137" y="33782"/>
                              </a:lnTo>
                              <a:lnTo>
                                <a:pt x="67945" y="41275"/>
                              </a:lnTo>
                              <a:lnTo>
                                <a:pt x="57023" y="49912"/>
                              </a:lnTo>
                              <a:lnTo>
                                <a:pt x="46736" y="59817"/>
                              </a:lnTo>
                              <a:lnTo>
                                <a:pt x="37973" y="70739"/>
                              </a:lnTo>
                              <a:lnTo>
                                <a:pt x="30480" y="82677"/>
                              </a:lnTo>
                              <a:lnTo>
                                <a:pt x="24257" y="95759"/>
                              </a:lnTo>
                              <a:lnTo>
                                <a:pt x="19431" y="109982"/>
                              </a:lnTo>
                              <a:lnTo>
                                <a:pt x="15748" y="125350"/>
                              </a:lnTo>
                              <a:lnTo>
                                <a:pt x="13589" y="141987"/>
                              </a:lnTo>
                              <a:lnTo>
                                <a:pt x="12573" y="159639"/>
                              </a:lnTo>
                              <a:lnTo>
                                <a:pt x="13081" y="178689"/>
                              </a:lnTo>
                              <a:lnTo>
                                <a:pt x="14097" y="193929"/>
                              </a:lnTo>
                              <a:lnTo>
                                <a:pt x="15875" y="208788"/>
                              </a:lnTo>
                              <a:lnTo>
                                <a:pt x="18288" y="223266"/>
                              </a:lnTo>
                              <a:lnTo>
                                <a:pt x="21209" y="237237"/>
                              </a:lnTo>
                              <a:lnTo>
                                <a:pt x="24765" y="250952"/>
                              </a:lnTo>
                              <a:lnTo>
                                <a:pt x="29083" y="263906"/>
                              </a:lnTo>
                              <a:lnTo>
                                <a:pt x="33909" y="276606"/>
                              </a:lnTo>
                              <a:lnTo>
                                <a:pt x="39370" y="288925"/>
                              </a:lnTo>
                              <a:lnTo>
                                <a:pt x="45593" y="300482"/>
                              </a:lnTo>
                              <a:lnTo>
                                <a:pt x="52324" y="311404"/>
                              </a:lnTo>
                              <a:lnTo>
                                <a:pt x="59817" y="321691"/>
                              </a:lnTo>
                              <a:lnTo>
                                <a:pt x="68072" y="331470"/>
                              </a:lnTo>
                              <a:lnTo>
                                <a:pt x="76962" y="340488"/>
                              </a:lnTo>
                              <a:lnTo>
                                <a:pt x="86487" y="348869"/>
                              </a:lnTo>
                              <a:lnTo>
                                <a:pt x="96901" y="356616"/>
                              </a:lnTo>
                              <a:lnTo>
                                <a:pt x="107950" y="363601"/>
                              </a:lnTo>
                              <a:lnTo>
                                <a:pt x="119507" y="369825"/>
                              </a:lnTo>
                              <a:lnTo>
                                <a:pt x="131318" y="375031"/>
                              </a:lnTo>
                              <a:lnTo>
                                <a:pt x="143510" y="379223"/>
                              </a:lnTo>
                              <a:lnTo>
                                <a:pt x="156083" y="382525"/>
                              </a:lnTo>
                              <a:lnTo>
                                <a:pt x="168910" y="384811"/>
                              </a:lnTo>
                              <a:lnTo>
                                <a:pt x="182118" y="386080"/>
                              </a:lnTo>
                              <a:lnTo>
                                <a:pt x="182118" y="398814"/>
                              </a:lnTo>
                              <a:lnTo>
                                <a:pt x="180848" y="398780"/>
                              </a:lnTo>
                              <a:lnTo>
                                <a:pt x="166624" y="397384"/>
                              </a:lnTo>
                              <a:lnTo>
                                <a:pt x="152781" y="394843"/>
                              </a:lnTo>
                              <a:lnTo>
                                <a:pt x="139319" y="391288"/>
                              </a:lnTo>
                              <a:lnTo>
                                <a:pt x="126238" y="386715"/>
                              </a:lnTo>
                              <a:lnTo>
                                <a:pt x="113538" y="381000"/>
                              </a:lnTo>
                              <a:lnTo>
                                <a:pt x="101092" y="374397"/>
                              </a:lnTo>
                              <a:lnTo>
                                <a:pt x="89281" y="366776"/>
                              </a:lnTo>
                              <a:lnTo>
                                <a:pt x="78105" y="358394"/>
                              </a:lnTo>
                              <a:lnTo>
                                <a:pt x="67818" y="349377"/>
                              </a:lnTo>
                              <a:lnTo>
                                <a:pt x="58293" y="339599"/>
                              </a:lnTo>
                              <a:lnTo>
                                <a:pt x="49530" y="329185"/>
                              </a:lnTo>
                              <a:lnTo>
                                <a:pt x="41529" y="318136"/>
                              </a:lnTo>
                              <a:lnTo>
                                <a:pt x="34290" y="306451"/>
                              </a:lnTo>
                              <a:lnTo>
                                <a:pt x="27813" y="294005"/>
                              </a:lnTo>
                              <a:lnTo>
                                <a:pt x="22098" y="281178"/>
                              </a:lnTo>
                              <a:lnTo>
                                <a:pt x="17018" y="267843"/>
                              </a:lnTo>
                              <a:lnTo>
                                <a:pt x="12573" y="254127"/>
                              </a:lnTo>
                              <a:lnTo>
                                <a:pt x="8890" y="239903"/>
                              </a:lnTo>
                              <a:lnTo>
                                <a:pt x="5715" y="225299"/>
                              </a:lnTo>
                              <a:lnTo>
                                <a:pt x="3175" y="210313"/>
                              </a:lnTo>
                              <a:lnTo>
                                <a:pt x="1524" y="194818"/>
                              </a:lnTo>
                              <a:lnTo>
                                <a:pt x="381" y="178943"/>
                              </a:lnTo>
                              <a:lnTo>
                                <a:pt x="0" y="159004"/>
                              </a:lnTo>
                              <a:lnTo>
                                <a:pt x="1016" y="140209"/>
                              </a:lnTo>
                              <a:lnTo>
                                <a:pt x="3429" y="122428"/>
                              </a:lnTo>
                              <a:lnTo>
                                <a:pt x="7493" y="105791"/>
                              </a:lnTo>
                              <a:lnTo>
                                <a:pt x="12827" y="90170"/>
                              </a:lnTo>
                              <a:lnTo>
                                <a:pt x="19812" y="75819"/>
                              </a:lnTo>
                              <a:lnTo>
                                <a:pt x="28194" y="62612"/>
                              </a:lnTo>
                              <a:lnTo>
                                <a:pt x="37973" y="50674"/>
                              </a:lnTo>
                              <a:lnTo>
                                <a:pt x="49149" y="40005"/>
                              </a:lnTo>
                              <a:lnTo>
                                <a:pt x="61341" y="30480"/>
                              </a:lnTo>
                              <a:lnTo>
                                <a:pt x="74676" y="22352"/>
                              </a:lnTo>
                              <a:lnTo>
                                <a:pt x="89027" y="15494"/>
                              </a:lnTo>
                              <a:lnTo>
                                <a:pt x="104648" y="9906"/>
                              </a:lnTo>
                              <a:lnTo>
                                <a:pt x="121158" y="5588"/>
                              </a:lnTo>
                              <a:lnTo>
                                <a:pt x="138684" y="2540"/>
                              </a:lnTo>
                              <a:lnTo>
                                <a:pt x="157353" y="636"/>
                              </a:lnTo>
                              <a:lnTo>
                                <a:pt x="179959"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6" name="Shape 86"/>
                      <wps:cNvSpPr/>
                      <wps:spPr>
                        <a:xfrm>
                          <a:off x="4054348" y="422174"/>
                          <a:ext cx="290322" cy="465302"/>
                        </a:xfrm>
                        <a:custGeom>
                          <a:avLst/>
                          <a:gdLst/>
                          <a:ahLst/>
                          <a:cxnLst/>
                          <a:rect l="0" t="0" r="0" b="0"/>
                          <a:pathLst>
                            <a:path w="290322" h="465302">
                              <a:moveTo>
                                <a:pt x="290322" y="0"/>
                              </a:moveTo>
                              <a:lnTo>
                                <a:pt x="290322" y="12631"/>
                              </a:lnTo>
                              <a:lnTo>
                                <a:pt x="289433" y="12674"/>
                              </a:lnTo>
                              <a:lnTo>
                                <a:pt x="266065" y="14959"/>
                              </a:lnTo>
                              <a:lnTo>
                                <a:pt x="243586" y="18134"/>
                              </a:lnTo>
                              <a:lnTo>
                                <a:pt x="221996" y="22199"/>
                              </a:lnTo>
                              <a:lnTo>
                                <a:pt x="201422" y="27279"/>
                              </a:lnTo>
                              <a:lnTo>
                                <a:pt x="181483" y="33120"/>
                              </a:lnTo>
                              <a:lnTo>
                                <a:pt x="162560" y="39979"/>
                              </a:lnTo>
                              <a:lnTo>
                                <a:pt x="144526" y="47726"/>
                              </a:lnTo>
                              <a:lnTo>
                                <a:pt x="127254" y="56489"/>
                              </a:lnTo>
                              <a:lnTo>
                                <a:pt x="110998" y="65887"/>
                              </a:lnTo>
                              <a:lnTo>
                                <a:pt x="96266" y="75539"/>
                              </a:lnTo>
                              <a:lnTo>
                                <a:pt x="82931" y="85699"/>
                              </a:lnTo>
                              <a:lnTo>
                                <a:pt x="70739" y="96113"/>
                              </a:lnTo>
                              <a:lnTo>
                                <a:pt x="59944" y="106907"/>
                              </a:lnTo>
                              <a:lnTo>
                                <a:pt x="50546" y="117957"/>
                              </a:lnTo>
                              <a:lnTo>
                                <a:pt x="42418" y="129387"/>
                              </a:lnTo>
                              <a:lnTo>
                                <a:pt x="35433" y="141197"/>
                              </a:lnTo>
                              <a:lnTo>
                                <a:pt x="29464" y="153263"/>
                              </a:lnTo>
                              <a:lnTo>
                                <a:pt x="24511" y="165582"/>
                              </a:lnTo>
                              <a:lnTo>
                                <a:pt x="20447" y="177901"/>
                              </a:lnTo>
                              <a:lnTo>
                                <a:pt x="17145" y="190474"/>
                              </a:lnTo>
                              <a:lnTo>
                                <a:pt x="14732" y="203046"/>
                              </a:lnTo>
                              <a:lnTo>
                                <a:pt x="13335" y="215746"/>
                              </a:lnTo>
                              <a:lnTo>
                                <a:pt x="12700" y="228574"/>
                              </a:lnTo>
                              <a:lnTo>
                                <a:pt x="12954" y="241655"/>
                              </a:lnTo>
                              <a:lnTo>
                                <a:pt x="14097" y="255625"/>
                              </a:lnTo>
                              <a:lnTo>
                                <a:pt x="16129" y="269214"/>
                              </a:lnTo>
                              <a:lnTo>
                                <a:pt x="19050" y="282549"/>
                              </a:lnTo>
                              <a:lnTo>
                                <a:pt x="22987" y="295757"/>
                              </a:lnTo>
                              <a:lnTo>
                                <a:pt x="27813" y="308710"/>
                              </a:lnTo>
                              <a:lnTo>
                                <a:pt x="33528" y="321283"/>
                              </a:lnTo>
                              <a:lnTo>
                                <a:pt x="40132" y="333603"/>
                              </a:lnTo>
                              <a:lnTo>
                                <a:pt x="47752" y="345794"/>
                              </a:lnTo>
                              <a:lnTo>
                                <a:pt x="56388" y="357479"/>
                              </a:lnTo>
                              <a:lnTo>
                                <a:pt x="65913" y="368655"/>
                              </a:lnTo>
                              <a:lnTo>
                                <a:pt x="76327" y="379450"/>
                              </a:lnTo>
                              <a:lnTo>
                                <a:pt x="87884" y="389737"/>
                              </a:lnTo>
                              <a:lnTo>
                                <a:pt x="100457" y="399516"/>
                              </a:lnTo>
                              <a:lnTo>
                                <a:pt x="114046" y="408787"/>
                              </a:lnTo>
                              <a:lnTo>
                                <a:pt x="128778" y="417550"/>
                              </a:lnTo>
                              <a:lnTo>
                                <a:pt x="144399" y="425678"/>
                              </a:lnTo>
                              <a:lnTo>
                                <a:pt x="160782" y="432917"/>
                              </a:lnTo>
                              <a:lnTo>
                                <a:pt x="177546" y="439140"/>
                              </a:lnTo>
                              <a:lnTo>
                                <a:pt x="194945" y="444219"/>
                              </a:lnTo>
                              <a:lnTo>
                                <a:pt x="212725" y="448030"/>
                              </a:lnTo>
                              <a:lnTo>
                                <a:pt x="231013" y="450696"/>
                              </a:lnTo>
                              <a:lnTo>
                                <a:pt x="249809" y="452347"/>
                              </a:lnTo>
                              <a:lnTo>
                                <a:pt x="269113" y="452602"/>
                              </a:lnTo>
                              <a:lnTo>
                                <a:pt x="288925" y="451713"/>
                              </a:lnTo>
                              <a:lnTo>
                                <a:pt x="290322" y="451573"/>
                              </a:lnTo>
                              <a:lnTo>
                                <a:pt x="290322" y="464273"/>
                              </a:lnTo>
                              <a:lnTo>
                                <a:pt x="290195" y="464285"/>
                              </a:lnTo>
                              <a:lnTo>
                                <a:pt x="269621" y="465302"/>
                              </a:lnTo>
                              <a:lnTo>
                                <a:pt x="249682" y="465047"/>
                              </a:lnTo>
                              <a:lnTo>
                                <a:pt x="229997" y="463396"/>
                              </a:lnTo>
                              <a:lnTo>
                                <a:pt x="210947" y="460603"/>
                              </a:lnTo>
                              <a:lnTo>
                                <a:pt x="192151" y="456539"/>
                              </a:lnTo>
                              <a:lnTo>
                                <a:pt x="174117" y="451332"/>
                              </a:lnTo>
                              <a:lnTo>
                                <a:pt x="156464" y="444855"/>
                              </a:lnTo>
                              <a:lnTo>
                                <a:pt x="139319" y="437362"/>
                              </a:lnTo>
                              <a:lnTo>
                                <a:pt x="122936" y="428853"/>
                              </a:lnTo>
                              <a:lnTo>
                                <a:pt x="107569" y="419708"/>
                              </a:lnTo>
                              <a:lnTo>
                                <a:pt x="93345" y="409930"/>
                              </a:lnTo>
                              <a:lnTo>
                                <a:pt x="80137" y="399769"/>
                              </a:lnTo>
                              <a:lnTo>
                                <a:pt x="67945" y="388975"/>
                              </a:lnTo>
                              <a:lnTo>
                                <a:pt x="56769" y="377544"/>
                              </a:lnTo>
                              <a:lnTo>
                                <a:pt x="46736" y="365733"/>
                              </a:lnTo>
                              <a:lnTo>
                                <a:pt x="37592" y="353288"/>
                              </a:lnTo>
                              <a:lnTo>
                                <a:pt x="29464" y="340460"/>
                              </a:lnTo>
                              <a:lnTo>
                                <a:pt x="22352" y="327253"/>
                              </a:lnTo>
                              <a:lnTo>
                                <a:pt x="16256" y="313918"/>
                              </a:lnTo>
                              <a:lnTo>
                                <a:pt x="11049" y="300202"/>
                              </a:lnTo>
                              <a:lnTo>
                                <a:pt x="6858" y="286232"/>
                              </a:lnTo>
                              <a:lnTo>
                                <a:pt x="3683" y="271881"/>
                              </a:lnTo>
                              <a:lnTo>
                                <a:pt x="1524" y="257530"/>
                              </a:lnTo>
                              <a:lnTo>
                                <a:pt x="254" y="242670"/>
                              </a:lnTo>
                              <a:lnTo>
                                <a:pt x="0" y="228828"/>
                              </a:lnTo>
                              <a:lnTo>
                                <a:pt x="635" y="215112"/>
                              </a:lnTo>
                              <a:lnTo>
                                <a:pt x="2159" y="201650"/>
                              </a:lnTo>
                              <a:lnTo>
                                <a:pt x="4699" y="188060"/>
                              </a:lnTo>
                              <a:lnTo>
                                <a:pt x="8128" y="174726"/>
                              </a:lnTo>
                              <a:lnTo>
                                <a:pt x="12446" y="161644"/>
                              </a:lnTo>
                              <a:lnTo>
                                <a:pt x="17780" y="148564"/>
                              </a:lnTo>
                              <a:lnTo>
                                <a:pt x="24003" y="135609"/>
                              </a:lnTo>
                              <a:lnTo>
                                <a:pt x="31369" y="122909"/>
                              </a:lnTo>
                              <a:lnTo>
                                <a:pt x="40259" y="110591"/>
                              </a:lnTo>
                              <a:lnTo>
                                <a:pt x="50292" y="98653"/>
                              </a:lnTo>
                              <a:lnTo>
                                <a:pt x="61849" y="87222"/>
                              </a:lnTo>
                              <a:lnTo>
                                <a:pt x="74676" y="76046"/>
                              </a:lnTo>
                              <a:lnTo>
                                <a:pt x="88646" y="65506"/>
                              </a:lnTo>
                              <a:lnTo>
                                <a:pt x="104013" y="55345"/>
                              </a:lnTo>
                              <a:lnTo>
                                <a:pt x="120777" y="45567"/>
                              </a:lnTo>
                              <a:lnTo>
                                <a:pt x="138811" y="36422"/>
                              </a:lnTo>
                              <a:lnTo>
                                <a:pt x="157480" y="28294"/>
                              </a:lnTo>
                              <a:lnTo>
                                <a:pt x="177165" y="21182"/>
                              </a:lnTo>
                              <a:lnTo>
                                <a:pt x="197739" y="15087"/>
                              </a:lnTo>
                              <a:lnTo>
                                <a:pt x="218948" y="9880"/>
                              </a:lnTo>
                              <a:lnTo>
                                <a:pt x="241300" y="5689"/>
                              </a:lnTo>
                              <a:lnTo>
                                <a:pt x="264287" y="2387"/>
                              </a:lnTo>
                              <a:lnTo>
                                <a:pt x="288163" y="101"/>
                              </a:lnTo>
                              <a:lnTo>
                                <a:pt x="290322"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7" name="Shape 87"/>
                      <wps:cNvSpPr/>
                      <wps:spPr>
                        <a:xfrm>
                          <a:off x="3733673" y="193421"/>
                          <a:ext cx="382905" cy="688340"/>
                        </a:xfrm>
                        <a:custGeom>
                          <a:avLst/>
                          <a:gdLst/>
                          <a:ahLst/>
                          <a:cxnLst/>
                          <a:rect l="0" t="0" r="0" b="0"/>
                          <a:pathLst>
                            <a:path w="382905" h="688340">
                              <a:moveTo>
                                <a:pt x="239522" y="127"/>
                              </a:moveTo>
                              <a:cubicBezTo>
                                <a:pt x="240284" y="127"/>
                                <a:pt x="240919" y="381"/>
                                <a:pt x="241681" y="762"/>
                              </a:cubicBezTo>
                              <a:lnTo>
                                <a:pt x="252857" y="6477"/>
                              </a:lnTo>
                              <a:cubicBezTo>
                                <a:pt x="255016" y="7620"/>
                                <a:pt x="256413" y="10033"/>
                                <a:pt x="256286" y="12573"/>
                              </a:cubicBezTo>
                              <a:lnTo>
                                <a:pt x="255778" y="19431"/>
                              </a:lnTo>
                              <a:lnTo>
                                <a:pt x="255524" y="26924"/>
                              </a:lnTo>
                              <a:lnTo>
                                <a:pt x="255270" y="35433"/>
                              </a:lnTo>
                              <a:lnTo>
                                <a:pt x="255143" y="44577"/>
                              </a:lnTo>
                              <a:lnTo>
                                <a:pt x="255016" y="54864"/>
                              </a:lnTo>
                              <a:lnTo>
                                <a:pt x="255016" y="65786"/>
                              </a:lnTo>
                              <a:lnTo>
                                <a:pt x="255143" y="77598"/>
                              </a:lnTo>
                              <a:lnTo>
                                <a:pt x="255397" y="90043"/>
                              </a:lnTo>
                              <a:lnTo>
                                <a:pt x="255651" y="103632"/>
                              </a:lnTo>
                              <a:lnTo>
                                <a:pt x="256032" y="117729"/>
                              </a:lnTo>
                              <a:lnTo>
                                <a:pt x="256540" y="132842"/>
                              </a:lnTo>
                              <a:lnTo>
                                <a:pt x="257175" y="148717"/>
                              </a:lnTo>
                              <a:lnTo>
                                <a:pt x="257810" y="165481"/>
                              </a:lnTo>
                              <a:lnTo>
                                <a:pt x="258572" y="183007"/>
                              </a:lnTo>
                              <a:lnTo>
                                <a:pt x="259334" y="201423"/>
                              </a:lnTo>
                              <a:lnTo>
                                <a:pt x="260223" y="220473"/>
                              </a:lnTo>
                              <a:lnTo>
                                <a:pt x="274955" y="517144"/>
                              </a:lnTo>
                              <a:lnTo>
                                <a:pt x="276098" y="539369"/>
                              </a:lnTo>
                              <a:lnTo>
                                <a:pt x="277622" y="559943"/>
                              </a:lnTo>
                              <a:lnTo>
                                <a:pt x="279146" y="579248"/>
                              </a:lnTo>
                              <a:lnTo>
                                <a:pt x="280924" y="596900"/>
                              </a:lnTo>
                              <a:lnTo>
                                <a:pt x="281813" y="604901"/>
                              </a:lnTo>
                              <a:lnTo>
                                <a:pt x="282829" y="611886"/>
                              </a:lnTo>
                              <a:lnTo>
                                <a:pt x="283845" y="618236"/>
                              </a:lnTo>
                              <a:lnTo>
                                <a:pt x="284988" y="623443"/>
                              </a:lnTo>
                              <a:lnTo>
                                <a:pt x="286131" y="627761"/>
                              </a:lnTo>
                              <a:lnTo>
                                <a:pt x="287274" y="631317"/>
                              </a:lnTo>
                              <a:lnTo>
                                <a:pt x="288163" y="633095"/>
                              </a:lnTo>
                              <a:lnTo>
                                <a:pt x="288798" y="633985"/>
                              </a:lnTo>
                              <a:lnTo>
                                <a:pt x="291465" y="636651"/>
                              </a:lnTo>
                              <a:lnTo>
                                <a:pt x="294894" y="638937"/>
                              </a:lnTo>
                              <a:lnTo>
                                <a:pt x="298958" y="641097"/>
                              </a:lnTo>
                              <a:lnTo>
                                <a:pt x="303911" y="642874"/>
                              </a:lnTo>
                              <a:lnTo>
                                <a:pt x="307086" y="643763"/>
                              </a:lnTo>
                              <a:lnTo>
                                <a:pt x="311912" y="644779"/>
                              </a:lnTo>
                              <a:lnTo>
                                <a:pt x="318008" y="645795"/>
                              </a:lnTo>
                              <a:lnTo>
                                <a:pt x="325755" y="646811"/>
                              </a:lnTo>
                              <a:lnTo>
                                <a:pt x="334772" y="647827"/>
                              </a:lnTo>
                              <a:lnTo>
                                <a:pt x="345313" y="648843"/>
                              </a:lnTo>
                              <a:lnTo>
                                <a:pt x="357124" y="649860"/>
                              </a:lnTo>
                              <a:lnTo>
                                <a:pt x="370459" y="650748"/>
                              </a:lnTo>
                              <a:cubicBezTo>
                                <a:pt x="371475" y="650748"/>
                                <a:pt x="372491" y="651129"/>
                                <a:pt x="373380" y="651637"/>
                              </a:cubicBezTo>
                              <a:lnTo>
                                <a:pt x="378968" y="655193"/>
                              </a:lnTo>
                              <a:cubicBezTo>
                                <a:pt x="380746" y="656336"/>
                                <a:pt x="381762" y="658241"/>
                                <a:pt x="381889" y="660273"/>
                              </a:cubicBezTo>
                              <a:lnTo>
                                <a:pt x="382778" y="677418"/>
                              </a:lnTo>
                              <a:cubicBezTo>
                                <a:pt x="382905" y="679450"/>
                                <a:pt x="382016" y="681482"/>
                                <a:pt x="380365" y="682752"/>
                              </a:cubicBezTo>
                              <a:lnTo>
                                <a:pt x="375412" y="686816"/>
                              </a:lnTo>
                              <a:cubicBezTo>
                                <a:pt x="374142" y="687832"/>
                                <a:pt x="372618" y="688340"/>
                                <a:pt x="371094" y="688213"/>
                              </a:cubicBezTo>
                              <a:lnTo>
                                <a:pt x="355727" y="687451"/>
                              </a:lnTo>
                              <a:lnTo>
                                <a:pt x="341122" y="686816"/>
                              </a:lnTo>
                              <a:lnTo>
                                <a:pt x="327533" y="686181"/>
                              </a:lnTo>
                              <a:lnTo>
                                <a:pt x="314960" y="685673"/>
                              </a:lnTo>
                              <a:lnTo>
                                <a:pt x="302895" y="685038"/>
                              </a:lnTo>
                              <a:lnTo>
                                <a:pt x="292100" y="684657"/>
                              </a:lnTo>
                              <a:lnTo>
                                <a:pt x="282067" y="684276"/>
                              </a:lnTo>
                              <a:lnTo>
                                <a:pt x="272923" y="684149"/>
                              </a:lnTo>
                              <a:lnTo>
                                <a:pt x="264668" y="683895"/>
                              </a:lnTo>
                              <a:lnTo>
                                <a:pt x="234950" y="683895"/>
                              </a:lnTo>
                              <a:lnTo>
                                <a:pt x="223139" y="684023"/>
                              </a:lnTo>
                              <a:lnTo>
                                <a:pt x="210693" y="684149"/>
                              </a:lnTo>
                              <a:lnTo>
                                <a:pt x="197485" y="684276"/>
                              </a:lnTo>
                              <a:lnTo>
                                <a:pt x="183261" y="684403"/>
                              </a:lnTo>
                              <a:cubicBezTo>
                                <a:pt x="181864" y="684403"/>
                                <a:pt x="180467" y="683895"/>
                                <a:pt x="179324" y="683006"/>
                              </a:cubicBezTo>
                              <a:lnTo>
                                <a:pt x="172593" y="677673"/>
                              </a:lnTo>
                              <a:cubicBezTo>
                                <a:pt x="171069" y="676529"/>
                                <a:pt x="170180" y="674751"/>
                                <a:pt x="170180" y="672847"/>
                              </a:cubicBezTo>
                              <a:lnTo>
                                <a:pt x="170180" y="662178"/>
                              </a:lnTo>
                              <a:lnTo>
                                <a:pt x="170053" y="652273"/>
                              </a:lnTo>
                              <a:lnTo>
                                <a:pt x="169926" y="643255"/>
                              </a:lnTo>
                              <a:lnTo>
                                <a:pt x="169799" y="635254"/>
                              </a:lnTo>
                              <a:lnTo>
                                <a:pt x="169672" y="628015"/>
                              </a:lnTo>
                              <a:lnTo>
                                <a:pt x="169418" y="621411"/>
                              </a:lnTo>
                              <a:lnTo>
                                <a:pt x="169291" y="615823"/>
                              </a:lnTo>
                              <a:lnTo>
                                <a:pt x="169037" y="610998"/>
                              </a:lnTo>
                              <a:lnTo>
                                <a:pt x="169037" y="605282"/>
                              </a:lnTo>
                              <a:lnTo>
                                <a:pt x="168910" y="604393"/>
                              </a:lnTo>
                              <a:lnTo>
                                <a:pt x="147193" y="616712"/>
                              </a:lnTo>
                              <a:lnTo>
                                <a:pt x="116332" y="636143"/>
                              </a:lnTo>
                              <a:lnTo>
                                <a:pt x="105410" y="643128"/>
                              </a:lnTo>
                              <a:lnTo>
                                <a:pt x="95377" y="649478"/>
                              </a:lnTo>
                              <a:lnTo>
                                <a:pt x="86487" y="655193"/>
                              </a:lnTo>
                              <a:lnTo>
                                <a:pt x="78359" y="660273"/>
                              </a:lnTo>
                              <a:lnTo>
                                <a:pt x="71374" y="664591"/>
                              </a:lnTo>
                              <a:lnTo>
                                <a:pt x="65278" y="668148"/>
                              </a:lnTo>
                              <a:lnTo>
                                <a:pt x="60198" y="671068"/>
                              </a:lnTo>
                              <a:lnTo>
                                <a:pt x="55880" y="673354"/>
                              </a:lnTo>
                              <a:cubicBezTo>
                                <a:pt x="55499" y="673481"/>
                                <a:pt x="55118" y="673736"/>
                                <a:pt x="54737" y="673862"/>
                              </a:cubicBezTo>
                              <a:lnTo>
                                <a:pt x="47752" y="675767"/>
                              </a:lnTo>
                              <a:lnTo>
                                <a:pt x="39624" y="677418"/>
                              </a:lnTo>
                              <a:lnTo>
                                <a:pt x="30861" y="678688"/>
                              </a:lnTo>
                              <a:lnTo>
                                <a:pt x="21463" y="679577"/>
                              </a:lnTo>
                              <a:lnTo>
                                <a:pt x="11176" y="680086"/>
                              </a:lnTo>
                              <a:lnTo>
                                <a:pt x="381" y="680086"/>
                              </a:lnTo>
                              <a:lnTo>
                                <a:pt x="0" y="680073"/>
                              </a:lnTo>
                              <a:lnTo>
                                <a:pt x="0" y="667373"/>
                              </a:lnTo>
                              <a:lnTo>
                                <a:pt x="381" y="667386"/>
                              </a:lnTo>
                              <a:lnTo>
                                <a:pt x="10668" y="667386"/>
                              </a:lnTo>
                              <a:lnTo>
                                <a:pt x="20193" y="667004"/>
                              </a:lnTo>
                              <a:lnTo>
                                <a:pt x="28956" y="666115"/>
                              </a:lnTo>
                              <a:lnTo>
                                <a:pt x="37084" y="664973"/>
                              </a:lnTo>
                              <a:lnTo>
                                <a:pt x="44196" y="663575"/>
                              </a:lnTo>
                              <a:lnTo>
                                <a:pt x="50546" y="661798"/>
                              </a:lnTo>
                              <a:lnTo>
                                <a:pt x="53848" y="660147"/>
                              </a:lnTo>
                              <a:lnTo>
                                <a:pt x="58801" y="657225"/>
                              </a:lnTo>
                              <a:lnTo>
                                <a:pt x="64770" y="653669"/>
                              </a:lnTo>
                              <a:lnTo>
                                <a:pt x="71628" y="649478"/>
                              </a:lnTo>
                              <a:lnTo>
                                <a:pt x="79629" y="644525"/>
                              </a:lnTo>
                              <a:lnTo>
                                <a:pt x="88519" y="638811"/>
                              </a:lnTo>
                              <a:lnTo>
                                <a:pt x="98552" y="632461"/>
                              </a:lnTo>
                              <a:lnTo>
                                <a:pt x="109601" y="625348"/>
                              </a:lnTo>
                              <a:lnTo>
                                <a:pt x="140970" y="605663"/>
                              </a:lnTo>
                              <a:lnTo>
                                <a:pt x="171958" y="588011"/>
                              </a:lnTo>
                              <a:cubicBezTo>
                                <a:pt x="173990" y="586867"/>
                                <a:pt x="176276" y="586867"/>
                                <a:pt x="178308" y="588011"/>
                              </a:cubicBezTo>
                              <a:cubicBezTo>
                                <a:pt x="180213" y="589153"/>
                                <a:pt x="181483" y="591186"/>
                                <a:pt x="181483" y="593472"/>
                              </a:cubicBezTo>
                              <a:lnTo>
                                <a:pt x="181610" y="600075"/>
                              </a:lnTo>
                              <a:lnTo>
                                <a:pt x="181737" y="605282"/>
                              </a:lnTo>
                              <a:lnTo>
                                <a:pt x="181610" y="608457"/>
                              </a:lnTo>
                              <a:lnTo>
                                <a:pt x="181737" y="610489"/>
                              </a:lnTo>
                              <a:lnTo>
                                <a:pt x="181991" y="615442"/>
                              </a:lnTo>
                              <a:lnTo>
                                <a:pt x="182118" y="621030"/>
                              </a:lnTo>
                              <a:lnTo>
                                <a:pt x="182372" y="627635"/>
                              </a:lnTo>
                              <a:lnTo>
                                <a:pt x="182499" y="635000"/>
                              </a:lnTo>
                              <a:lnTo>
                                <a:pt x="182626" y="643128"/>
                              </a:lnTo>
                              <a:lnTo>
                                <a:pt x="182753" y="652145"/>
                              </a:lnTo>
                              <a:lnTo>
                                <a:pt x="182880" y="662051"/>
                              </a:lnTo>
                              <a:lnTo>
                                <a:pt x="182880" y="669672"/>
                              </a:lnTo>
                              <a:lnTo>
                                <a:pt x="185420" y="671703"/>
                              </a:lnTo>
                              <a:lnTo>
                                <a:pt x="197358" y="671576"/>
                              </a:lnTo>
                              <a:lnTo>
                                <a:pt x="210566" y="671449"/>
                              </a:lnTo>
                              <a:lnTo>
                                <a:pt x="223139" y="671323"/>
                              </a:lnTo>
                              <a:lnTo>
                                <a:pt x="234823" y="671195"/>
                              </a:lnTo>
                              <a:lnTo>
                                <a:pt x="264922" y="671195"/>
                              </a:lnTo>
                              <a:lnTo>
                                <a:pt x="273177" y="671449"/>
                              </a:lnTo>
                              <a:lnTo>
                                <a:pt x="282575" y="671576"/>
                              </a:lnTo>
                              <a:lnTo>
                                <a:pt x="292481" y="671957"/>
                              </a:lnTo>
                              <a:lnTo>
                                <a:pt x="303530" y="672465"/>
                              </a:lnTo>
                              <a:lnTo>
                                <a:pt x="315341" y="672973"/>
                              </a:lnTo>
                              <a:lnTo>
                                <a:pt x="328168" y="673481"/>
                              </a:lnTo>
                              <a:lnTo>
                                <a:pt x="341757" y="674116"/>
                              </a:lnTo>
                              <a:lnTo>
                                <a:pt x="356362" y="674751"/>
                              </a:lnTo>
                              <a:lnTo>
                                <a:pt x="369189" y="675386"/>
                              </a:lnTo>
                              <a:lnTo>
                                <a:pt x="369951" y="674878"/>
                              </a:lnTo>
                              <a:lnTo>
                                <a:pt x="369316" y="664084"/>
                              </a:lnTo>
                              <a:lnTo>
                                <a:pt x="367919" y="663322"/>
                              </a:lnTo>
                              <a:lnTo>
                                <a:pt x="356235" y="662560"/>
                              </a:lnTo>
                              <a:lnTo>
                                <a:pt x="344043" y="661543"/>
                              </a:lnTo>
                              <a:lnTo>
                                <a:pt x="333375" y="660527"/>
                              </a:lnTo>
                              <a:lnTo>
                                <a:pt x="323977" y="659385"/>
                              </a:lnTo>
                              <a:lnTo>
                                <a:pt x="315976" y="658368"/>
                              </a:lnTo>
                              <a:lnTo>
                                <a:pt x="309118" y="657225"/>
                              </a:lnTo>
                              <a:lnTo>
                                <a:pt x="303657" y="655955"/>
                              </a:lnTo>
                              <a:lnTo>
                                <a:pt x="299339" y="654812"/>
                              </a:lnTo>
                              <a:lnTo>
                                <a:pt x="292989" y="652273"/>
                              </a:lnTo>
                              <a:lnTo>
                                <a:pt x="287401" y="649224"/>
                              </a:lnTo>
                              <a:lnTo>
                                <a:pt x="282829" y="645795"/>
                              </a:lnTo>
                              <a:lnTo>
                                <a:pt x="279527" y="642748"/>
                              </a:lnTo>
                              <a:cubicBezTo>
                                <a:pt x="279273" y="642493"/>
                                <a:pt x="278892" y="642112"/>
                                <a:pt x="278638" y="641731"/>
                              </a:cubicBezTo>
                              <a:lnTo>
                                <a:pt x="277241" y="639699"/>
                              </a:lnTo>
                              <a:cubicBezTo>
                                <a:pt x="277114" y="639445"/>
                                <a:pt x="276987" y="639064"/>
                                <a:pt x="276733" y="638811"/>
                              </a:cubicBezTo>
                              <a:lnTo>
                                <a:pt x="275209" y="635127"/>
                              </a:lnTo>
                              <a:lnTo>
                                <a:pt x="273812" y="631063"/>
                              </a:lnTo>
                              <a:lnTo>
                                <a:pt x="272542" y="625984"/>
                              </a:lnTo>
                              <a:lnTo>
                                <a:pt x="271399" y="620268"/>
                              </a:lnTo>
                              <a:lnTo>
                                <a:pt x="270256" y="613791"/>
                              </a:lnTo>
                              <a:lnTo>
                                <a:pt x="269240" y="606298"/>
                              </a:lnTo>
                              <a:lnTo>
                                <a:pt x="268224" y="598170"/>
                              </a:lnTo>
                              <a:lnTo>
                                <a:pt x="266446" y="580136"/>
                              </a:lnTo>
                              <a:lnTo>
                                <a:pt x="264922" y="560832"/>
                              </a:lnTo>
                              <a:lnTo>
                                <a:pt x="263525" y="540004"/>
                              </a:lnTo>
                              <a:lnTo>
                                <a:pt x="262255" y="517779"/>
                              </a:lnTo>
                              <a:lnTo>
                                <a:pt x="247523" y="221107"/>
                              </a:lnTo>
                              <a:lnTo>
                                <a:pt x="246634" y="201930"/>
                              </a:lnTo>
                              <a:lnTo>
                                <a:pt x="245872" y="183515"/>
                              </a:lnTo>
                              <a:lnTo>
                                <a:pt x="245110" y="165989"/>
                              </a:lnTo>
                              <a:lnTo>
                                <a:pt x="244475" y="149225"/>
                              </a:lnTo>
                              <a:lnTo>
                                <a:pt x="243840" y="133223"/>
                              </a:lnTo>
                              <a:lnTo>
                                <a:pt x="243332" y="118111"/>
                              </a:lnTo>
                              <a:lnTo>
                                <a:pt x="242951" y="103886"/>
                              </a:lnTo>
                              <a:lnTo>
                                <a:pt x="242697" y="90298"/>
                              </a:lnTo>
                              <a:lnTo>
                                <a:pt x="242443" y="77724"/>
                              </a:lnTo>
                              <a:lnTo>
                                <a:pt x="242316" y="65786"/>
                              </a:lnTo>
                              <a:lnTo>
                                <a:pt x="242316" y="54737"/>
                              </a:lnTo>
                              <a:lnTo>
                                <a:pt x="242443" y="44450"/>
                              </a:lnTo>
                              <a:lnTo>
                                <a:pt x="242570" y="35052"/>
                              </a:lnTo>
                              <a:lnTo>
                                <a:pt x="242824" y="26416"/>
                              </a:lnTo>
                              <a:lnTo>
                                <a:pt x="243078" y="18542"/>
                              </a:lnTo>
                              <a:lnTo>
                                <a:pt x="243332" y="15875"/>
                              </a:lnTo>
                              <a:lnTo>
                                <a:pt x="237998" y="13081"/>
                              </a:lnTo>
                              <a:lnTo>
                                <a:pt x="220980" y="17526"/>
                              </a:lnTo>
                              <a:lnTo>
                                <a:pt x="200533" y="22098"/>
                              </a:lnTo>
                              <a:lnTo>
                                <a:pt x="179070" y="26036"/>
                              </a:lnTo>
                              <a:lnTo>
                                <a:pt x="156464" y="29464"/>
                              </a:lnTo>
                              <a:lnTo>
                                <a:pt x="132715" y="32386"/>
                              </a:lnTo>
                              <a:lnTo>
                                <a:pt x="107950" y="34544"/>
                              </a:lnTo>
                              <a:lnTo>
                                <a:pt x="82169" y="36195"/>
                              </a:lnTo>
                              <a:lnTo>
                                <a:pt x="57531" y="37085"/>
                              </a:lnTo>
                              <a:lnTo>
                                <a:pt x="57150" y="37338"/>
                              </a:lnTo>
                              <a:lnTo>
                                <a:pt x="57658" y="50419"/>
                              </a:lnTo>
                              <a:lnTo>
                                <a:pt x="59309" y="51816"/>
                              </a:lnTo>
                              <a:lnTo>
                                <a:pt x="72009" y="52578"/>
                              </a:lnTo>
                              <a:lnTo>
                                <a:pt x="84836" y="53594"/>
                              </a:lnTo>
                              <a:lnTo>
                                <a:pt x="96139" y="54483"/>
                              </a:lnTo>
                              <a:lnTo>
                                <a:pt x="105664" y="55245"/>
                              </a:lnTo>
                              <a:lnTo>
                                <a:pt x="113665" y="55880"/>
                              </a:lnTo>
                              <a:lnTo>
                                <a:pt x="120269" y="56515"/>
                              </a:lnTo>
                              <a:lnTo>
                                <a:pt x="125222" y="57277"/>
                              </a:lnTo>
                              <a:lnTo>
                                <a:pt x="128905" y="58039"/>
                              </a:lnTo>
                              <a:lnTo>
                                <a:pt x="133350" y="59563"/>
                              </a:lnTo>
                              <a:lnTo>
                                <a:pt x="136652" y="60961"/>
                              </a:lnTo>
                              <a:cubicBezTo>
                                <a:pt x="137033" y="61087"/>
                                <a:pt x="137287" y="61214"/>
                                <a:pt x="137668" y="61468"/>
                              </a:cubicBezTo>
                              <a:lnTo>
                                <a:pt x="140335" y="63119"/>
                              </a:lnTo>
                              <a:cubicBezTo>
                                <a:pt x="140589" y="63373"/>
                                <a:pt x="140843" y="63500"/>
                                <a:pt x="141097" y="63754"/>
                              </a:cubicBezTo>
                              <a:lnTo>
                                <a:pt x="143256" y="65660"/>
                              </a:lnTo>
                              <a:cubicBezTo>
                                <a:pt x="143637" y="66167"/>
                                <a:pt x="144018" y="66548"/>
                                <a:pt x="144399" y="67184"/>
                              </a:cubicBezTo>
                              <a:lnTo>
                                <a:pt x="146177" y="70231"/>
                              </a:lnTo>
                              <a:cubicBezTo>
                                <a:pt x="146431" y="70612"/>
                                <a:pt x="146558" y="70993"/>
                                <a:pt x="146685" y="71374"/>
                              </a:cubicBezTo>
                              <a:lnTo>
                                <a:pt x="148717" y="77089"/>
                              </a:lnTo>
                              <a:lnTo>
                                <a:pt x="150495" y="84710"/>
                              </a:lnTo>
                              <a:lnTo>
                                <a:pt x="152146" y="94235"/>
                              </a:lnTo>
                              <a:lnTo>
                                <a:pt x="153035" y="100203"/>
                              </a:lnTo>
                              <a:lnTo>
                                <a:pt x="153797" y="106807"/>
                              </a:lnTo>
                              <a:lnTo>
                                <a:pt x="154686" y="114554"/>
                              </a:lnTo>
                              <a:lnTo>
                                <a:pt x="155575" y="123317"/>
                              </a:lnTo>
                              <a:lnTo>
                                <a:pt x="156464" y="132969"/>
                              </a:lnTo>
                              <a:lnTo>
                                <a:pt x="157226" y="143637"/>
                              </a:lnTo>
                              <a:lnTo>
                                <a:pt x="158242" y="155448"/>
                              </a:lnTo>
                              <a:lnTo>
                                <a:pt x="159131" y="168022"/>
                              </a:lnTo>
                              <a:lnTo>
                                <a:pt x="166243" y="269240"/>
                              </a:lnTo>
                              <a:cubicBezTo>
                                <a:pt x="166370" y="271526"/>
                                <a:pt x="165354" y="273686"/>
                                <a:pt x="163576" y="274955"/>
                              </a:cubicBezTo>
                              <a:cubicBezTo>
                                <a:pt x="161798" y="276225"/>
                                <a:pt x="159385" y="276479"/>
                                <a:pt x="157353" y="275590"/>
                              </a:cubicBezTo>
                              <a:lnTo>
                                <a:pt x="140462" y="268224"/>
                              </a:lnTo>
                              <a:lnTo>
                                <a:pt x="123444" y="261620"/>
                              </a:lnTo>
                              <a:lnTo>
                                <a:pt x="106426" y="255905"/>
                              </a:lnTo>
                              <a:lnTo>
                                <a:pt x="89154" y="250825"/>
                              </a:lnTo>
                              <a:lnTo>
                                <a:pt x="71755" y="246761"/>
                              </a:lnTo>
                              <a:lnTo>
                                <a:pt x="54102" y="243332"/>
                              </a:lnTo>
                              <a:lnTo>
                                <a:pt x="36322" y="240792"/>
                              </a:lnTo>
                              <a:lnTo>
                                <a:pt x="18415" y="239141"/>
                              </a:lnTo>
                              <a:lnTo>
                                <a:pt x="5588" y="238506"/>
                              </a:lnTo>
                              <a:lnTo>
                                <a:pt x="0" y="238562"/>
                              </a:lnTo>
                              <a:lnTo>
                                <a:pt x="0" y="225859"/>
                              </a:lnTo>
                              <a:lnTo>
                                <a:pt x="5588" y="225806"/>
                              </a:lnTo>
                              <a:lnTo>
                                <a:pt x="19050" y="226441"/>
                              </a:lnTo>
                              <a:lnTo>
                                <a:pt x="37465" y="228219"/>
                              </a:lnTo>
                              <a:lnTo>
                                <a:pt x="55880" y="230760"/>
                              </a:lnTo>
                              <a:lnTo>
                                <a:pt x="74168" y="234315"/>
                              </a:lnTo>
                              <a:lnTo>
                                <a:pt x="92075" y="238506"/>
                              </a:lnTo>
                              <a:lnTo>
                                <a:pt x="109982" y="243586"/>
                              </a:lnTo>
                              <a:lnTo>
                                <a:pt x="127508" y="249682"/>
                              </a:lnTo>
                              <a:lnTo>
                                <a:pt x="145034" y="256413"/>
                              </a:lnTo>
                              <a:lnTo>
                                <a:pt x="152781" y="259715"/>
                              </a:lnTo>
                              <a:lnTo>
                                <a:pt x="146431" y="168911"/>
                              </a:lnTo>
                              <a:lnTo>
                                <a:pt x="145542" y="156211"/>
                              </a:lnTo>
                              <a:lnTo>
                                <a:pt x="144653" y="144780"/>
                              </a:lnTo>
                              <a:lnTo>
                                <a:pt x="143764" y="133986"/>
                              </a:lnTo>
                              <a:lnTo>
                                <a:pt x="142875" y="124334"/>
                              </a:lnTo>
                              <a:lnTo>
                                <a:pt x="142113" y="115824"/>
                              </a:lnTo>
                              <a:lnTo>
                                <a:pt x="141224" y="108204"/>
                              </a:lnTo>
                              <a:lnTo>
                                <a:pt x="140462" y="101600"/>
                              </a:lnTo>
                              <a:lnTo>
                                <a:pt x="139573" y="96139"/>
                              </a:lnTo>
                              <a:lnTo>
                                <a:pt x="138049" y="86868"/>
                              </a:lnTo>
                              <a:lnTo>
                                <a:pt x="136398" y="80011"/>
                              </a:lnTo>
                              <a:lnTo>
                                <a:pt x="135001" y="76200"/>
                              </a:lnTo>
                              <a:lnTo>
                                <a:pt x="133985" y="74423"/>
                              </a:lnTo>
                              <a:lnTo>
                                <a:pt x="132969" y="73534"/>
                              </a:lnTo>
                              <a:lnTo>
                                <a:pt x="131191" y="72390"/>
                              </a:lnTo>
                              <a:lnTo>
                                <a:pt x="128397" y="71120"/>
                              </a:lnTo>
                              <a:lnTo>
                                <a:pt x="124968" y="70104"/>
                              </a:lnTo>
                              <a:lnTo>
                                <a:pt x="122809" y="69723"/>
                              </a:lnTo>
                              <a:lnTo>
                                <a:pt x="118364" y="69088"/>
                              </a:lnTo>
                              <a:lnTo>
                                <a:pt x="112395" y="68453"/>
                              </a:lnTo>
                              <a:lnTo>
                                <a:pt x="104648" y="67818"/>
                              </a:lnTo>
                              <a:lnTo>
                                <a:pt x="95123" y="67056"/>
                              </a:lnTo>
                              <a:lnTo>
                                <a:pt x="83820" y="66294"/>
                              </a:lnTo>
                              <a:lnTo>
                                <a:pt x="70993" y="65278"/>
                              </a:lnTo>
                              <a:lnTo>
                                <a:pt x="56515" y="64389"/>
                              </a:lnTo>
                              <a:cubicBezTo>
                                <a:pt x="55245" y="64262"/>
                                <a:pt x="53975" y="63754"/>
                                <a:pt x="52959" y="62992"/>
                              </a:cubicBezTo>
                              <a:lnTo>
                                <a:pt x="47498" y="58548"/>
                              </a:lnTo>
                              <a:cubicBezTo>
                                <a:pt x="46101" y="57404"/>
                                <a:pt x="45212" y="55753"/>
                                <a:pt x="45212" y="53848"/>
                              </a:cubicBezTo>
                              <a:lnTo>
                                <a:pt x="44323" y="34798"/>
                              </a:lnTo>
                              <a:cubicBezTo>
                                <a:pt x="44196" y="32893"/>
                                <a:pt x="45085" y="30988"/>
                                <a:pt x="46482" y="29718"/>
                              </a:cubicBezTo>
                              <a:lnTo>
                                <a:pt x="51054" y="25908"/>
                              </a:lnTo>
                              <a:cubicBezTo>
                                <a:pt x="52070" y="25019"/>
                                <a:pt x="53467" y="24511"/>
                                <a:pt x="54864" y="24385"/>
                              </a:cubicBezTo>
                              <a:lnTo>
                                <a:pt x="81661" y="23495"/>
                              </a:lnTo>
                              <a:lnTo>
                                <a:pt x="107188" y="21844"/>
                              </a:lnTo>
                              <a:lnTo>
                                <a:pt x="131572" y="19686"/>
                              </a:lnTo>
                              <a:lnTo>
                                <a:pt x="154940" y="16891"/>
                              </a:lnTo>
                              <a:lnTo>
                                <a:pt x="177165" y="13462"/>
                              </a:lnTo>
                              <a:lnTo>
                                <a:pt x="198247" y="9525"/>
                              </a:lnTo>
                              <a:lnTo>
                                <a:pt x="218186" y="5080"/>
                              </a:lnTo>
                              <a:lnTo>
                                <a:pt x="237236" y="254"/>
                              </a:lnTo>
                              <a:cubicBezTo>
                                <a:pt x="237871" y="0"/>
                                <a:pt x="238760" y="0"/>
                                <a:pt x="239522" y="127"/>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8" name="Shape 88"/>
                      <wps:cNvSpPr/>
                      <wps:spPr>
                        <a:xfrm>
                          <a:off x="4695444" y="776385"/>
                          <a:ext cx="201549" cy="240377"/>
                        </a:xfrm>
                        <a:custGeom>
                          <a:avLst/>
                          <a:gdLst/>
                          <a:ahLst/>
                          <a:cxnLst/>
                          <a:rect l="0" t="0" r="0" b="0"/>
                          <a:pathLst>
                            <a:path w="201549" h="240377">
                              <a:moveTo>
                                <a:pt x="201549" y="0"/>
                              </a:moveTo>
                              <a:lnTo>
                                <a:pt x="201549" y="12808"/>
                              </a:lnTo>
                              <a:lnTo>
                                <a:pt x="194691" y="13809"/>
                              </a:lnTo>
                              <a:lnTo>
                                <a:pt x="184023" y="15460"/>
                              </a:lnTo>
                              <a:lnTo>
                                <a:pt x="173990" y="17111"/>
                              </a:lnTo>
                              <a:lnTo>
                                <a:pt x="164592" y="18635"/>
                              </a:lnTo>
                              <a:lnTo>
                                <a:pt x="155829" y="20159"/>
                              </a:lnTo>
                              <a:lnTo>
                                <a:pt x="147574" y="21557"/>
                              </a:lnTo>
                              <a:lnTo>
                                <a:pt x="140081" y="22953"/>
                              </a:lnTo>
                              <a:lnTo>
                                <a:pt x="133096" y="24350"/>
                              </a:lnTo>
                              <a:lnTo>
                                <a:pt x="126746" y="25494"/>
                              </a:lnTo>
                              <a:lnTo>
                                <a:pt x="121158" y="26636"/>
                              </a:lnTo>
                              <a:lnTo>
                                <a:pt x="115951" y="27652"/>
                              </a:lnTo>
                              <a:lnTo>
                                <a:pt x="111633" y="28669"/>
                              </a:lnTo>
                              <a:lnTo>
                                <a:pt x="107823" y="29684"/>
                              </a:lnTo>
                              <a:lnTo>
                                <a:pt x="104521" y="30447"/>
                              </a:lnTo>
                              <a:lnTo>
                                <a:pt x="102235" y="31082"/>
                              </a:lnTo>
                              <a:lnTo>
                                <a:pt x="99949" y="31716"/>
                              </a:lnTo>
                              <a:lnTo>
                                <a:pt x="93853" y="34130"/>
                              </a:lnTo>
                              <a:lnTo>
                                <a:pt x="86614" y="37939"/>
                              </a:lnTo>
                              <a:lnTo>
                                <a:pt x="78105" y="43273"/>
                              </a:lnTo>
                              <a:lnTo>
                                <a:pt x="68199" y="50005"/>
                              </a:lnTo>
                              <a:lnTo>
                                <a:pt x="62992" y="53814"/>
                              </a:lnTo>
                              <a:lnTo>
                                <a:pt x="51435" y="63466"/>
                              </a:lnTo>
                              <a:lnTo>
                                <a:pt x="41402" y="73881"/>
                              </a:lnTo>
                              <a:lnTo>
                                <a:pt x="32512" y="85184"/>
                              </a:lnTo>
                              <a:lnTo>
                                <a:pt x="24892" y="97502"/>
                              </a:lnTo>
                              <a:lnTo>
                                <a:pt x="18796" y="110202"/>
                              </a:lnTo>
                              <a:lnTo>
                                <a:pt x="14859" y="122522"/>
                              </a:lnTo>
                              <a:lnTo>
                                <a:pt x="12827" y="135602"/>
                              </a:lnTo>
                              <a:lnTo>
                                <a:pt x="12700" y="148810"/>
                              </a:lnTo>
                              <a:lnTo>
                                <a:pt x="14478" y="161510"/>
                              </a:lnTo>
                              <a:lnTo>
                                <a:pt x="18034" y="173448"/>
                              </a:lnTo>
                              <a:lnTo>
                                <a:pt x="21082" y="179925"/>
                              </a:lnTo>
                              <a:lnTo>
                                <a:pt x="24765" y="186148"/>
                              </a:lnTo>
                              <a:lnTo>
                                <a:pt x="29337" y="191863"/>
                              </a:lnTo>
                              <a:lnTo>
                                <a:pt x="34544" y="197324"/>
                              </a:lnTo>
                              <a:lnTo>
                                <a:pt x="40386" y="202277"/>
                              </a:lnTo>
                              <a:lnTo>
                                <a:pt x="47117" y="206976"/>
                              </a:lnTo>
                              <a:lnTo>
                                <a:pt x="54610" y="211295"/>
                              </a:lnTo>
                              <a:lnTo>
                                <a:pt x="62865" y="215105"/>
                              </a:lnTo>
                              <a:lnTo>
                                <a:pt x="78740" y="220820"/>
                              </a:lnTo>
                              <a:lnTo>
                                <a:pt x="90170" y="223486"/>
                              </a:lnTo>
                              <a:lnTo>
                                <a:pt x="102489" y="225772"/>
                              </a:lnTo>
                              <a:lnTo>
                                <a:pt x="115443" y="227170"/>
                              </a:lnTo>
                              <a:lnTo>
                                <a:pt x="129159" y="227805"/>
                              </a:lnTo>
                              <a:lnTo>
                                <a:pt x="143383" y="227677"/>
                              </a:lnTo>
                              <a:lnTo>
                                <a:pt x="158623" y="226788"/>
                              </a:lnTo>
                              <a:lnTo>
                                <a:pt x="174371" y="225264"/>
                              </a:lnTo>
                              <a:lnTo>
                                <a:pt x="191008" y="223106"/>
                              </a:lnTo>
                              <a:lnTo>
                                <a:pt x="201549" y="221106"/>
                              </a:lnTo>
                              <a:lnTo>
                                <a:pt x="201549" y="234035"/>
                              </a:lnTo>
                              <a:lnTo>
                                <a:pt x="192659" y="235678"/>
                              </a:lnTo>
                              <a:lnTo>
                                <a:pt x="175641" y="237964"/>
                              </a:lnTo>
                              <a:lnTo>
                                <a:pt x="159258" y="239488"/>
                              </a:lnTo>
                              <a:lnTo>
                                <a:pt x="143510" y="240377"/>
                              </a:lnTo>
                              <a:lnTo>
                                <a:pt x="128524" y="240377"/>
                              </a:lnTo>
                              <a:lnTo>
                                <a:pt x="114046" y="239743"/>
                              </a:lnTo>
                              <a:lnTo>
                                <a:pt x="100203" y="238219"/>
                              </a:lnTo>
                              <a:lnTo>
                                <a:pt x="87122" y="235933"/>
                              </a:lnTo>
                              <a:lnTo>
                                <a:pt x="74422" y="232758"/>
                              </a:lnTo>
                              <a:lnTo>
                                <a:pt x="57404" y="226534"/>
                              </a:lnTo>
                              <a:lnTo>
                                <a:pt x="48260" y="222216"/>
                              </a:lnTo>
                              <a:lnTo>
                                <a:pt x="39751" y="217390"/>
                              </a:lnTo>
                              <a:lnTo>
                                <a:pt x="32258" y="211930"/>
                              </a:lnTo>
                              <a:lnTo>
                                <a:pt x="25400" y="206087"/>
                              </a:lnTo>
                              <a:lnTo>
                                <a:pt x="19304" y="199737"/>
                              </a:lnTo>
                              <a:lnTo>
                                <a:pt x="13970" y="192625"/>
                              </a:lnTo>
                              <a:lnTo>
                                <a:pt x="9525" y="185133"/>
                              </a:lnTo>
                              <a:lnTo>
                                <a:pt x="5842" y="177005"/>
                              </a:lnTo>
                              <a:lnTo>
                                <a:pt x="2159" y="164685"/>
                              </a:lnTo>
                              <a:cubicBezTo>
                                <a:pt x="2032" y="164305"/>
                                <a:pt x="2032" y="164050"/>
                                <a:pt x="1905" y="163670"/>
                              </a:cubicBezTo>
                              <a:lnTo>
                                <a:pt x="0" y="150081"/>
                              </a:lnTo>
                              <a:cubicBezTo>
                                <a:pt x="0" y="149826"/>
                                <a:pt x="0" y="149446"/>
                                <a:pt x="0" y="149191"/>
                              </a:cubicBezTo>
                              <a:lnTo>
                                <a:pt x="127" y="134968"/>
                              </a:lnTo>
                              <a:cubicBezTo>
                                <a:pt x="127" y="134586"/>
                                <a:pt x="254" y="134333"/>
                                <a:pt x="254" y="134078"/>
                              </a:cubicBezTo>
                              <a:lnTo>
                                <a:pt x="2413" y="120109"/>
                              </a:lnTo>
                              <a:cubicBezTo>
                                <a:pt x="2540" y="119855"/>
                                <a:pt x="2540" y="119473"/>
                                <a:pt x="2667" y="119220"/>
                              </a:cubicBezTo>
                              <a:lnTo>
                                <a:pt x="7366" y="104741"/>
                              </a:lnTo>
                              <a:lnTo>
                                <a:pt x="14097" y="90645"/>
                              </a:lnTo>
                              <a:lnTo>
                                <a:pt x="22479" y="77436"/>
                              </a:lnTo>
                              <a:lnTo>
                                <a:pt x="32258" y="64990"/>
                              </a:lnTo>
                              <a:lnTo>
                                <a:pt x="43307" y="53687"/>
                              </a:lnTo>
                              <a:lnTo>
                                <a:pt x="55499" y="43655"/>
                              </a:lnTo>
                              <a:lnTo>
                                <a:pt x="60960" y="39590"/>
                              </a:lnTo>
                              <a:lnTo>
                                <a:pt x="71374" y="32478"/>
                              </a:lnTo>
                              <a:lnTo>
                                <a:pt x="80772" y="26763"/>
                              </a:lnTo>
                              <a:lnTo>
                                <a:pt x="89281" y="22319"/>
                              </a:lnTo>
                              <a:lnTo>
                                <a:pt x="96647" y="19397"/>
                              </a:lnTo>
                              <a:lnTo>
                                <a:pt x="98679" y="18889"/>
                              </a:lnTo>
                              <a:lnTo>
                                <a:pt x="101600" y="18127"/>
                              </a:lnTo>
                              <a:lnTo>
                                <a:pt x="104775" y="17365"/>
                              </a:lnTo>
                              <a:lnTo>
                                <a:pt x="108839" y="16349"/>
                              </a:lnTo>
                              <a:lnTo>
                                <a:pt x="113411" y="15207"/>
                              </a:lnTo>
                              <a:lnTo>
                                <a:pt x="118618" y="14190"/>
                              </a:lnTo>
                              <a:lnTo>
                                <a:pt x="124333" y="13047"/>
                              </a:lnTo>
                              <a:lnTo>
                                <a:pt x="130810" y="11777"/>
                              </a:lnTo>
                              <a:lnTo>
                                <a:pt x="137795" y="10508"/>
                              </a:lnTo>
                              <a:lnTo>
                                <a:pt x="145415" y="8984"/>
                              </a:lnTo>
                              <a:lnTo>
                                <a:pt x="153670" y="7586"/>
                              </a:lnTo>
                              <a:lnTo>
                                <a:pt x="162560" y="6062"/>
                              </a:lnTo>
                              <a:lnTo>
                                <a:pt x="171958" y="4538"/>
                              </a:lnTo>
                              <a:lnTo>
                                <a:pt x="182118" y="2887"/>
                              </a:lnTo>
                              <a:lnTo>
                                <a:pt x="192786" y="1363"/>
                              </a:lnTo>
                              <a:lnTo>
                                <a:pt x="201549"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89" name="Shape 89"/>
                      <wps:cNvSpPr/>
                      <wps:spPr>
                        <a:xfrm>
                          <a:off x="4748403" y="619675"/>
                          <a:ext cx="148590" cy="120481"/>
                        </a:xfrm>
                        <a:custGeom>
                          <a:avLst/>
                          <a:gdLst/>
                          <a:ahLst/>
                          <a:cxnLst/>
                          <a:rect l="0" t="0" r="0" b="0"/>
                          <a:pathLst>
                            <a:path w="148590" h="120481">
                              <a:moveTo>
                                <a:pt x="148590" y="0"/>
                              </a:moveTo>
                              <a:lnTo>
                                <a:pt x="148590" y="13350"/>
                              </a:lnTo>
                              <a:lnTo>
                                <a:pt x="135382" y="17611"/>
                              </a:lnTo>
                              <a:lnTo>
                                <a:pt x="110363" y="23961"/>
                              </a:lnTo>
                              <a:lnTo>
                                <a:pt x="83820" y="29295"/>
                              </a:lnTo>
                              <a:lnTo>
                                <a:pt x="59055" y="33740"/>
                              </a:lnTo>
                              <a:lnTo>
                                <a:pt x="52451" y="39201"/>
                              </a:lnTo>
                              <a:lnTo>
                                <a:pt x="45720" y="45297"/>
                              </a:lnTo>
                              <a:lnTo>
                                <a:pt x="39370" y="50885"/>
                              </a:lnTo>
                              <a:lnTo>
                                <a:pt x="34036" y="55965"/>
                              </a:lnTo>
                              <a:lnTo>
                                <a:pt x="29210" y="60664"/>
                              </a:lnTo>
                              <a:lnTo>
                                <a:pt x="25273" y="64855"/>
                              </a:lnTo>
                              <a:lnTo>
                                <a:pt x="22098" y="68411"/>
                              </a:lnTo>
                              <a:lnTo>
                                <a:pt x="19558" y="71586"/>
                              </a:lnTo>
                              <a:lnTo>
                                <a:pt x="16129" y="77047"/>
                              </a:lnTo>
                              <a:lnTo>
                                <a:pt x="14097" y="81492"/>
                              </a:lnTo>
                              <a:lnTo>
                                <a:pt x="12954" y="86191"/>
                              </a:lnTo>
                              <a:lnTo>
                                <a:pt x="12700" y="90255"/>
                              </a:lnTo>
                              <a:lnTo>
                                <a:pt x="13208" y="93684"/>
                              </a:lnTo>
                              <a:lnTo>
                                <a:pt x="14224" y="96732"/>
                              </a:lnTo>
                              <a:lnTo>
                                <a:pt x="15621" y="99272"/>
                              </a:lnTo>
                              <a:lnTo>
                                <a:pt x="17653" y="101431"/>
                              </a:lnTo>
                              <a:lnTo>
                                <a:pt x="20066" y="103336"/>
                              </a:lnTo>
                              <a:lnTo>
                                <a:pt x="23749" y="105114"/>
                              </a:lnTo>
                              <a:lnTo>
                                <a:pt x="27813" y="106511"/>
                              </a:lnTo>
                              <a:lnTo>
                                <a:pt x="32639" y="107273"/>
                              </a:lnTo>
                              <a:lnTo>
                                <a:pt x="38735" y="107781"/>
                              </a:lnTo>
                              <a:lnTo>
                                <a:pt x="46482" y="107781"/>
                              </a:lnTo>
                              <a:lnTo>
                                <a:pt x="55880" y="107273"/>
                              </a:lnTo>
                              <a:lnTo>
                                <a:pt x="67056" y="106384"/>
                              </a:lnTo>
                              <a:lnTo>
                                <a:pt x="79756" y="104987"/>
                              </a:lnTo>
                              <a:lnTo>
                                <a:pt x="94107" y="103209"/>
                              </a:lnTo>
                              <a:lnTo>
                                <a:pt x="109855" y="100923"/>
                              </a:lnTo>
                              <a:lnTo>
                                <a:pt x="127381" y="98256"/>
                              </a:lnTo>
                              <a:lnTo>
                                <a:pt x="148590" y="95006"/>
                              </a:lnTo>
                              <a:lnTo>
                                <a:pt x="148590" y="107871"/>
                              </a:lnTo>
                              <a:lnTo>
                                <a:pt x="129286" y="110829"/>
                              </a:lnTo>
                              <a:lnTo>
                                <a:pt x="111760" y="113496"/>
                              </a:lnTo>
                              <a:lnTo>
                                <a:pt x="95631" y="115782"/>
                              </a:lnTo>
                              <a:lnTo>
                                <a:pt x="81153" y="117687"/>
                              </a:lnTo>
                              <a:lnTo>
                                <a:pt x="68072" y="119084"/>
                              </a:lnTo>
                              <a:lnTo>
                                <a:pt x="56515" y="119973"/>
                              </a:lnTo>
                              <a:lnTo>
                                <a:pt x="46482" y="120481"/>
                              </a:lnTo>
                              <a:lnTo>
                                <a:pt x="37719" y="120481"/>
                              </a:lnTo>
                              <a:lnTo>
                                <a:pt x="30353" y="119719"/>
                              </a:lnTo>
                              <a:lnTo>
                                <a:pt x="23876" y="118449"/>
                              </a:lnTo>
                              <a:lnTo>
                                <a:pt x="18161" y="116544"/>
                              </a:lnTo>
                              <a:lnTo>
                                <a:pt x="13970" y="114512"/>
                              </a:lnTo>
                              <a:cubicBezTo>
                                <a:pt x="13462" y="114258"/>
                                <a:pt x="13208" y="114004"/>
                                <a:pt x="12827" y="113750"/>
                              </a:cubicBezTo>
                              <a:lnTo>
                                <a:pt x="9398" y="111083"/>
                              </a:lnTo>
                              <a:cubicBezTo>
                                <a:pt x="9144" y="110829"/>
                                <a:pt x="8763" y="110575"/>
                                <a:pt x="8636" y="110321"/>
                              </a:cubicBezTo>
                              <a:lnTo>
                                <a:pt x="5715" y="107273"/>
                              </a:lnTo>
                              <a:cubicBezTo>
                                <a:pt x="5334" y="106892"/>
                                <a:pt x="5080" y="106511"/>
                                <a:pt x="4826" y="106003"/>
                              </a:cubicBezTo>
                              <a:lnTo>
                                <a:pt x="2921" y="102447"/>
                              </a:lnTo>
                              <a:cubicBezTo>
                                <a:pt x="2667" y="102066"/>
                                <a:pt x="2540" y="101812"/>
                                <a:pt x="2413" y="101431"/>
                              </a:cubicBezTo>
                              <a:lnTo>
                                <a:pt x="1016" y="97367"/>
                              </a:lnTo>
                              <a:cubicBezTo>
                                <a:pt x="889" y="96986"/>
                                <a:pt x="762" y="96478"/>
                                <a:pt x="762" y="96097"/>
                              </a:cubicBezTo>
                              <a:lnTo>
                                <a:pt x="0" y="91525"/>
                              </a:lnTo>
                              <a:cubicBezTo>
                                <a:pt x="0" y="91017"/>
                                <a:pt x="0" y="90636"/>
                                <a:pt x="0" y="90255"/>
                              </a:cubicBezTo>
                              <a:lnTo>
                                <a:pt x="254" y="84794"/>
                              </a:lnTo>
                              <a:cubicBezTo>
                                <a:pt x="254" y="84413"/>
                                <a:pt x="381" y="83905"/>
                                <a:pt x="508" y="83524"/>
                              </a:cubicBezTo>
                              <a:lnTo>
                                <a:pt x="2032" y="77809"/>
                              </a:lnTo>
                              <a:cubicBezTo>
                                <a:pt x="2032" y="77428"/>
                                <a:pt x="2159" y="77047"/>
                                <a:pt x="2413" y="76793"/>
                              </a:cubicBezTo>
                              <a:lnTo>
                                <a:pt x="5461" y="70189"/>
                              </a:lnTo>
                              <a:lnTo>
                                <a:pt x="9779" y="63458"/>
                              </a:lnTo>
                              <a:lnTo>
                                <a:pt x="12573" y="60156"/>
                              </a:lnTo>
                              <a:lnTo>
                                <a:pt x="16129" y="56092"/>
                              </a:lnTo>
                              <a:lnTo>
                                <a:pt x="20320" y="51647"/>
                              </a:lnTo>
                              <a:lnTo>
                                <a:pt x="25273" y="46821"/>
                              </a:lnTo>
                              <a:lnTo>
                                <a:pt x="30988" y="41487"/>
                              </a:lnTo>
                              <a:lnTo>
                                <a:pt x="37211" y="35772"/>
                              </a:lnTo>
                              <a:lnTo>
                                <a:pt x="44323" y="29549"/>
                              </a:lnTo>
                              <a:lnTo>
                                <a:pt x="52197" y="22945"/>
                              </a:lnTo>
                              <a:cubicBezTo>
                                <a:pt x="52959" y="22183"/>
                                <a:pt x="53975" y="21802"/>
                                <a:pt x="55118" y="21548"/>
                              </a:cubicBezTo>
                              <a:lnTo>
                                <a:pt x="81407" y="16849"/>
                              </a:lnTo>
                              <a:lnTo>
                                <a:pt x="107188" y="11642"/>
                              </a:lnTo>
                              <a:lnTo>
                                <a:pt x="131572" y="5419"/>
                              </a:lnTo>
                              <a:lnTo>
                                <a:pt x="14859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0" name="Shape 90"/>
                      <wps:cNvSpPr/>
                      <wps:spPr>
                        <a:xfrm>
                          <a:off x="4344670" y="593217"/>
                          <a:ext cx="552323" cy="459867"/>
                        </a:xfrm>
                        <a:custGeom>
                          <a:avLst/>
                          <a:gdLst/>
                          <a:ahLst/>
                          <a:cxnLst/>
                          <a:rect l="0" t="0" r="0" b="0"/>
                          <a:pathLst>
                            <a:path w="552323" h="459867">
                              <a:moveTo>
                                <a:pt x="281178" y="889"/>
                              </a:moveTo>
                              <a:cubicBezTo>
                                <a:pt x="283972" y="0"/>
                                <a:pt x="287147" y="1015"/>
                                <a:pt x="288671" y="3556"/>
                              </a:cubicBezTo>
                              <a:lnTo>
                                <a:pt x="295529" y="14732"/>
                              </a:lnTo>
                              <a:lnTo>
                                <a:pt x="301117" y="21336"/>
                              </a:lnTo>
                              <a:lnTo>
                                <a:pt x="307721" y="27939"/>
                              </a:lnTo>
                              <a:lnTo>
                                <a:pt x="314706" y="33274"/>
                              </a:lnTo>
                              <a:lnTo>
                                <a:pt x="323215" y="38226"/>
                              </a:lnTo>
                              <a:lnTo>
                                <a:pt x="332994" y="42418"/>
                              </a:lnTo>
                              <a:lnTo>
                                <a:pt x="344297" y="46101"/>
                              </a:lnTo>
                              <a:lnTo>
                                <a:pt x="357124" y="48895"/>
                              </a:lnTo>
                              <a:lnTo>
                                <a:pt x="371475" y="50926"/>
                              </a:lnTo>
                              <a:lnTo>
                                <a:pt x="387096" y="52451"/>
                              </a:lnTo>
                              <a:lnTo>
                                <a:pt x="404241" y="53086"/>
                              </a:lnTo>
                              <a:lnTo>
                                <a:pt x="416814" y="53086"/>
                              </a:lnTo>
                              <a:cubicBezTo>
                                <a:pt x="419481" y="53213"/>
                                <a:pt x="421894" y="54864"/>
                                <a:pt x="422783" y="57403"/>
                              </a:cubicBezTo>
                              <a:cubicBezTo>
                                <a:pt x="423545" y="59944"/>
                                <a:pt x="422783" y="62738"/>
                                <a:pt x="420751" y="64515"/>
                              </a:cubicBezTo>
                              <a:lnTo>
                                <a:pt x="408813" y="73914"/>
                              </a:lnTo>
                              <a:lnTo>
                                <a:pt x="351282" y="120142"/>
                              </a:lnTo>
                              <a:lnTo>
                                <a:pt x="332994" y="134874"/>
                              </a:lnTo>
                              <a:lnTo>
                                <a:pt x="328295" y="145288"/>
                              </a:lnTo>
                              <a:lnTo>
                                <a:pt x="324739" y="156083"/>
                              </a:lnTo>
                              <a:lnTo>
                                <a:pt x="322707" y="165735"/>
                              </a:lnTo>
                              <a:lnTo>
                                <a:pt x="322453" y="173609"/>
                              </a:lnTo>
                              <a:lnTo>
                                <a:pt x="323469" y="179959"/>
                              </a:lnTo>
                              <a:lnTo>
                                <a:pt x="325882" y="185547"/>
                              </a:lnTo>
                              <a:lnTo>
                                <a:pt x="329311" y="190246"/>
                              </a:lnTo>
                              <a:lnTo>
                                <a:pt x="334391" y="194437"/>
                              </a:lnTo>
                              <a:lnTo>
                                <a:pt x="336931" y="195834"/>
                              </a:lnTo>
                              <a:lnTo>
                                <a:pt x="341249" y="197612"/>
                              </a:lnTo>
                              <a:lnTo>
                                <a:pt x="346964" y="199136"/>
                              </a:lnTo>
                              <a:lnTo>
                                <a:pt x="353822" y="200406"/>
                              </a:lnTo>
                              <a:lnTo>
                                <a:pt x="362331" y="201549"/>
                              </a:lnTo>
                              <a:lnTo>
                                <a:pt x="372237" y="202564"/>
                              </a:lnTo>
                              <a:lnTo>
                                <a:pt x="383159" y="203326"/>
                              </a:lnTo>
                              <a:lnTo>
                                <a:pt x="395478" y="203708"/>
                              </a:lnTo>
                              <a:cubicBezTo>
                                <a:pt x="398272" y="203835"/>
                                <a:pt x="400685" y="205739"/>
                                <a:pt x="401447" y="208407"/>
                              </a:cubicBezTo>
                              <a:cubicBezTo>
                                <a:pt x="402209" y="211074"/>
                                <a:pt x="401066" y="213868"/>
                                <a:pt x="398780" y="215392"/>
                              </a:cubicBezTo>
                              <a:lnTo>
                                <a:pt x="358521" y="242315"/>
                              </a:lnTo>
                              <a:lnTo>
                                <a:pt x="298704" y="281559"/>
                              </a:lnTo>
                              <a:lnTo>
                                <a:pt x="292100" y="291846"/>
                              </a:lnTo>
                              <a:lnTo>
                                <a:pt x="286258" y="302640"/>
                              </a:lnTo>
                              <a:lnTo>
                                <a:pt x="281686" y="312674"/>
                              </a:lnTo>
                              <a:lnTo>
                                <a:pt x="278511" y="322072"/>
                              </a:lnTo>
                              <a:lnTo>
                                <a:pt x="276352" y="331089"/>
                              </a:lnTo>
                              <a:lnTo>
                                <a:pt x="275082" y="339725"/>
                              </a:lnTo>
                              <a:lnTo>
                                <a:pt x="274447" y="347980"/>
                              </a:lnTo>
                              <a:lnTo>
                                <a:pt x="274447" y="355853"/>
                              </a:lnTo>
                              <a:lnTo>
                                <a:pt x="275082" y="362712"/>
                              </a:lnTo>
                              <a:lnTo>
                                <a:pt x="276479" y="369443"/>
                              </a:lnTo>
                              <a:lnTo>
                                <a:pt x="278257" y="375793"/>
                              </a:lnTo>
                              <a:lnTo>
                                <a:pt x="280797" y="382270"/>
                              </a:lnTo>
                              <a:lnTo>
                                <a:pt x="283718" y="388365"/>
                              </a:lnTo>
                              <a:lnTo>
                                <a:pt x="287401" y="394335"/>
                              </a:lnTo>
                              <a:lnTo>
                                <a:pt x="291719" y="400303"/>
                              </a:lnTo>
                              <a:lnTo>
                                <a:pt x="296291" y="405892"/>
                              </a:lnTo>
                              <a:lnTo>
                                <a:pt x="307721" y="416687"/>
                              </a:lnTo>
                              <a:lnTo>
                                <a:pt x="319913" y="425323"/>
                              </a:lnTo>
                              <a:lnTo>
                                <a:pt x="334010" y="432689"/>
                              </a:lnTo>
                              <a:lnTo>
                                <a:pt x="349631" y="438403"/>
                              </a:lnTo>
                              <a:lnTo>
                                <a:pt x="369697" y="442976"/>
                              </a:lnTo>
                              <a:lnTo>
                                <a:pt x="383032" y="444881"/>
                              </a:lnTo>
                              <a:lnTo>
                                <a:pt x="396875" y="446405"/>
                              </a:lnTo>
                              <a:lnTo>
                                <a:pt x="411734" y="447039"/>
                              </a:lnTo>
                              <a:lnTo>
                                <a:pt x="427355" y="447167"/>
                              </a:lnTo>
                              <a:lnTo>
                                <a:pt x="430276" y="447167"/>
                              </a:lnTo>
                              <a:lnTo>
                                <a:pt x="452120" y="446405"/>
                              </a:lnTo>
                              <a:lnTo>
                                <a:pt x="474472" y="444753"/>
                              </a:lnTo>
                              <a:lnTo>
                                <a:pt x="497586" y="442214"/>
                              </a:lnTo>
                              <a:lnTo>
                                <a:pt x="521335" y="438785"/>
                              </a:lnTo>
                              <a:lnTo>
                                <a:pt x="552323" y="432986"/>
                              </a:lnTo>
                              <a:lnTo>
                                <a:pt x="552323" y="445974"/>
                              </a:lnTo>
                              <a:lnTo>
                                <a:pt x="523748" y="451358"/>
                              </a:lnTo>
                              <a:lnTo>
                                <a:pt x="499491" y="454787"/>
                              </a:lnTo>
                              <a:lnTo>
                                <a:pt x="475869" y="457326"/>
                              </a:lnTo>
                              <a:lnTo>
                                <a:pt x="453009" y="459105"/>
                              </a:lnTo>
                              <a:lnTo>
                                <a:pt x="430657" y="459867"/>
                              </a:lnTo>
                              <a:lnTo>
                                <a:pt x="427355" y="459867"/>
                              </a:lnTo>
                              <a:lnTo>
                                <a:pt x="411607" y="459739"/>
                              </a:lnTo>
                              <a:lnTo>
                                <a:pt x="396367" y="458977"/>
                              </a:lnTo>
                              <a:lnTo>
                                <a:pt x="381762" y="457581"/>
                              </a:lnTo>
                              <a:lnTo>
                                <a:pt x="367792" y="455549"/>
                              </a:lnTo>
                              <a:lnTo>
                                <a:pt x="346837" y="450723"/>
                              </a:lnTo>
                              <a:lnTo>
                                <a:pt x="329692" y="444626"/>
                              </a:lnTo>
                              <a:lnTo>
                                <a:pt x="314071" y="436626"/>
                              </a:lnTo>
                              <a:lnTo>
                                <a:pt x="299974" y="426847"/>
                              </a:lnTo>
                              <a:cubicBezTo>
                                <a:pt x="299720" y="426593"/>
                                <a:pt x="299466" y="426465"/>
                                <a:pt x="299339" y="426212"/>
                              </a:cubicBezTo>
                              <a:lnTo>
                                <a:pt x="287528" y="415036"/>
                              </a:lnTo>
                              <a:lnTo>
                                <a:pt x="281940" y="408432"/>
                              </a:lnTo>
                              <a:lnTo>
                                <a:pt x="277114" y="401827"/>
                              </a:lnTo>
                              <a:lnTo>
                                <a:pt x="272923" y="395097"/>
                              </a:lnTo>
                              <a:lnTo>
                                <a:pt x="269367" y="387858"/>
                              </a:lnTo>
                              <a:lnTo>
                                <a:pt x="266446" y="380619"/>
                              </a:lnTo>
                              <a:lnTo>
                                <a:pt x="264160" y="372872"/>
                              </a:lnTo>
                              <a:lnTo>
                                <a:pt x="262636" y="365125"/>
                              </a:lnTo>
                              <a:lnTo>
                                <a:pt x="261874" y="357124"/>
                              </a:lnTo>
                              <a:lnTo>
                                <a:pt x="261747" y="348107"/>
                              </a:lnTo>
                              <a:lnTo>
                                <a:pt x="262382" y="338709"/>
                              </a:lnTo>
                              <a:lnTo>
                                <a:pt x="263906" y="329057"/>
                              </a:lnTo>
                              <a:lnTo>
                                <a:pt x="266192" y="319277"/>
                              </a:lnTo>
                              <a:lnTo>
                                <a:pt x="269621" y="308610"/>
                              </a:lnTo>
                              <a:lnTo>
                                <a:pt x="274574" y="297434"/>
                              </a:lnTo>
                              <a:lnTo>
                                <a:pt x="280924" y="285876"/>
                              </a:lnTo>
                              <a:lnTo>
                                <a:pt x="288671" y="273558"/>
                              </a:lnTo>
                              <a:cubicBezTo>
                                <a:pt x="289179" y="272796"/>
                                <a:pt x="289814" y="272161"/>
                                <a:pt x="290576" y="271652"/>
                              </a:cubicBezTo>
                              <a:lnTo>
                                <a:pt x="351536" y="231648"/>
                              </a:lnTo>
                              <a:lnTo>
                                <a:pt x="375793" y="215519"/>
                              </a:lnTo>
                              <a:lnTo>
                                <a:pt x="371348" y="215138"/>
                              </a:lnTo>
                              <a:lnTo>
                                <a:pt x="361188" y="214249"/>
                              </a:lnTo>
                              <a:lnTo>
                                <a:pt x="352171" y="213106"/>
                              </a:lnTo>
                              <a:lnTo>
                                <a:pt x="344551" y="211582"/>
                              </a:lnTo>
                              <a:lnTo>
                                <a:pt x="338074" y="209803"/>
                              </a:lnTo>
                              <a:lnTo>
                                <a:pt x="332486" y="207772"/>
                              </a:lnTo>
                              <a:lnTo>
                                <a:pt x="327787" y="205359"/>
                              </a:lnTo>
                              <a:cubicBezTo>
                                <a:pt x="327406" y="205105"/>
                                <a:pt x="327025" y="204851"/>
                                <a:pt x="326771" y="204597"/>
                              </a:cubicBezTo>
                              <a:lnTo>
                                <a:pt x="320675" y="199517"/>
                              </a:lnTo>
                              <a:cubicBezTo>
                                <a:pt x="320294" y="199263"/>
                                <a:pt x="319913" y="198882"/>
                                <a:pt x="319659" y="198501"/>
                              </a:cubicBezTo>
                              <a:lnTo>
                                <a:pt x="315214" y="192532"/>
                              </a:lnTo>
                              <a:cubicBezTo>
                                <a:pt x="314960" y="192151"/>
                                <a:pt x="314706" y="191643"/>
                                <a:pt x="314452" y="191262"/>
                              </a:cubicBezTo>
                              <a:lnTo>
                                <a:pt x="311531" y="184276"/>
                              </a:lnTo>
                              <a:cubicBezTo>
                                <a:pt x="311277" y="183769"/>
                                <a:pt x="311150" y="183388"/>
                                <a:pt x="311150" y="182880"/>
                              </a:cubicBezTo>
                              <a:lnTo>
                                <a:pt x="309753" y="175006"/>
                              </a:lnTo>
                              <a:cubicBezTo>
                                <a:pt x="309753" y="174625"/>
                                <a:pt x="309626" y="174117"/>
                                <a:pt x="309753" y="173736"/>
                              </a:cubicBezTo>
                              <a:lnTo>
                                <a:pt x="310134" y="164719"/>
                              </a:lnTo>
                              <a:cubicBezTo>
                                <a:pt x="310134" y="164338"/>
                                <a:pt x="310134" y="163957"/>
                                <a:pt x="310261" y="163702"/>
                              </a:cubicBezTo>
                              <a:lnTo>
                                <a:pt x="312293" y="153415"/>
                              </a:lnTo>
                              <a:lnTo>
                                <a:pt x="316357" y="141351"/>
                              </a:lnTo>
                              <a:lnTo>
                                <a:pt x="322072" y="128270"/>
                              </a:lnTo>
                              <a:cubicBezTo>
                                <a:pt x="322453" y="127381"/>
                                <a:pt x="323088" y="126492"/>
                                <a:pt x="323850" y="125857"/>
                              </a:cubicBezTo>
                              <a:lnTo>
                                <a:pt x="343281" y="110236"/>
                              </a:lnTo>
                              <a:lnTo>
                                <a:pt x="399034" y="65532"/>
                              </a:lnTo>
                              <a:lnTo>
                                <a:pt x="386588" y="65024"/>
                              </a:lnTo>
                              <a:lnTo>
                                <a:pt x="370332" y="63626"/>
                              </a:lnTo>
                              <a:lnTo>
                                <a:pt x="355346" y="61340"/>
                              </a:lnTo>
                              <a:lnTo>
                                <a:pt x="341630" y="58420"/>
                              </a:lnTo>
                              <a:lnTo>
                                <a:pt x="329184" y="54610"/>
                              </a:lnTo>
                              <a:lnTo>
                                <a:pt x="318135" y="49911"/>
                              </a:lnTo>
                              <a:lnTo>
                                <a:pt x="308356" y="44323"/>
                              </a:lnTo>
                              <a:lnTo>
                                <a:pt x="299974" y="37973"/>
                              </a:lnTo>
                              <a:lnTo>
                                <a:pt x="292227" y="30352"/>
                              </a:lnTo>
                              <a:lnTo>
                                <a:pt x="290576" y="28448"/>
                              </a:lnTo>
                              <a:lnTo>
                                <a:pt x="290449" y="37719"/>
                              </a:lnTo>
                              <a:lnTo>
                                <a:pt x="289560" y="50546"/>
                              </a:lnTo>
                              <a:lnTo>
                                <a:pt x="287909" y="63119"/>
                              </a:lnTo>
                              <a:lnTo>
                                <a:pt x="285496" y="75564"/>
                              </a:lnTo>
                              <a:lnTo>
                                <a:pt x="282448" y="88011"/>
                              </a:lnTo>
                              <a:lnTo>
                                <a:pt x="278638" y="100076"/>
                              </a:lnTo>
                              <a:lnTo>
                                <a:pt x="274193" y="112014"/>
                              </a:lnTo>
                              <a:lnTo>
                                <a:pt x="268859" y="123825"/>
                              </a:lnTo>
                              <a:lnTo>
                                <a:pt x="262890" y="135509"/>
                              </a:lnTo>
                              <a:lnTo>
                                <a:pt x="256286" y="146812"/>
                              </a:lnTo>
                              <a:lnTo>
                                <a:pt x="248793" y="157988"/>
                              </a:lnTo>
                              <a:lnTo>
                                <a:pt x="240665" y="168910"/>
                              </a:lnTo>
                              <a:lnTo>
                                <a:pt x="231775" y="179705"/>
                              </a:lnTo>
                              <a:lnTo>
                                <a:pt x="222123" y="190246"/>
                              </a:lnTo>
                              <a:lnTo>
                                <a:pt x="211836" y="200533"/>
                              </a:lnTo>
                              <a:lnTo>
                                <a:pt x="190119" y="219710"/>
                              </a:lnTo>
                              <a:lnTo>
                                <a:pt x="166878" y="236855"/>
                              </a:lnTo>
                              <a:lnTo>
                                <a:pt x="142367" y="251840"/>
                              </a:lnTo>
                              <a:lnTo>
                                <a:pt x="116586" y="264668"/>
                              </a:lnTo>
                              <a:lnTo>
                                <a:pt x="89408" y="275209"/>
                              </a:lnTo>
                              <a:lnTo>
                                <a:pt x="60833" y="283590"/>
                              </a:lnTo>
                              <a:lnTo>
                                <a:pt x="45974" y="287020"/>
                              </a:lnTo>
                              <a:lnTo>
                                <a:pt x="30988" y="289687"/>
                              </a:lnTo>
                              <a:lnTo>
                                <a:pt x="15494" y="291719"/>
                              </a:lnTo>
                              <a:lnTo>
                                <a:pt x="0" y="293230"/>
                              </a:lnTo>
                              <a:lnTo>
                                <a:pt x="0" y="280530"/>
                              </a:lnTo>
                              <a:lnTo>
                                <a:pt x="13843" y="279146"/>
                              </a:lnTo>
                              <a:lnTo>
                                <a:pt x="28702" y="277240"/>
                              </a:lnTo>
                              <a:lnTo>
                                <a:pt x="43180" y="274574"/>
                              </a:lnTo>
                              <a:lnTo>
                                <a:pt x="57277" y="271399"/>
                              </a:lnTo>
                              <a:lnTo>
                                <a:pt x="84709" y="263398"/>
                              </a:lnTo>
                              <a:lnTo>
                                <a:pt x="110871" y="253238"/>
                              </a:lnTo>
                              <a:lnTo>
                                <a:pt x="135763" y="240919"/>
                              </a:lnTo>
                              <a:lnTo>
                                <a:pt x="159385" y="226568"/>
                              </a:lnTo>
                              <a:lnTo>
                                <a:pt x="181737" y="210185"/>
                              </a:lnTo>
                              <a:lnTo>
                                <a:pt x="202819" y="191643"/>
                              </a:lnTo>
                              <a:lnTo>
                                <a:pt x="212725" y="181737"/>
                              </a:lnTo>
                              <a:lnTo>
                                <a:pt x="221996" y="171703"/>
                              </a:lnTo>
                              <a:lnTo>
                                <a:pt x="230505" y="161289"/>
                              </a:lnTo>
                              <a:lnTo>
                                <a:pt x="238252" y="150876"/>
                              </a:lnTo>
                              <a:lnTo>
                                <a:pt x="245364" y="140335"/>
                              </a:lnTo>
                              <a:lnTo>
                                <a:pt x="251587" y="129667"/>
                              </a:lnTo>
                              <a:lnTo>
                                <a:pt x="257302" y="118618"/>
                              </a:lnTo>
                              <a:lnTo>
                                <a:pt x="262255" y="107569"/>
                              </a:lnTo>
                              <a:lnTo>
                                <a:pt x="266573" y="96265"/>
                              </a:lnTo>
                              <a:lnTo>
                                <a:pt x="270129" y="84963"/>
                              </a:lnTo>
                              <a:lnTo>
                                <a:pt x="273050" y="73278"/>
                              </a:lnTo>
                              <a:lnTo>
                                <a:pt x="275209" y="61468"/>
                              </a:lnTo>
                              <a:lnTo>
                                <a:pt x="276860" y="49530"/>
                              </a:lnTo>
                              <a:lnTo>
                                <a:pt x="277749" y="37592"/>
                              </a:lnTo>
                              <a:lnTo>
                                <a:pt x="278003" y="25400"/>
                              </a:lnTo>
                              <a:lnTo>
                                <a:pt x="277495" y="12953"/>
                              </a:lnTo>
                              <a:lnTo>
                                <a:pt x="276987" y="7620"/>
                              </a:lnTo>
                              <a:cubicBezTo>
                                <a:pt x="276606" y="4699"/>
                                <a:pt x="278384" y="1905"/>
                                <a:pt x="281178" y="889"/>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1" name="Shape 91"/>
                      <wps:cNvSpPr/>
                      <wps:spPr>
                        <a:xfrm>
                          <a:off x="4344670" y="453785"/>
                          <a:ext cx="182118" cy="399020"/>
                        </a:xfrm>
                        <a:custGeom>
                          <a:avLst/>
                          <a:gdLst/>
                          <a:ahLst/>
                          <a:cxnLst/>
                          <a:rect l="0" t="0" r="0" b="0"/>
                          <a:pathLst>
                            <a:path w="182118" h="399020">
                              <a:moveTo>
                                <a:pt x="0" y="0"/>
                              </a:moveTo>
                              <a:lnTo>
                                <a:pt x="19177" y="1256"/>
                              </a:lnTo>
                              <a:lnTo>
                                <a:pt x="39497" y="4431"/>
                              </a:lnTo>
                              <a:lnTo>
                                <a:pt x="58547" y="9638"/>
                              </a:lnTo>
                              <a:lnTo>
                                <a:pt x="76454" y="17004"/>
                              </a:lnTo>
                              <a:lnTo>
                                <a:pt x="92964" y="26275"/>
                              </a:lnTo>
                              <a:lnTo>
                                <a:pt x="108458" y="37578"/>
                              </a:lnTo>
                              <a:lnTo>
                                <a:pt x="122555" y="50913"/>
                              </a:lnTo>
                              <a:lnTo>
                                <a:pt x="135128" y="65772"/>
                              </a:lnTo>
                              <a:lnTo>
                                <a:pt x="146304" y="81901"/>
                              </a:lnTo>
                              <a:lnTo>
                                <a:pt x="155956" y="99300"/>
                              </a:lnTo>
                              <a:lnTo>
                                <a:pt x="164084" y="118096"/>
                              </a:lnTo>
                              <a:lnTo>
                                <a:pt x="170688" y="138035"/>
                              </a:lnTo>
                              <a:lnTo>
                                <a:pt x="175768" y="159117"/>
                              </a:lnTo>
                              <a:lnTo>
                                <a:pt x="179451" y="181596"/>
                              </a:lnTo>
                              <a:lnTo>
                                <a:pt x="181610" y="205218"/>
                              </a:lnTo>
                              <a:lnTo>
                                <a:pt x="182118" y="226173"/>
                              </a:lnTo>
                              <a:lnTo>
                                <a:pt x="181229" y="246112"/>
                              </a:lnTo>
                              <a:lnTo>
                                <a:pt x="178816" y="265035"/>
                              </a:lnTo>
                              <a:lnTo>
                                <a:pt x="174752" y="282815"/>
                              </a:lnTo>
                              <a:lnTo>
                                <a:pt x="169164" y="299325"/>
                              </a:lnTo>
                              <a:lnTo>
                                <a:pt x="162052" y="314946"/>
                              </a:lnTo>
                              <a:lnTo>
                                <a:pt x="153162" y="329297"/>
                              </a:lnTo>
                              <a:lnTo>
                                <a:pt x="143002" y="342251"/>
                              </a:lnTo>
                              <a:lnTo>
                                <a:pt x="131572" y="353808"/>
                              </a:lnTo>
                              <a:lnTo>
                                <a:pt x="119380" y="364222"/>
                              </a:lnTo>
                              <a:lnTo>
                                <a:pt x="106172" y="373366"/>
                              </a:lnTo>
                              <a:lnTo>
                                <a:pt x="92329" y="381113"/>
                              </a:lnTo>
                              <a:lnTo>
                                <a:pt x="77470" y="387463"/>
                              </a:lnTo>
                              <a:lnTo>
                                <a:pt x="61722" y="392543"/>
                              </a:lnTo>
                              <a:lnTo>
                                <a:pt x="45339" y="395972"/>
                              </a:lnTo>
                              <a:lnTo>
                                <a:pt x="28067" y="398258"/>
                              </a:lnTo>
                              <a:lnTo>
                                <a:pt x="13208" y="399020"/>
                              </a:lnTo>
                              <a:lnTo>
                                <a:pt x="0" y="398672"/>
                              </a:lnTo>
                              <a:lnTo>
                                <a:pt x="0" y="385939"/>
                              </a:lnTo>
                              <a:lnTo>
                                <a:pt x="13462" y="386320"/>
                              </a:lnTo>
                              <a:lnTo>
                                <a:pt x="27432" y="385558"/>
                              </a:lnTo>
                              <a:lnTo>
                                <a:pt x="43688" y="383399"/>
                              </a:lnTo>
                              <a:lnTo>
                                <a:pt x="59055" y="380097"/>
                              </a:lnTo>
                              <a:lnTo>
                                <a:pt x="73660" y="375398"/>
                              </a:lnTo>
                              <a:lnTo>
                                <a:pt x="87249" y="369429"/>
                              </a:lnTo>
                              <a:lnTo>
                                <a:pt x="100076" y="362190"/>
                              </a:lnTo>
                              <a:lnTo>
                                <a:pt x="112141" y="353808"/>
                              </a:lnTo>
                              <a:lnTo>
                                <a:pt x="123317" y="344156"/>
                              </a:lnTo>
                              <a:lnTo>
                                <a:pt x="133858" y="333361"/>
                              </a:lnTo>
                              <a:lnTo>
                                <a:pt x="143256" y="321423"/>
                              </a:lnTo>
                              <a:lnTo>
                                <a:pt x="151130" y="308342"/>
                              </a:lnTo>
                              <a:lnTo>
                                <a:pt x="157607" y="294118"/>
                              </a:lnTo>
                              <a:lnTo>
                                <a:pt x="162687" y="278751"/>
                              </a:lnTo>
                              <a:lnTo>
                                <a:pt x="166370" y="262241"/>
                              </a:lnTo>
                              <a:lnTo>
                                <a:pt x="168529" y="244588"/>
                              </a:lnTo>
                              <a:lnTo>
                                <a:pt x="169545" y="225538"/>
                              </a:lnTo>
                              <a:lnTo>
                                <a:pt x="168910" y="205599"/>
                              </a:lnTo>
                              <a:lnTo>
                                <a:pt x="166751" y="182739"/>
                              </a:lnTo>
                              <a:lnTo>
                                <a:pt x="163195" y="161149"/>
                              </a:lnTo>
                              <a:lnTo>
                                <a:pt x="158369" y="140956"/>
                              </a:lnTo>
                              <a:lnTo>
                                <a:pt x="152019" y="122033"/>
                              </a:lnTo>
                              <a:lnTo>
                                <a:pt x="144272" y="104380"/>
                              </a:lnTo>
                              <a:lnTo>
                                <a:pt x="135255" y="88124"/>
                              </a:lnTo>
                              <a:lnTo>
                                <a:pt x="124714" y="73011"/>
                              </a:lnTo>
                              <a:lnTo>
                                <a:pt x="112903" y="59168"/>
                              </a:lnTo>
                              <a:lnTo>
                                <a:pt x="99822" y="46849"/>
                              </a:lnTo>
                              <a:lnTo>
                                <a:pt x="85471" y="36562"/>
                              </a:lnTo>
                              <a:lnTo>
                                <a:pt x="70231" y="28053"/>
                              </a:lnTo>
                              <a:lnTo>
                                <a:pt x="53848" y="21449"/>
                              </a:lnTo>
                              <a:lnTo>
                                <a:pt x="36195" y="16623"/>
                              </a:lnTo>
                              <a:lnTo>
                                <a:pt x="17272" y="13702"/>
                              </a:lnTo>
                              <a:lnTo>
                                <a:pt x="0" y="12724"/>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2" name="Shape 92"/>
                      <wps:cNvSpPr/>
                      <wps:spPr>
                        <a:xfrm>
                          <a:off x="4705604" y="374777"/>
                          <a:ext cx="191389" cy="244475"/>
                        </a:xfrm>
                        <a:custGeom>
                          <a:avLst/>
                          <a:gdLst/>
                          <a:ahLst/>
                          <a:cxnLst/>
                          <a:rect l="0" t="0" r="0" b="0"/>
                          <a:pathLst>
                            <a:path w="191389" h="244475">
                              <a:moveTo>
                                <a:pt x="151257" y="0"/>
                              </a:moveTo>
                              <a:lnTo>
                                <a:pt x="165481" y="762"/>
                              </a:lnTo>
                              <a:lnTo>
                                <a:pt x="178816" y="3175"/>
                              </a:lnTo>
                              <a:lnTo>
                                <a:pt x="191389" y="6821"/>
                              </a:lnTo>
                              <a:lnTo>
                                <a:pt x="191389" y="20616"/>
                              </a:lnTo>
                              <a:lnTo>
                                <a:pt x="186436" y="18415"/>
                              </a:lnTo>
                              <a:lnTo>
                                <a:pt x="175260" y="15367"/>
                              </a:lnTo>
                              <a:lnTo>
                                <a:pt x="163322" y="13335"/>
                              </a:lnTo>
                              <a:lnTo>
                                <a:pt x="150622" y="12573"/>
                              </a:lnTo>
                              <a:lnTo>
                                <a:pt x="137033" y="13208"/>
                              </a:lnTo>
                              <a:lnTo>
                                <a:pt x="122555" y="15113"/>
                              </a:lnTo>
                              <a:lnTo>
                                <a:pt x="110363" y="17780"/>
                              </a:lnTo>
                              <a:lnTo>
                                <a:pt x="98679" y="21082"/>
                              </a:lnTo>
                              <a:lnTo>
                                <a:pt x="87630" y="25273"/>
                              </a:lnTo>
                              <a:lnTo>
                                <a:pt x="77089" y="30099"/>
                              </a:lnTo>
                              <a:lnTo>
                                <a:pt x="67183" y="35814"/>
                              </a:lnTo>
                              <a:lnTo>
                                <a:pt x="57912" y="42164"/>
                              </a:lnTo>
                              <a:lnTo>
                                <a:pt x="49149" y="49276"/>
                              </a:lnTo>
                              <a:lnTo>
                                <a:pt x="40894" y="57023"/>
                              </a:lnTo>
                              <a:lnTo>
                                <a:pt x="33909" y="64770"/>
                              </a:lnTo>
                              <a:lnTo>
                                <a:pt x="28448" y="72517"/>
                              </a:lnTo>
                              <a:lnTo>
                                <a:pt x="23749" y="80645"/>
                              </a:lnTo>
                              <a:lnTo>
                                <a:pt x="19812" y="89154"/>
                              </a:lnTo>
                              <a:lnTo>
                                <a:pt x="16891" y="98044"/>
                              </a:lnTo>
                              <a:lnTo>
                                <a:pt x="14605" y="107442"/>
                              </a:lnTo>
                              <a:lnTo>
                                <a:pt x="13208" y="117348"/>
                              </a:lnTo>
                              <a:lnTo>
                                <a:pt x="12700" y="127635"/>
                              </a:lnTo>
                              <a:lnTo>
                                <a:pt x="12954" y="138430"/>
                              </a:lnTo>
                              <a:lnTo>
                                <a:pt x="14605" y="151511"/>
                              </a:lnTo>
                              <a:lnTo>
                                <a:pt x="18034" y="164592"/>
                              </a:lnTo>
                              <a:lnTo>
                                <a:pt x="23114" y="177800"/>
                              </a:lnTo>
                              <a:lnTo>
                                <a:pt x="29845" y="191262"/>
                              </a:lnTo>
                              <a:lnTo>
                                <a:pt x="36195" y="200787"/>
                              </a:lnTo>
                              <a:lnTo>
                                <a:pt x="44069" y="209423"/>
                              </a:lnTo>
                              <a:lnTo>
                                <a:pt x="50419" y="214757"/>
                              </a:lnTo>
                              <a:lnTo>
                                <a:pt x="57531" y="219329"/>
                              </a:lnTo>
                              <a:lnTo>
                                <a:pt x="65278" y="223139"/>
                              </a:lnTo>
                              <a:lnTo>
                                <a:pt x="73914" y="226187"/>
                              </a:lnTo>
                              <a:lnTo>
                                <a:pt x="89535" y="229997"/>
                              </a:lnTo>
                              <a:lnTo>
                                <a:pt x="105791" y="231775"/>
                              </a:lnTo>
                              <a:lnTo>
                                <a:pt x="122936" y="231521"/>
                              </a:lnTo>
                              <a:lnTo>
                                <a:pt x="141097" y="229489"/>
                              </a:lnTo>
                              <a:lnTo>
                                <a:pt x="153162" y="227076"/>
                              </a:lnTo>
                              <a:lnTo>
                                <a:pt x="164719" y="224028"/>
                              </a:lnTo>
                              <a:lnTo>
                                <a:pt x="175895" y="220218"/>
                              </a:lnTo>
                              <a:lnTo>
                                <a:pt x="186563" y="215900"/>
                              </a:lnTo>
                              <a:lnTo>
                                <a:pt x="191389" y="213427"/>
                              </a:lnTo>
                              <a:lnTo>
                                <a:pt x="191389" y="227584"/>
                              </a:lnTo>
                              <a:lnTo>
                                <a:pt x="179959" y="232283"/>
                              </a:lnTo>
                              <a:lnTo>
                                <a:pt x="168021" y="236220"/>
                              </a:lnTo>
                              <a:lnTo>
                                <a:pt x="155575" y="239522"/>
                              </a:lnTo>
                              <a:lnTo>
                                <a:pt x="142494" y="242062"/>
                              </a:lnTo>
                              <a:lnTo>
                                <a:pt x="123063" y="244221"/>
                              </a:lnTo>
                              <a:lnTo>
                                <a:pt x="104267" y="244475"/>
                              </a:lnTo>
                              <a:lnTo>
                                <a:pt x="86487" y="242443"/>
                              </a:lnTo>
                              <a:lnTo>
                                <a:pt x="69596" y="238125"/>
                              </a:lnTo>
                              <a:lnTo>
                                <a:pt x="59563" y="234569"/>
                              </a:lnTo>
                              <a:lnTo>
                                <a:pt x="50546" y="229997"/>
                              </a:lnTo>
                              <a:lnTo>
                                <a:pt x="42291" y="224536"/>
                              </a:lnTo>
                              <a:lnTo>
                                <a:pt x="34544" y="218059"/>
                              </a:lnTo>
                              <a:lnTo>
                                <a:pt x="26416" y="208915"/>
                              </a:lnTo>
                              <a:cubicBezTo>
                                <a:pt x="26162" y="208661"/>
                                <a:pt x="26035" y="208407"/>
                                <a:pt x="25781" y="208153"/>
                              </a:cubicBezTo>
                              <a:lnTo>
                                <a:pt x="18542" y="196977"/>
                              </a:lnTo>
                              <a:lnTo>
                                <a:pt x="11176" y="182245"/>
                              </a:lnTo>
                              <a:lnTo>
                                <a:pt x="5715" y="167640"/>
                              </a:lnTo>
                              <a:lnTo>
                                <a:pt x="2032" y="153035"/>
                              </a:lnTo>
                              <a:lnTo>
                                <a:pt x="254" y="138684"/>
                              </a:lnTo>
                              <a:lnTo>
                                <a:pt x="0" y="127000"/>
                              </a:lnTo>
                              <a:lnTo>
                                <a:pt x="635" y="115570"/>
                              </a:lnTo>
                              <a:lnTo>
                                <a:pt x="2286" y="104521"/>
                              </a:lnTo>
                              <a:lnTo>
                                <a:pt x="4826" y="93980"/>
                              </a:lnTo>
                              <a:lnTo>
                                <a:pt x="8255" y="83820"/>
                              </a:lnTo>
                              <a:lnTo>
                                <a:pt x="12827" y="74295"/>
                              </a:lnTo>
                              <a:lnTo>
                                <a:pt x="18161" y="65024"/>
                              </a:lnTo>
                              <a:lnTo>
                                <a:pt x="24511" y="56388"/>
                              </a:lnTo>
                              <a:lnTo>
                                <a:pt x="32131" y="47752"/>
                              </a:lnTo>
                              <a:lnTo>
                                <a:pt x="41148" y="39370"/>
                              </a:lnTo>
                              <a:lnTo>
                                <a:pt x="50800" y="31623"/>
                              </a:lnTo>
                              <a:lnTo>
                                <a:pt x="60960" y="24765"/>
                              </a:lnTo>
                              <a:lnTo>
                                <a:pt x="71755" y="18669"/>
                              </a:lnTo>
                              <a:lnTo>
                                <a:pt x="83185" y="13335"/>
                              </a:lnTo>
                              <a:lnTo>
                                <a:pt x="95123" y="8890"/>
                              </a:lnTo>
                              <a:lnTo>
                                <a:pt x="107696" y="5334"/>
                              </a:lnTo>
                              <a:lnTo>
                                <a:pt x="120904" y="2540"/>
                              </a:lnTo>
                              <a:lnTo>
                                <a:pt x="136525" y="508"/>
                              </a:lnTo>
                              <a:lnTo>
                                <a:pt x="151257"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3" name="Shape 93"/>
                      <wps:cNvSpPr/>
                      <wps:spPr>
                        <a:xfrm>
                          <a:off x="4344670" y="334861"/>
                          <a:ext cx="552323" cy="219495"/>
                        </a:xfrm>
                        <a:custGeom>
                          <a:avLst/>
                          <a:gdLst/>
                          <a:ahLst/>
                          <a:cxnLst/>
                          <a:rect l="0" t="0" r="0" b="0"/>
                          <a:pathLst>
                            <a:path w="552323" h="219495">
                              <a:moveTo>
                                <a:pt x="552323" y="0"/>
                              </a:moveTo>
                              <a:lnTo>
                                <a:pt x="552323" y="12704"/>
                              </a:lnTo>
                              <a:lnTo>
                                <a:pt x="540131" y="13246"/>
                              </a:lnTo>
                              <a:lnTo>
                                <a:pt x="522732" y="15405"/>
                              </a:lnTo>
                              <a:lnTo>
                                <a:pt x="502158" y="19470"/>
                              </a:lnTo>
                              <a:lnTo>
                                <a:pt x="480568" y="25311"/>
                              </a:lnTo>
                              <a:lnTo>
                                <a:pt x="457708" y="33185"/>
                              </a:lnTo>
                              <a:lnTo>
                                <a:pt x="433959" y="42583"/>
                              </a:lnTo>
                              <a:lnTo>
                                <a:pt x="411734" y="52997"/>
                              </a:lnTo>
                              <a:lnTo>
                                <a:pt x="390525" y="64300"/>
                              </a:lnTo>
                              <a:lnTo>
                                <a:pt x="368173" y="77762"/>
                              </a:lnTo>
                              <a:lnTo>
                                <a:pt x="347345" y="91859"/>
                              </a:lnTo>
                              <a:lnTo>
                                <a:pt x="333629" y="102527"/>
                              </a:lnTo>
                              <a:lnTo>
                                <a:pt x="320802" y="114465"/>
                              </a:lnTo>
                              <a:lnTo>
                                <a:pt x="309626" y="126911"/>
                              </a:lnTo>
                              <a:lnTo>
                                <a:pt x="300228" y="140120"/>
                              </a:lnTo>
                              <a:lnTo>
                                <a:pt x="292481" y="153962"/>
                              </a:lnTo>
                              <a:lnTo>
                                <a:pt x="286639" y="167043"/>
                              </a:lnTo>
                              <a:lnTo>
                                <a:pt x="282194" y="180251"/>
                              </a:lnTo>
                              <a:lnTo>
                                <a:pt x="279146" y="193333"/>
                              </a:lnTo>
                              <a:lnTo>
                                <a:pt x="277495" y="206159"/>
                              </a:lnTo>
                              <a:lnTo>
                                <a:pt x="277368" y="212890"/>
                              </a:lnTo>
                              <a:cubicBezTo>
                                <a:pt x="277241" y="215938"/>
                                <a:pt x="275082" y="218605"/>
                                <a:pt x="272034" y="219113"/>
                              </a:cubicBezTo>
                              <a:cubicBezTo>
                                <a:pt x="268986" y="219495"/>
                                <a:pt x="266065" y="217843"/>
                                <a:pt x="265049" y="214922"/>
                              </a:cubicBezTo>
                              <a:lnTo>
                                <a:pt x="263525" y="210477"/>
                              </a:lnTo>
                              <a:lnTo>
                                <a:pt x="258064" y="199428"/>
                              </a:lnTo>
                              <a:lnTo>
                                <a:pt x="251714" y="188887"/>
                              </a:lnTo>
                              <a:lnTo>
                                <a:pt x="244602" y="178854"/>
                              </a:lnTo>
                              <a:lnTo>
                                <a:pt x="236601" y="169457"/>
                              </a:lnTo>
                              <a:lnTo>
                                <a:pt x="227711" y="160439"/>
                              </a:lnTo>
                              <a:lnTo>
                                <a:pt x="217932" y="151930"/>
                              </a:lnTo>
                              <a:lnTo>
                                <a:pt x="207264" y="144057"/>
                              </a:lnTo>
                              <a:lnTo>
                                <a:pt x="195834" y="136690"/>
                              </a:lnTo>
                              <a:lnTo>
                                <a:pt x="175768" y="126022"/>
                              </a:lnTo>
                              <a:lnTo>
                                <a:pt x="154432" y="117005"/>
                              </a:lnTo>
                              <a:lnTo>
                                <a:pt x="131826" y="109893"/>
                              </a:lnTo>
                              <a:lnTo>
                                <a:pt x="108077" y="104433"/>
                              </a:lnTo>
                              <a:lnTo>
                                <a:pt x="82804" y="100876"/>
                              </a:lnTo>
                              <a:lnTo>
                                <a:pt x="56388" y="98845"/>
                              </a:lnTo>
                              <a:lnTo>
                                <a:pt x="28448" y="98590"/>
                              </a:lnTo>
                              <a:lnTo>
                                <a:pt x="0" y="99945"/>
                              </a:lnTo>
                              <a:lnTo>
                                <a:pt x="0" y="87314"/>
                              </a:lnTo>
                              <a:lnTo>
                                <a:pt x="27813" y="86017"/>
                              </a:lnTo>
                              <a:lnTo>
                                <a:pt x="56388" y="86145"/>
                              </a:lnTo>
                              <a:lnTo>
                                <a:pt x="83693" y="88176"/>
                              </a:lnTo>
                              <a:lnTo>
                                <a:pt x="109855" y="91859"/>
                              </a:lnTo>
                              <a:lnTo>
                                <a:pt x="134620" y="97574"/>
                              </a:lnTo>
                              <a:lnTo>
                                <a:pt x="158242" y="104940"/>
                              </a:lnTo>
                              <a:lnTo>
                                <a:pt x="180721" y="114211"/>
                              </a:lnTo>
                              <a:lnTo>
                                <a:pt x="201803" y="125514"/>
                              </a:lnTo>
                              <a:lnTo>
                                <a:pt x="214122" y="133388"/>
                              </a:lnTo>
                              <a:lnTo>
                                <a:pt x="225552" y="141771"/>
                              </a:lnTo>
                              <a:lnTo>
                                <a:pt x="235966" y="150787"/>
                              </a:lnTo>
                              <a:lnTo>
                                <a:pt x="245618" y="160566"/>
                              </a:lnTo>
                              <a:lnTo>
                                <a:pt x="254254" y="170599"/>
                              </a:lnTo>
                              <a:lnTo>
                                <a:pt x="262128" y="181648"/>
                              </a:lnTo>
                              <a:lnTo>
                                <a:pt x="266954" y="189649"/>
                              </a:lnTo>
                              <a:lnTo>
                                <a:pt x="269875" y="177330"/>
                              </a:lnTo>
                              <a:lnTo>
                                <a:pt x="274574" y="163107"/>
                              </a:lnTo>
                              <a:lnTo>
                                <a:pt x="280797" y="148883"/>
                              </a:lnTo>
                              <a:lnTo>
                                <a:pt x="289179" y="133896"/>
                              </a:lnTo>
                              <a:lnTo>
                                <a:pt x="299339" y="119546"/>
                              </a:lnTo>
                              <a:lnTo>
                                <a:pt x="311277" y="105956"/>
                              </a:lnTo>
                              <a:lnTo>
                                <a:pt x="324993" y="93256"/>
                              </a:lnTo>
                              <a:lnTo>
                                <a:pt x="339471" y="81826"/>
                              </a:lnTo>
                              <a:lnTo>
                                <a:pt x="361061" y="67221"/>
                              </a:lnTo>
                              <a:lnTo>
                                <a:pt x="383921" y="53378"/>
                              </a:lnTo>
                              <a:lnTo>
                                <a:pt x="405765" y="41821"/>
                              </a:lnTo>
                              <a:lnTo>
                                <a:pt x="428625" y="31153"/>
                              </a:lnTo>
                              <a:lnTo>
                                <a:pt x="453009" y="21374"/>
                              </a:lnTo>
                              <a:lnTo>
                                <a:pt x="476377" y="13373"/>
                              </a:lnTo>
                              <a:lnTo>
                                <a:pt x="498729" y="7150"/>
                              </a:lnTo>
                              <a:lnTo>
                                <a:pt x="520319" y="2959"/>
                              </a:lnTo>
                              <a:lnTo>
                                <a:pt x="538480" y="673"/>
                              </a:lnTo>
                              <a:lnTo>
                                <a:pt x="552323"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4" name="Shape 94"/>
                      <wps:cNvSpPr/>
                      <wps:spPr>
                        <a:xfrm>
                          <a:off x="4896993" y="766572"/>
                          <a:ext cx="201549" cy="243848"/>
                        </a:xfrm>
                        <a:custGeom>
                          <a:avLst/>
                          <a:gdLst/>
                          <a:ahLst/>
                          <a:cxnLst/>
                          <a:rect l="0" t="0" r="0" b="0"/>
                          <a:pathLst>
                            <a:path w="201549" h="243848">
                              <a:moveTo>
                                <a:pt x="106045" y="0"/>
                              </a:moveTo>
                              <a:lnTo>
                                <a:pt x="115570" y="254"/>
                              </a:lnTo>
                              <a:lnTo>
                                <a:pt x="124079" y="889"/>
                              </a:lnTo>
                              <a:lnTo>
                                <a:pt x="132461" y="2160"/>
                              </a:lnTo>
                              <a:lnTo>
                                <a:pt x="140335" y="4191"/>
                              </a:lnTo>
                              <a:lnTo>
                                <a:pt x="148082" y="6858"/>
                              </a:lnTo>
                              <a:lnTo>
                                <a:pt x="155194" y="10033"/>
                              </a:lnTo>
                              <a:lnTo>
                                <a:pt x="162179" y="13970"/>
                              </a:lnTo>
                              <a:lnTo>
                                <a:pt x="168783" y="18415"/>
                              </a:lnTo>
                              <a:lnTo>
                                <a:pt x="174879" y="23495"/>
                              </a:lnTo>
                              <a:lnTo>
                                <a:pt x="180721" y="29210"/>
                              </a:lnTo>
                              <a:lnTo>
                                <a:pt x="185547" y="35179"/>
                              </a:lnTo>
                              <a:lnTo>
                                <a:pt x="189865" y="41529"/>
                              </a:lnTo>
                              <a:lnTo>
                                <a:pt x="193675" y="48387"/>
                              </a:lnTo>
                              <a:lnTo>
                                <a:pt x="196596" y="55499"/>
                              </a:lnTo>
                              <a:lnTo>
                                <a:pt x="198882" y="62865"/>
                              </a:lnTo>
                              <a:lnTo>
                                <a:pt x="200406" y="70612"/>
                              </a:lnTo>
                              <a:lnTo>
                                <a:pt x="201422" y="78613"/>
                              </a:lnTo>
                              <a:lnTo>
                                <a:pt x="201549" y="86995"/>
                              </a:lnTo>
                              <a:lnTo>
                                <a:pt x="200914" y="95631"/>
                              </a:lnTo>
                              <a:lnTo>
                                <a:pt x="199390" y="104013"/>
                              </a:lnTo>
                              <a:lnTo>
                                <a:pt x="197104" y="112649"/>
                              </a:lnTo>
                              <a:lnTo>
                                <a:pt x="194056" y="121285"/>
                              </a:lnTo>
                              <a:lnTo>
                                <a:pt x="190119" y="130302"/>
                              </a:lnTo>
                              <a:lnTo>
                                <a:pt x="185547" y="139192"/>
                              </a:lnTo>
                              <a:lnTo>
                                <a:pt x="179959" y="148336"/>
                              </a:lnTo>
                              <a:lnTo>
                                <a:pt x="173609" y="157353"/>
                              </a:lnTo>
                              <a:lnTo>
                                <a:pt x="166370" y="165989"/>
                              </a:lnTo>
                              <a:lnTo>
                                <a:pt x="158242" y="174372"/>
                              </a:lnTo>
                              <a:lnTo>
                                <a:pt x="149225" y="182372"/>
                              </a:lnTo>
                              <a:lnTo>
                                <a:pt x="139319" y="189865"/>
                              </a:lnTo>
                              <a:lnTo>
                                <a:pt x="128651" y="197231"/>
                              </a:lnTo>
                              <a:lnTo>
                                <a:pt x="116967" y="203962"/>
                              </a:lnTo>
                              <a:lnTo>
                                <a:pt x="104521" y="210693"/>
                              </a:lnTo>
                              <a:lnTo>
                                <a:pt x="78105" y="222504"/>
                              </a:lnTo>
                              <a:lnTo>
                                <a:pt x="50292" y="232284"/>
                              </a:lnTo>
                              <a:lnTo>
                                <a:pt x="21336" y="239903"/>
                              </a:lnTo>
                              <a:lnTo>
                                <a:pt x="0" y="243848"/>
                              </a:lnTo>
                              <a:lnTo>
                                <a:pt x="0" y="230919"/>
                              </a:lnTo>
                              <a:lnTo>
                                <a:pt x="18923" y="227330"/>
                              </a:lnTo>
                              <a:lnTo>
                                <a:pt x="47117" y="219964"/>
                              </a:lnTo>
                              <a:lnTo>
                                <a:pt x="73787" y="210439"/>
                              </a:lnTo>
                              <a:lnTo>
                                <a:pt x="99314" y="199010"/>
                              </a:lnTo>
                              <a:lnTo>
                                <a:pt x="111125" y="192786"/>
                              </a:lnTo>
                              <a:lnTo>
                                <a:pt x="122174" y="186182"/>
                              </a:lnTo>
                              <a:lnTo>
                                <a:pt x="132207" y="179451"/>
                              </a:lnTo>
                              <a:lnTo>
                                <a:pt x="141478" y="172212"/>
                              </a:lnTo>
                              <a:lnTo>
                                <a:pt x="149860" y="164847"/>
                              </a:lnTo>
                              <a:lnTo>
                                <a:pt x="157353" y="157226"/>
                              </a:lnTo>
                              <a:lnTo>
                                <a:pt x="163830" y="149225"/>
                              </a:lnTo>
                              <a:lnTo>
                                <a:pt x="169672" y="140970"/>
                              </a:lnTo>
                              <a:lnTo>
                                <a:pt x="174625" y="132588"/>
                              </a:lnTo>
                              <a:lnTo>
                                <a:pt x="178943" y="124334"/>
                              </a:lnTo>
                              <a:lnTo>
                                <a:pt x="182372" y="116332"/>
                              </a:lnTo>
                              <a:lnTo>
                                <a:pt x="185166" y="108459"/>
                              </a:lnTo>
                              <a:lnTo>
                                <a:pt x="187071" y="100838"/>
                              </a:lnTo>
                              <a:lnTo>
                                <a:pt x="188341" y="93345"/>
                              </a:lnTo>
                              <a:lnTo>
                                <a:pt x="188849" y="86106"/>
                              </a:lnTo>
                              <a:lnTo>
                                <a:pt x="188722" y="78994"/>
                              </a:lnTo>
                              <a:lnTo>
                                <a:pt x="187833" y="72010"/>
                              </a:lnTo>
                              <a:lnTo>
                                <a:pt x="186436" y="65532"/>
                              </a:lnTo>
                              <a:lnTo>
                                <a:pt x="184404" y="59182"/>
                              </a:lnTo>
                              <a:lnTo>
                                <a:pt x="181991" y="53340"/>
                              </a:lnTo>
                              <a:lnTo>
                                <a:pt x="178816" y="47752"/>
                              </a:lnTo>
                              <a:lnTo>
                                <a:pt x="175133" y="42418"/>
                              </a:lnTo>
                              <a:lnTo>
                                <a:pt x="170942" y="37338"/>
                              </a:lnTo>
                              <a:lnTo>
                                <a:pt x="165989" y="32639"/>
                              </a:lnTo>
                              <a:lnTo>
                                <a:pt x="160655" y="28194"/>
                              </a:lnTo>
                              <a:lnTo>
                                <a:pt x="155067" y="24511"/>
                              </a:lnTo>
                              <a:lnTo>
                                <a:pt x="149098" y="21082"/>
                              </a:lnTo>
                              <a:lnTo>
                                <a:pt x="142875" y="18415"/>
                              </a:lnTo>
                              <a:lnTo>
                                <a:pt x="136271" y="16256"/>
                              </a:lnTo>
                              <a:lnTo>
                                <a:pt x="129286" y="14478"/>
                              </a:lnTo>
                              <a:lnTo>
                                <a:pt x="122174" y="13462"/>
                              </a:lnTo>
                              <a:lnTo>
                                <a:pt x="114427" y="12827"/>
                              </a:lnTo>
                              <a:lnTo>
                                <a:pt x="105791" y="12700"/>
                              </a:lnTo>
                              <a:lnTo>
                                <a:pt x="95631" y="12827"/>
                              </a:lnTo>
                              <a:lnTo>
                                <a:pt x="84074" y="13335"/>
                              </a:lnTo>
                              <a:lnTo>
                                <a:pt x="70993" y="14351"/>
                              </a:lnTo>
                              <a:lnTo>
                                <a:pt x="56388" y="15494"/>
                              </a:lnTo>
                              <a:lnTo>
                                <a:pt x="40513" y="17272"/>
                              </a:lnTo>
                              <a:lnTo>
                                <a:pt x="23241" y="19431"/>
                              </a:lnTo>
                              <a:lnTo>
                                <a:pt x="4445" y="21972"/>
                              </a:lnTo>
                              <a:lnTo>
                                <a:pt x="0" y="22621"/>
                              </a:lnTo>
                              <a:lnTo>
                                <a:pt x="0" y="9813"/>
                              </a:lnTo>
                              <a:lnTo>
                                <a:pt x="2667" y="9398"/>
                              </a:lnTo>
                              <a:lnTo>
                                <a:pt x="21590" y="6858"/>
                              </a:lnTo>
                              <a:lnTo>
                                <a:pt x="39116" y="4572"/>
                              </a:lnTo>
                              <a:lnTo>
                                <a:pt x="55372" y="2922"/>
                              </a:lnTo>
                              <a:lnTo>
                                <a:pt x="70104" y="1651"/>
                              </a:lnTo>
                              <a:lnTo>
                                <a:pt x="83566" y="635"/>
                              </a:lnTo>
                              <a:lnTo>
                                <a:pt x="95504" y="127"/>
                              </a:lnTo>
                              <a:lnTo>
                                <a:pt x="10604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5" name="Shape 95"/>
                      <wps:cNvSpPr/>
                      <wps:spPr>
                        <a:xfrm>
                          <a:off x="4896993" y="697230"/>
                          <a:ext cx="292608" cy="341961"/>
                        </a:xfrm>
                        <a:custGeom>
                          <a:avLst/>
                          <a:gdLst/>
                          <a:ahLst/>
                          <a:cxnLst/>
                          <a:rect l="0" t="0" r="0" b="0"/>
                          <a:pathLst>
                            <a:path w="292608" h="341961">
                              <a:moveTo>
                                <a:pt x="151257" y="0"/>
                              </a:moveTo>
                              <a:lnTo>
                                <a:pt x="163957" y="126"/>
                              </a:lnTo>
                              <a:lnTo>
                                <a:pt x="175641" y="888"/>
                              </a:lnTo>
                              <a:lnTo>
                                <a:pt x="186563" y="1905"/>
                              </a:lnTo>
                              <a:lnTo>
                                <a:pt x="196723" y="3556"/>
                              </a:lnTo>
                              <a:lnTo>
                                <a:pt x="205994" y="5588"/>
                              </a:lnTo>
                              <a:lnTo>
                                <a:pt x="214757" y="8255"/>
                              </a:lnTo>
                              <a:lnTo>
                                <a:pt x="223139" y="11557"/>
                              </a:lnTo>
                              <a:lnTo>
                                <a:pt x="231140" y="15494"/>
                              </a:lnTo>
                              <a:lnTo>
                                <a:pt x="238760" y="20193"/>
                              </a:lnTo>
                              <a:lnTo>
                                <a:pt x="246126" y="25400"/>
                              </a:lnTo>
                              <a:lnTo>
                                <a:pt x="252984" y="31242"/>
                              </a:lnTo>
                              <a:lnTo>
                                <a:pt x="259588" y="37592"/>
                              </a:lnTo>
                              <a:lnTo>
                                <a:pt x="265684" y="44703"/>
                              </a:lnTo>
                              <a:lnTo>
                                <a:pt x="271272" y="52070"/>
                              </a:lnTo>
                              <a:lnTo>
                                <a:pt x="276352" y="59563"/>
                              </a:lnTo>
                              <a:lnTo>
                                <a:pt x="280670" y="67310"/>
                              </a:lnTo>
                              <a:lnTo>
                                <a:pt x="284353" y="75311"/>
                              </a:lnTo>
                              <a:lnTo>
                                <a:pt x="287274" y="83438"/>
                              </a:lnTo>
                              <a:lnTo>
                                <a:pt x="289560" y="91567"/>
                              </a:lnTo>
                              <a:lnTo>
                                <a:pt x="291211" y="100076"/>
                              </a:lnTo>
                              <a:lnTo>
                                <a:pt x="292227" y="108585"/>
                              </a:lnTo>
                              <a:lnTo>
                                <a:pt x="292608" y="121538"/>
                              </a:lnTo>
                              <a:lnTo>
                                <a:pt x="291592" y="134747"/>
                              </a:lnTo>
                              <a:lnTo>
                                <a:pt x="289179" y="147827"/>
                              </a:lnTo>
                              <a:lnTo>
                                <a:pt x="285242" y="161163"/>
                              </a:lnTo>
                              <a:lnTo>
                                <a:pt x="280162" y="174244"/>
                              </a:lnTo>
                              <a:lnTo>
                                <a:pt x="273812" y="187451"/>
                              </a:lnTo>
                              <a:lnTo>
                                <a:pt x="265938" y="200660"/>
                              </a:lnTo>
                              <a:lnTo>
                                <a:pt x="256794" y="213868"/>
                              </a:lnTo>
                              <a:lnTo>
                                <a:pt x="246380" y="226822"/>
                              </a:lnTo>
                              <a:lnTo>
                                <a:pt x="234569" y="239268"/>
                              </a:lnTo>
                              <a:lnTo>
                                <a:pt x="221615" y="250951"/>
                              </a:lnTo>
                              <a:lnTo>
                                <a:pt x="207518" y="262001"/>
                              </a:lnTo>
                              <a:lnTo>
                                <a:pt x="192151" y="272414"/>
                              </a:lnTo>
                              <a:lnTo>
                                <a:pt x="175641" y="282194"/>
                              </a:lnTo>
                              <a:lnTo>
                                <a:pt x="157861" y="291464"/>
                              </a:lnTo>
                              <a:lnTo>
                                <a:pt x="138811" y="300101"/>
                              </a:lnTo>
                              <a:lnTo>
                                <a:pt x="119126" y="308101"/>
                              </a:lnTo>
                              <a:lnTo>
                                <a:pt x="99060" y="315595"/>
                              </a:lnTo>
                              <a:lnTo>
                                <a:pt x="78740" y="322326"/>
                              </a:lnTo>
                              <a:lnTo>
                                <a:pt x="57912" y="328422"/>
                              </a:lnTo>
                              <a:lnTo>
                                <a:pt x="36830" y="334010"/>
                              </a:lnTo>
                              <a:lnTo>
                                <a:pt x="15240" y="339089"/>
                              </a:lnTo>
                              <a:lnTo>
                                <a:pt x="0" y="341961"/>
                              </a:lnTo>
                              <a:lnTo>
                                <a:pt x="0" y="328973"/>
                              </a:lnTo>
                              <a:lnTo>
                                <a:pt x="12446" y="326644"/>
                              </a:lnTo>
                              <a:lnTo>
                                <a:pt x="33528" y="321818"/>
                              </a:lnTo>
                              <a:lnTo>
                                <a:pt x="54356" y="316357"/>
                              </a:lnTo>
                              <a:lnTo>
                                <a:pt x="74676" y="310261"/>
                              </a:lnTo>
                              <a:lnTo>
                                <a:pt x="94742" y="303657"/>
                              </a:lnTo>
                              <a:lnTo>
                                <a:pt x="114300" y="296418"/>
                              </a:lnTo>
                              <a:lnTo>
                                <a:pt x="133604" y="288544"/>
                              </a:lnTo>
                              <a:lnTo>
                                <a:pt x="152019" y="280162"/>
                              </a:lnTo>
                              <a:lnTo>
                                <a:pt x="169037" y="271272"/>
                              </a:lnTo>
                              <a:lnTo>
                                <a:pt x="185039" y="261874"/>
                              </a:lnTo>
                              <a:lnTo>
                                <a:pt x="199644" y="251968"/>
                              </a:lnTo>
                              <a:lnTo>
                                <a:pt x="213106" y="241426"/>
                              </a:lnTo>
                              <a:lnTo>
                                <a:pt x="225425" y="230505"/>
                              </a:lnTo>
                              <a:lnTo>
                                <a:pt x="236474" y="218821"/>
                              </a:lnTo>
                              <a:lnTo>
                                <a:pt x="246380" y="206628"/>
                              </a:lnTo>
                              <a:lnTo>
                                <a:pt x="255016" y="194183"/>
                              </a:lnTo>
                              <a:lnTo>
                                <a:pt x="262382" y="181863"/>
                              </a:lnTo>
                              <a:lnTo>
                                <a:pt x="268351" y="169672"/>
                              </a:lnTo>
                              <a:lnTo>
                                <a:pt x="273177" y="157480"/>
                              </a:lnTo>
                              <a:lnTo>
                                <a:pt x="276733" y="145669"/>
                              </a:lnTo>
                              <a:lnTo>
                                <a:pt x="278892" y="133603"/>
                              </a:lnTo>
                              <a:lnTo>
                                <a:pt x="279908" y="121793"/>
                              </a:lnTo>
                              <a:lnTo>
                                <a:pt x="279654" y="110109"/>
                              </a:lnTo>
                              <a:lnTo>
                                <a:pt x="278765" y="102488"/>
                              </a:lnTo>
                              <a:lnTo>
                                <a:pt x="277368" y="94996"/>
                              </a:lnTo>
                              <a:lnTo>
                                <a:pt x="275336" y="87757"/>
                              </a:lnTo>
                              <a:lnTo>
                                <a:pt x="272796" y="80645"/>
                              </a:lnTo>
                              <a:lnTo>
                                <a:pt x="269621" y="73533"/>
                              </a:lnTo>
                              <a:lnTo>
                                <a:pt x="265684" y="66548"/>
                              </a:lnTo>
                              <a:lnTo>
                                <a:pt x="261239" y="59689"/>
                              </a:lnTo>
                              <a:lnTo>
                                <a:pt x="256159" y="52959"/>
                              </a:lnTo>
                              <a:lnTo>
                                <a:pt x="250698" y="46736"/>
                              </a:lnTo>
                              <a:lnTo>
                                <a:pt x="244856" y="40894"/>
                              </a:lnTo>
                              <a:lnTo>
                                <a:pt x="238633" y="35687"/>
                              </a:lnTo>
                              <a:lnTo>
                                <a:pt x="232156" y="30988"/>
                              </a:lnTo>
                              <a:lnTo>
                                <a:pt x="225552" y="26924"/>
                              </a:lnTo>
                              <a:lnTo>
                                <a:pt x="218440" y="23368"/>
                              </a:lnTo>
                              <a:lnTo>
                                <a:pt x="210947" y="20447"/>
                              </a:lnTo>
                              <a:lnTo>
                                <a:pt x="203200" y="17907"/>
                              </a:lnTo>
                              <a:lnTo>
                                <a:pt x="194691" y="16001"/>
                              </a:lnTo>
                              <a:lnTo>
                                <a:pt x="185293" y="14605"/>
                              </a:lnTo>
                              <a:lnTo>
                                <a:pt x="174879" y="13588"/>
                              </a:lnTo>
                              <a:lnTo>
                                <a:pt x="163830" y="12826"/>
                              </a:lnTo>
                              <a:lnTo>
                                <a:pt x="151638" y="12700"/>
                              </a:lnTo>
                              <a:lnTo>
                                <a:pt x="138684" y="13081"/>
                              </a:lnTo>
                              <a:lnTo>
                                <a:pt x="124841" y="13970"/>
                              </a:lnTo>
                              <a:lnTo>
                                <a:pt x="110109" y="15239"/>
                              </a:lnTo>
                              <a:lnTo>
                                <a:pt x="45339" y="23368"/>
                              </a:lnTo>
                              <a:lnTo>
                                <a:pt x="0" y="30316"/>
                              </a:lnTo>
                              <a:lnTo>
                                <a:pt x="0" y="17451"/>
                              </a:lnTo>
                              <a:lnTo>
                                <a:pt x="43434" y="10795"/>
                              </a:lnTo>
                              <a:lnTo>
                                <a:pt x="108458" y="2667"/>
                              </a:lnTo>
                              <a:lnTo>
                                <a:pt x="123698" y="1270"/>
                              </a:lnTo>
                              <a:lnTo>
                                <a:pt x="137795" y="381"/>
                              </a:lnTo>
                              <a:lnTo>
                                <a:pt x="151257"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6" name="Shape 96"/>
                      <wps:cNvSpPr/>
                      <wps:spPr>
                        <a:xfrm>
                          <a:off x="5478399" y="404876"/>
                          <a:ext cx="170243" cy="320167"/>
                        </a:xfrm>
                        <a:custGeom>
                          <a:avLst/>
                          <a:gdLst/>
                          <a:ahLst/>
                          <a:cxnLst/>
                          <a:rect l="0" t="0" r="0" b="0"/>
                          <a:pathLst>
                            <a:path w="170243" h="320167">
                              <a:moveTo>
                                <a:pt x="24130" y="0"/>
                              </a:moveTo>
                              <a:lnTo>
                                <a:pt x="40386" y="254"/>
                              </a:lnTo>
                              <a:lnTo>
                                <a:pt x="55499" y="508"/>
                              </a:lnTo>
                              <a:lnTo>
                                <a:pt x="69342" y="1143"/>
                              </a:lnTo>
                              <a:lnTo>
                                <a:pt x="88646" y="2286"/>
                              </a:lnTo>
                              <a:lnTo>
                                <a:pt x="107188" y="3683"/>
                              </a:lnTo>
                              <a:lnTo>
                                <a:pt x="124841" y="5461"/>
                              </a:lnTo>
                              <a:lnTo>
                                <a:pt x="141605" y="7620"/>
                              </a:lnTo>
                              <a:lnTo>
                                <a:pt x="157734" y="10033"/>
                              </a:lnTo>
                              <a:lnTo>
                                <a:pt x="170243" y="12240"/>
                              </a:lnTo>
                              <a:lnTo>
                                <a:pt x="170243" y="25134"/>
                              </a:lnTo>
                              <a:lnTo>
                                <a:pt x="155575" y="22479"/>
                              </a:lnTo>
                              <a:lnTo>
                                <a:pt x="139827" y="20193"/>
                              </a:lnTo>
                              <a:lnTo>
                                <a:pt x="123317" y="18161"/>
                              </a:lnTo>
                              <a:lnTo>
                                <a:pt x="105918" y="16256"/>
                              </a:lnTo>
                              <a:lnTo>
                                <a:pt x="87630" y="14859"/>
                              </a:lnTo>
                              <a:lnTo>
                                <a:pt x="68580" y="13716"/>
                              </a:lnTo>
                              <a:lnTo>
                                <a:pt x="54991" y="13208"/>
                              </a:lnTo>
                              <a:lnTo>
                                <a:pt x="40259" y="12954"/>
                              </a:lnTo>
                              <a:lnTo>
                                <a:pt x="24003" y="12700"/>
                              </a:lnTo>
                              <a:lnTo>
                                <a:pt x="13462" y="12827"/>
                              </a:lnTo>
                              <a:lnTo>
                                <a:pt x="25654" y="160782"/>
                              </a:lnTo>
                              <a:lnTo>
                                <a:pt x="37719" y="294513"/>
                              </a:lnTo>
                              <a:lnTo>
                                <a:pt x="56007" y="298196"/>
                              </a:lnTo>
                              <a:lnTo>
                                <a:pt x="78867" y="301752"/>
                              </a:lnTo>
                              <a:lnTo>
                                <a:pt x="101981" y="304546"/>
                              </a:lnTo>
                              <a:lnTo>
                                <a:pt x="125222" y="306324"/>
                              </a:lnTo>
                              <a:lnTo>
                                <a:pt x="145161" y="307340"/>
                              </a:lnTo>
                              <a:lnTo>
                                <a:pt x="164084" y="307467"/>
                              </a:lnTo>
                              <a:lnTo>
                                <a:pt x="170243" y="307334"/>
                              </a:lnTo>
                              <a:lnTo>
                                <a:pt x="170243" y="320034"/>
                              </a:lnTo>
                              <a:lnTo>
                                <a:pt x="163957" y="320167"/>
                              </a:lnTo>
                              <a:lnTo>
                                <a:pt x="144653" y="320040"/>
                              </a:lnTo>
                              <a:lnTo>
                                <a:pt x="124206" y="319024"/>
                              </a:lnTo>
                              <a:lnTo>
                                <a:pt x="100457" y="317119"/>
                              </a:lnTo>
                              <a:lnTo>
                                <a:pt x="76835" y="314325"/>
                              </a:lnTo>
                              <a:lnTo>
                                <a:pt x="53594" y="310642"/>
                              </a:lnTo>
                              <a:lnTo>
                                <a:pt x="30607" y="306070"/>
                              </a:lnTo>
                              <a:cubicBezTo>
                                <a:pt x="27813" y="305562"/>
                                <a:pt x="25781" y="303276"/>
                                <a:pt x="25527" y="300355"/>
                              </a:cubicBezTo>
                              <a:lnTo>
                                <a:pt x="12954" y="161925"/>
                              </a:lnTo>
                              <a:lnTo>
                                <a:pt x="127" y="7112"/>
                              </a:lnTo>
                              <a:cubicBezTo>
                                <a:pt x="0" y="5334"/>
                                <a:pt x="635" y="3556"/>
                                <a:pt x="1778" y="2286"/>
                              </a:cubicBezTo>
                              <a:cubicBezTo>
                                <a:pt x="3048" y="1016"/>
                                <a:pt x="4699" y="254"/>
                                <a:pt x="6477" y="254"/>
                              </a:cubicBezTo>
                              <a:lnTo>
                                <a:pt x="2413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7" name="Shape 97"/>
                      <wps:cNvSpPr/>
                      <wps:spPr>
                        <a:xfrm>
                          <a:off x="4896993" y="381598"/>
                          <a:ext cx="75184" cy="220763"/>
                        </a:xfrm>
                        <a:custGeom>
                          <a:avLst/>
                          <a:gdLst/>
                          <a:ahLst/>
                          <a:cxnLst/>
                          <a:rect l="0" t="0" r="0" b="0"/>
                          <a:pathLst>
                            <a:path w="75184" h="220763">
                              <a:moveTo>
                                <a:pt x="0" y="0"/>
                              </a:moveTo>
                              <a:lnTo>
                                <a:pt x="127" y="37"/>
                              </a:lnTo>
                              <a:lnTo>
                                <a:pt x="11811" y="5244"/>
                              </a:lnTo>
                              <a:lnTo>
                                <a:pt x="22860" y="11848"/>
                              </a:lnTo>
                              <a:lnTo>
                                <a:pt x="32893" y="19722"/>
                              </a:lnTo>
                              <a:lnTo>
                                <a:pt x="42037" y="28485"/>
                              </a:lnTo>
                              <a:lnTo>
                                <a:pt x="50038" y="37756"/>
                              </a:lnTo>
                              <a:lnTo>
                                <a:pt x="56896" y="47662"/>
                              </a:lnTo>
                              <a:lnTo>
                                <a:pt x="62611" y="57822"/>
                              </a:lnTo>
                              <a:lnTo>
                                <a:pt x="67310" y="68617"/>
                              </a:lnTo>
                              <a:lnTo>
                                <a:pt x="70866" y="79920"/>
                              </a:lnTo>
                              <a:lnTo>
                                <a:pt x="73406" y="91604"/>
                              </a:lnTo>
                              <a:lnTo>
                                <a:pt x="74803" y="103542"/>
                              </a:lnTo>
                              <a:lnTo>
                                <a:pt x="75184" y="117639"/>
                              </a:lnTo>
                              <a:lnTo>
                                <a:pt x="74168" y="130974"/>
                              </a:lnTo>
                              <a:lnTo>
                                <a:pt x="71882" y="143547"/>
                              </a:lnTo>
                              <a:lnTo>
                                <a:pt x="68326" y="155485"/>
                              </a:lnTo>
                              <a:lnTo>
                                <a:pt x="63500" y="166534"/>
                              </a:lnTo>
                              <a:lnTo>
                                <a:pt x="57150" y="176821"/>
                              </a:lnTo>
                              <a:lnTo>
                                <a:pt x="49657" y="186092"/>
                              </a:lnTo>
                              <a:lnTo>
                                <a:pt x="41021" y="194601"/>
                              </a:lnTo>
                              <a:lnTo>
                                <a:pt x="31496" y="202221"/>
                              </a:lnTo>
                              <a:lnTo>
                                <a:pt x="21463" y="209206"/>
                              </a:lnTo>
                              <a:lnTo>
                                <a:pt x="11049" y="215302"/>
                              </a:lnTo>
                              <a:lnTo>
                                <a:pt x="0" y="220763"/>
                              </a:lnTo>
                              <a:lnTo>
                                <a:pt x="0" y="206606"/>
                              </a:lnTo>
                              <a:lnTo>
                                <a:pt x="5334" y="203872"/>
                              </a:lnTo>
                              <a:lnTo>
                                <a:pt x="14986" y="198157"/>
                              </a:lnTo>
                              <a:lnTo>
                                <a:pt x="24257" y="191807"/>
                              </a:lnTo>
                              <a:lnTo>
                                <a:pt x="33020" y="184695"/>
                              </a:lnTo>
                              <a:lnTo>
                                <a:pt x="40767" y="177075"/>
                              </a:lnTo>
                              <a:lnTo>
                                <a:pt x="47244" y="168820"/>
                              </a:lnTo>
                              <a:lnTo>
                                <a:pt x="52578" y="159930"/>
                              </a:lnTo>
                              <a:lnTo>
                                <a:pt x="56642" y="150405"/>
                              </a:lnTo>
                              <a:lnTo>
                                <a:pt x="59817" y="139991"/>
                              </a:lnTo>
                              <a:lnTo>
                                <a:pt x="61722" y="128815"/>
                              </a:lnTo>
                              <a:lnTo>
                                <a:pt x="62484" y="116750"/>
                              </a:lnTo>
                              <a:lnTo>
                                <a:pt x="62103" y="103923"/>
                              </a:lnTo>
                              <a:lnTo>
                                <a:pt x="60833" y="93128"/>
                              </a:lnTo>
                              <a:lnTo>
                                <a:pt x="58547" y="82587"/>
                              </a:lnTo>
                              <a:lnTo>
                                <a:pt x="55245" y="72554"/>
                              </a:lnTo>
                              <a:lnTo>
                                <a:pt x="51054" y="63029"/>
                              </a:lnTo>
                              <a:lnTo>
                                <a:pt x="45847" y="53758"/>
                              </a:lnTo>
                              <a:lnTo>
                                <a:pt x="39624" y="44995"/>
                              </a:lnTo>
                              <a:lnTo>
                                <a:pt x="32385" y="36740"/>
                              </a:lnTo>
                              <a:lnTo>
                                <a:pt x="24130" y="28739"/>
                              </a:lnTo>
                              <a:lnTo>
                                <a:pt x="15113" y="21754"/>
                              </a:lnTo>
                              <a:lnTo>
                                <a:pt x="5334" y="16166"/>
                              </a:lnTo>
                              <a:lnTo>
                                <a:pt x="0" y="13795"/>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8" name="Shape 98"/>
                      <wps:cNvSpPr/>
                      <wps:spPr>
                        <a:xfrm>
                          <a:off x="4896993" y="334645"/>
                          <a:ext cx="287147" cy="298381"/>
                        </a:xfrm>
                        <a:custGeom>
                          <a:avLst/>
                          <a:gdLst/>
                          <a:ahLst/>
                          <a:cxnLst/>
                          <a:rect l="0" t="0" r="0" b="0"/>
                          <a:pathLst>
                            <a:path w="287147" h="298381">
                              <a:moveTo>
                                <a:pt x="4445" y="0"/>
                              </a:moveTo>
                              <a:lnTo>
                                <a:pt x="22352" y="381"/>
                              </a:lnTo>
                              <a:lnTo>
                                <a:pt x="40386" y="2032"/>
                              </a:lnTo>
                              <a:lnTo>
                                <a:pt x="58166" y="5080"/>
                              </a:lnTo>
                              <a:lnTo>
                                <a:pt x="75692" y="9399"/>
                              </a:lnTo>
                              <a:lnTo>
                                <a:pt x="93345" y="14987"/>
                              </a:lnTo>
                              <a:lnTo>
                                <a:pt x="109220" y="21210"/>
                              </a:lnTo>
                              <a:lnTo>
                                <a:pt x="133096" y="18797"/>
                              </a:lnTo>
                              <a:lnTo>
                                <a:pt x="157226" y="16383"/>
                              </a:lnTo>
                              <a:lnTo>
                                <a:pt x="180213" y="14351"/>
                              </a:lnTo>
                              <a:lnTo>
                                <a:pt x="201676" y="12574"/>
                              </a:lnTo>
                              <a:lnTo>
                                <a:pt x="221869" y="10795"/>
                              </a:lnTo>
                              <a:lnTo>
                                <a:pt x="240792" y="9399"/>
                              </a:lnTo>
                              <a:lnTo>
                                <a:pt x="258318" y="8128"/>
                              </a:lnTo>
                              <a:lnTo>
                                <a:pt x="274574" y="6858"/>
                              </a:lnTo>
                              <a:cubicBezTo>
                                <a:pt x="276987" y="6604"/>
                                <a:pt x="279146" y="7748"/>
                                <a:pt x="280416" y="9652"/>
                              </a:cubicBezTo>
                              <a:lnTo>
                                <a:pt x="285623" y="17526"/>
                              </a:lnTo>
                              <a:cubicBezTo>
                                <a:pt x="287147" y="19812"/>
                                <a:pt x="287020" y="22733"/>
                                <a:pt x="285496" y="24765"/>
                              </a:cubicBezTo>
                              <a:lnTo>
                                <a:pt x="280289" y="31877"/>
                              </a:lnTo>
                              <a:lnTo>
                                <a:pt x="275717" y="38227"/>
                              </a:lnTo>
                              <a:lnTo>
                                <a:pt x="271653" y="43942"/>
                              </a:lnTo>
                              <a:lnTo>
                                <a:pt x="267970" y="49149"/>
                              </a:lnTo>
                              <a:lnTo>
                                <a:pt x="265049" y="53467"/>
                              </a:lnTo>
                              <a:lnTo>
                                <a:pt x="262509" y="57277"/>
                              </a:lnTo>
                              <a:lnTo>
                                <a:pt x="260350" y="60452"/>
                              </a:lnTo>
                              <a:lnTo>
                                <a:pt x="259080" y="62738"/>
                              </a:lnTo>
                              <a:cubicBezTo>
                                <a:pt x="257937" y="64643"/>
                                <a:pt x="256032" y="65787"/>
                                <a:pt x="254000" y="65913"/>
                              </a:cubicBezTo>
                              <a:lnTo>
                                <a:pt x="200279" y="69342"/>
                              </a:lnTo>
                              <a:lnTo>
                                <a:pt x="157353" y="72772"/>
                              </a:lnTo>
                              <a:lnTo>
                                <a:pt x="159258" y="75565"/>
                              </a:lnTo>
                              <a:cubicBezTo>
                                <a:pt x="159512" y="75819"/>
                                <a:pt x="159639" y="76074"/>
                                <a:pt x="159766" y="76454"/>
                              </a:cubicBezTo>
                              <a:lnTo>
                                <a:pt x="165735" y="88774"/>
                              </a:lnTo>
                              <a:cubicBezTo>
                                <a:pt x="165862" y="89027"/>
                                <a:pt x="165989" y="89409"/>
                                <a:pt x="166116" y="89662"/>
                              </a:cubicBezTo>
                              <a:lnTo>
                                <a:pt x="170180" y="102489"/>
                              </a:lnTo>
                              <a:cubicBezTo>
                                <a:pt x="170180" y="102870"/>
                                <a:pt x="170307" y="103124"/>
                                <a:pt x="170307" y="103505"/>
                              </a:cubicBezTo>
                              <a:lnTo>
                                <a:pt x="172339" y="116713"/>
                              </a:lnTo>
                              <a:lnTo>
                                <a:pt x="172720" y="125476"/>
                              </a:lnTo>
                              <a:lnTo>
                                <a:pt x="172466" y="133859"/>
                              </a:lnTo>
                              <a:lnTo>
                                <a:pt x="171577" y="142367"/>
                              </a:lnTo>
                              <a:lnTo>
                                <a:pt x="170053" y="150749"/>
                              </a:lnTo>
                              <a:lnTo>
                                <a:pt x="167767" y="159131"/>
                              </a:lnTo>
                              <a:lnTo>
                                <a:pt x="164973" y="167513"/>
                              </a:lnTo>
                              <a:lnTo>
                                <a:pt x="161544" y="175895"/>
                              </a:lnTo>
                              <a:lnTo>
                                <a:pt x="157480" y="184150"/>
                              </a:lnTo>
                              <a:lnTo>
                                <a:pt x="147828" y="200152"/>
                              </a:lnTo>
                              <a:lnTo>
                                <a:pt x="136398" y="215265"/>
                              </a:lnTo>
                              <a:lnTo>
                                <a:pt x="122809" y="229362"/>
                              </a:lnTo>
                              <a:lnTo>
                                <a:pt x="107315" y="242570"/>
                              </a:lnTo>
                              <a:lnTo>
                                <a:pt x="90170" y="254889"/>
                              </a:lnTo>
                              <a:lnTo>
                                <a:pt x="72136" y="266192"/>
                              </a:lnTo>
                              <a:lnTo>
                                <a:pt x="52832" y="276734"/>
                              </a:lnTo>
                              <a:lnTo>
                                <a:pt x="32258" y="286386"/>
                              </a:lnTo>
                              <a:lnTo>
                                <a:pt x="10414" y="295022"/>
                              </a:lnTo>
                              <a:lnTo>
                                <a:pt x="0" y="298381"/>
                              </a:lnTo>
                              <a:lnTo>
                                <a:pt x="0" y="285030"/>
                              </a:lnTo>
                              <a:lnTo>
                                <a:pt x="5715" y="283211"/>
                              </a:lnTo>
                              <a:lnTo>
                                <a:pt x="26797" y="274828"/>
                              </a:lnTo>
                              <a:lnTo>
                                <a:pt x="46736" y="265557"/>
                              </a:lnTo>
                              <a:lnTo>
                                <a:pt x="65405" y="255398"/>
                              </a:lnTo>
                              <a:lnTo>
                                <a:pt x="82804" y="244475"/>
                              </a:lnTo>
                              <a:lnTo>
                                <a:pt x="99060" y="232918"/>
                              </a:lnTo>
                              <a:lnTo>
                                <a:pt x="113665" y="220599"/>
                              </a:lnTo>
                              <a:lnTo>
                                <a:pt x="126238" y="207518"/>
                              </a:lnTo>
                              <a:lnTo>
                                <a:pt x="137033" y="193549"/>
                              </a:lnTo>
                              <a:lnTo>
                                <a:pt x="146050" y="178562"/>
                              </a:lnTo>
                              <a:lnTo>
                                <a:pt x="149860" y="171069"/>
                              </a:lnTo>
                              <a:lnTo>
                                <a:pt x="153035" y="163449"/>
                              </a:lnTo>
                              <a:lnTo>
                                <a:pt x="155575" y="155956"/>
                              </a:lnTo>
                              <a:lnTo>
                                <a:pt x="157480" y="148463"/>
                              </a:lnTo>
                              <a:lnTo>
                                <a:pt x="158877" y="140970"/>
                              </a:lnTo>
                              <a:lnTo>
                                <a:pt x="159766" y="133477"/>
                              </a:lnTo>
                              <a:lnTo>
                                <a:pt x="160020" y="125857"/>
                              </a:lnTo>
                              <a:lnTo>
                                <a:pt x="159766" y="118618"/>
                              </a:lnTo>
                              <a:lnTo>
                                <a:pt x="157861" y="105791"/>
                              </a:lnTo>
                              <a:lnTo>
                                <a:pt x="154178" y="93853"/>
                              </a:lnTo>
                              <a:lnTo>
                                <a:pt x="148590" y="82424"/>
                              </a:lnTo>
                              <a:lnTo>
                                <a:pt x="140843" y="70993"/>
                              </a:lnTo>
                              <a:cubicBezTo>
                                <a:pt x="139573" y="69088"/>
                                <a:pt x="139319" y="66675"/>
                                <a:pt x="140335" y="64643"/>
                              </a:cubicBezTo>
                              <a:cubicBezTo>
                                <a:pt x="141351" y="62612"/>
                                <a:pt x="143256" y="61214"/>
                                <a:pt x="145542" y="61087"/>
                              </a:cubicBezTo>
                              <a:lnTo>
                                <a:pt x="199517" y="56642"/>
                              </a:lnTo>
                              <a:lnTo>
                                <a:pt x="249809" y="53467"/>
                              </a:lnTo>
                              <a:lnTo>
                                <a:pt x="251968" y="50292"/>
                              </a:lnTo>
                              <a:lnTo>
                                <a:pt x="254508" y="46355"/>
                              </a:lnTo>
                              <a:lnTo>
                                <a:pt x="257683" y="41783"/>
                              </a:lnTo>
                              <a:lnTo>
                                <a:pt x="261239" y="36703"/>
                              </a:lnTo>
                              <a:lnTo>
                                <a:pt x="265430" y="30735"/>
                              </a:lnTo>
                              <a:lnTo>
                                <a:pt x="270129" y="24385"/>
                              </a:lnTo>
                              <a:lnTo>
                                <a:pt x="272669" y="20955"/>
                              </a:lnTo>
                              <a:lnTo>
                                <a:pt x="271907" y="19812"/>
                              </a:lnTo>
                              <a:lnTo>
                                <a:pt x="259334" y="20701"/>
                              </a:lnTo>
                              <a:lnTo>
                                <a:pt x="241808" y="22099"/>
                              </a:lnTo>
                              <a:lnTo>
                                <a:pt x="222885" y="23495"/>
                              </a:lnTo>
                              <a:lnTo>
                                <a:pt x="202692" y="25274"/>
                              </a:lnTo>
                              <a:lnTo>
                                <a:pt x="181229" y="27051"/>
                              </a:lnTo>
                              <a:lnTo>
                                <a:pt x="158496" y="28956"/>
                              </a:lnTo>
                              <a:lnTo>
                                <a:pt x="134366" y="31369"/>
                              </a:lnTo>
                              <a:lnTo>
                                <a:pt x="108966" y="33910"/>
                              </a:lnTo>
                              <a:cubicBezTo>
                                <a:pt x="107950" y="34037"/>
                                <a:pt x="106934" y="33910"/>
                                <a:pt x="106045" y="33528"/>
                              </a:cubicBezTo>
                              <a:lnTo>
                                <a:pt x="89408" y="27051"/>
                              </a:lnTo>
                              <a:lnTo>
                                <a:pt x="72771" y="21717"/>
                              </a:lnTo>
                              <a:lnTo>
                                <a:pt x="56007" y="17653"/>
                              </a:lnTo>
                              <a:lnTo>
                                <a:pt x="39116" y="14732"/>
                              </a:lnTo>
                              <a:lnTo>
                                <a:pt x="22098" y="13081"/>
                              </a:lnTo>
                              <a:lnTo>
                                <a:pt x="4953" y="12700"/>
                              </a:lnTo>
                              <a:lnTo>
                                <a:pt x="0" y="12920"/>
                              </a:lnTo>
                              <a:lnTo>
                                <a:pt x="0" y="216"/>
                              </a:lnTo>
                              <a:lnTo>
                                <a:pt x="444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99" name="Shape 99"/>
                      <wps:cNvSpPr/>
                      <wps:spPr>
                        <a:xfrm>
                          <a:off x="5461762" y="139573"/>
                          <a:ext cx="186880" cy="246126"/>
                        </a:xfrm>
                        <a:custGeom>
                          <a:avLst/>
                          <a:gdLst/>
                          <a:ahLst/>
                          <a:cxnLst/>
                          <a:rect l="0" t="0" r="0" b="0"/>
                          <a:pathLst>
                            <a:path w="186880" h="246126">
                              <a:moveTo>
                                <a:pt x="74930" y="0"/>
                              </a:moveTo>
                              <a:lnTo>
                                <a:pt x="100965" y="889"/>
                              </a:lnTo>
                              <a:lnTo>
                                <a:pt x="117221" y="2032"/>
                              </a:lnTo>
                              <a:lnTo>
                                <a:pt x="132588" y="3556"/>
                              </a:lnTo>
                              <a:lnTo>
                                <a:pt x="147193" y="5334"/>
                              </a:lnTo>
                              <a:lnTo>
                                <a:pt x="161036" y="7747"/>
                              </a:lnTo>
                              <a:lnTo>
                                <a:pt x="173990" y="10414"/>
                              </a:lnTo>
                              <a:lnTo>
                                <a:pt x="186182" y="13462"/>
                              </a:lnTo>
                              <a:lnTo>
                                <a:pt x="186880" y="13674"/>
                              </a:lnTo>
                              <a:lnTo>
                                <a:pt x="186880" y="26943"/>
                              </a:lnTo>
                              <a:lnTo>
                                <a:pt x="182499" y="25654"/>
                              </a:lnTo>
                              <a:lnTo>
                                <a:pt x="170815" y="22606"/>
                              </a:lnTo>
                              <a:lnTo>
                                <a:pt x="158496" y="20193"/>
                              </a:lnTo>
                              <a:lnTo>
                                <a:pt x="145034" y="17907"/>
                              </a:lnTo>
                              <a:lnTo>
                                <a:pt x="131064" y="16129"/>
                              </a:lnTo>
                              <a:lnTo>
                                <a:pt x="115951" y="14605"/>
                              </a:lnTo>
                              <a:lnTo>
                                <a:pt x="100203" y="13589"/>
                              </a:lnTo>
                              <a:lnTo>
                                <a:pt x="74422" y="12700"/>
                              </a:lnTo>
                              <a:lnTo>
                                <a:pt x="50419" y="13081"/>
                              </a:lnTo>
                              <a:lnTo>
                                <a:pt x="28067" y="14224"/>
                              </a:lnTo>
                              <a:lnTo>
                                <a:pt x="12827" y="15875"/>
                              </a:lnTo>
                              <a:lnTo>
                                <a:pt x="12700" y="21463"/>
                              </a:lnTo>
                              <a:lnTo>
                                <a:pt x="12700" y="34290"/>
                              </a:lnTo>
                              <a:lnTo>
                                <a:pt x="13081" y="49022"/>
                              </a:lnTo>
                              <a:lnTo>
                                <a:pt x="13716" y="65786"/>
                              </a:lnTo>
                              <a:lnTo>
                                <a:pt x="14732" y="84455"/>
                              </a:lnTo>
                              <a:lnTo>
                                <a:pt x="16002" y="105029"/>
                              </a:lnTo>
                              <a:lnTo>
                                <a:pt x="17653" y="127509"/>
                              </a:lnTo>
                              <a:lnTo>
                                <a:pt x="19558" y="151892"/>
                              </a:lnTo>
                              <a:lnTo>
                                <a:pt x="25908" y="228346"/>
                              </a:lnTo>
                              <a:lnTo>
                                <a:pt x="35560" y="229109"/>
                              </a:lnTo>
                              <a:lnTo>
                                <a:pt x="51435" y="230378"/>
                              </a:lnTo>
                              <a:lnTo>
                                <a:pt x="68199" y="231394"/>
                              </a:lnTo>
                              <a:lnTo>
                                <a:pt x="85979" y="232410"/>
                              </a:lnTo>
                              <a:lnTo>
                                <a:pt x="100584" y="232918"/>
                              </a:lnTo>
                              <a:lnTo>
                                <a:pt x="114554" y="233299"/>
                              </a:lnTo>
                              <a:lnTo>
                                <a:pt x="127889" y="233426"/>
                              </a:lnTo>
                              <a:lnTo>
                                <a:pt x="140716" y="233172"/>
                              </a:lnTo>
                              <a:lnTo>
                                <a:pt x="152781" y="232791"/>
                              </a:lnTo>
                              <a:lnTo>
                                <a:pt x="164338" y="232156"/>
                              </a:lnTo>
                              <a:lnTo>
                                <a:pt x="175260" y="231013"/>
                              </a:lnTo>
                              <a:lnTo>
                                <a:pt x="185547" y="229870"/>
                              </a:lnTo>
                              <a:lnTo>
                                <a:pt x="186880" y="229663"/>
                              </a:lnTo>
                              <a:lnTo>
                                <a:pt x="186880" y="242466"/>
                              </a:lnTo>
                              <a:lnTo>
                                <a:pt x="176403" y="243713"/>
                              </a:lnTo>
                              <a:lnTo>
                                <a:pt x="165100" y="244729"/>
                              </a:lnTo>
                              <a:lnTo>
                                <a:pt x="153289" y="245491"/>
                              </a:lnTo>
                              <a:lnTo>
                                <a:pt x="140843" y="245872"/>
                              </a:lnTo>
                              <a:lnTo>
                                <a:pt x="127762" y="246126"/>
                              </a:lnTo>
                              <a:lnTo>
                                <a:pt x="114173" y="245999"/>
                              </a:lnTo>
                              <a:lnTo>
                                <a:pt x="100076" y="245618"/>
                              </a:lnTo>
                              <a:lnTo>
                                <a:pt x="85344" y="245110"/>
                              </a:lnTo>
                              <a:lnTo>
                                <a:pt x="67437" y="244094"/>
                              </a:lnTo>
                              <a:lnTo>
                                <a:pt x="50419" y="243078"/>
                              </a:lnTo>
                              <a:lnTo>
                                <a:pt x="34544" y="241809"/>
                              </a:lnTo>
                              <a:lnTo>
                                <a:pt x="19431" y="240538"/>
                              </a:lnTo>
                              <a:cubicBezTo>
                                <a:pt x="16383" y="240157"/>
                                <a:pt x="13970" y="237744"/>
                                <a:pt x="13716" y="234696"/>
                              </a:cubicBezTo>
                              <a:lnTo>
                                <a:pt x="6858" y="152909"/>
                              </a:lnTo>
                              <a:lnTo>
                                <a:pt x="4953" y="128397"/>
                              </a:lnTo>
                              <a:lnTo>
                                <a:pt x="3429" y="105918"/>
                              </a:lnTo>
                              <a:lnTo>
                                <a:pt x="2032" y="85090"/>
                              </a:lnTo>
                              <a:lnTo>
                                <a:pt x="1143" y="66294"/>
                              </a:lnTo>
                              <a:lnTo>
                                <a:pt x="381" y="49276"/>
                              </a:lnTo>
                              <a:lnTo>
                                <a:pt x="0" y="34290"/>
                              </a:lnTo>
                              <a:lnTo>
                                <a:pt x="0" y="21082"/>
                              </a:lnTo>
                              <a:lnTo>
                                <a:pt x="381" y="9906"/>
                              </a:lnTo>
                              <a:cubicBezTo>
                                <a:pt x="381" y="6731"/>
                                <a:pt x="2794" y="4191"/>
                                <a:pt x="5969" y="3810"/>
                              </a:cubicBezTo>
                              <a:lnTo>
                                <a:pt x="27432" y="1651"/>
                              </a:lnTo>
                              <a:lnTo>
                                <a:pt x="50292" y="381"/>
                              </a:lnTo>
                              <a:lnTo>
                                <a:pt x="7493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0" name="Shape 100"/>
                      <wps:cNvSpPr/>
                      <wps:spPr>
                        <a:xfrm>
                          <a:off x="5242052" y="99060"/>
                          <a:ext cx="406590" cy="665593"/>
                        </a:xfrm>
                        <a:custGeom>
                          <a:avLst/>
                          <a:gdLst/>
                          <a:ahLst/>
                          <a:cxnLst/>
                          <a:rect l="0" t="0" r="0" b="0"/>
                          <a:pathLst>
                            <a:path w="406590" h="665593">
                              <a:moveTo>
                                <a:pt x="10922" y="0"/>
                              </a:moveTo>
                              <a:lnTo>
                                <a:pt x="34925" y="381"/>
                              </a:lnTo>
                              <a:lnTo>
                                <a:pt x="57531" y="762"/>
                              </a:lnTo>
                              <a:lnTo>
                                <a:pt x="78740" y="1270"/>
                              </a:lnTo>
                              <a:lnTo>
                                <a:pt x="98552" y="1651"/>
                              </a:lnTo>
                              <a:lnTo>
                                <a:pt x="116840" y="2159"/>
                              </a:lnTo>
                              <a:lnTo>
                                <a:pt x="133731" y="2667"/>
                              </a:lnTo>
                              <a:lnTo>
                                <a:pt x="149352" y="3048"/>
                              </a:lnTo>
                              <a:lnTo>
                                <a:pt x="163322" y="3302"/>
                              </a:lnTo>
                              <a:lnTo>
                                <a:pt x="180721" y="3302"/>
                              </a:lnTo>
                              <a:lnTo>
                                <a:pt x="187579" y="3429"/>
                              </a:lnTo>
                              <a:lnTo>
                                <a:pt x="213106" y="3429"/>
                              </a:lnTo>
                              <a:lnTo>
                                <a:pt x="223520" y="3556"/>
                              </a:lnTo>
                              <a:lnTo>
                                <a:pt x="234950" y="3556"/>
                              </a:lnTo>
                              <a:lnTo>
                                <a:pt x="247269" y="3810"/>
                              </a:lnTo>
                              <a:lnTo>
                                <a:pt x="260477" y="3937"/>
                              </a:lnTo>
                              <a:lnTo>
                                <a:pt x="274574" y="4318"/>
                              </a:lnTo>
                              <a:lnTo>
                                <a:pt x="289687" y="4572"/>
                              </a:lnTo>
                              <a:lnTo>
                                <a:pt x="305689" y="4826"/>
                              </a:lnTo>
                              <a:lnTo>
                                <a:pt x="322580" y="5334"/>
                              </a:lnTo>
                              <a:lnTo>
                                <a:pt x="333502" y="5715"/>
                              </a:lnTo>
                              <a:lnTo>
                                <a:pt x="343535" y="6097"/>
                              </a:lnTo>
                              <a:lnTo>
                                <a:pt x="352806" y="6477"/>
                              </a:lnTo>
                              <a:lnTo>
                                <a:pt x="361315" y="6858"/>
                              </a:lnTo>
                              <a:lnTo>
                                <a:pt x="369062" y="7239"/>
                              </a:lnTo>
                              <a:lnTo>
                                <a:pt x="376047" y="7620"/>
                              </a:lnTo>
                              <a:lnTo>
                                <a:pt x="382270" y="8001"/>
                              </a:lnTo>
                              <a:lnTo>
                                <a:pt x="387731" y="8255"/>
                              </a:lnTo>
                              <a:lnTo>
                                <a:pt x="406590" y="9764"/>
                              </a:lnTo>
                              <a:lnTo>
                                <a:pt x="406590" y="22422"/>
                              </a:lnTo>
                              <a:lnTo>
                                <a:pt x="405892" y="22352"/>
                              </a:lnTo>
                              <a:lnTo>
                                <a:pt x="386969" y="20955"/>
                              </a:lnTo>
                              <a:lnTo>
                                <a:pt x="381508" y="20701"/>
                              </a:lnTo>
                              <a:lnTo>
                                <a:pt x="375412" y="20320"/>
                              </a:lnTo>
                              <a:lnTo>
                                <a:pt x="368427" y="19939"/>
                              </a:lnTo>
                              <a:lnTo>
                                <a:pt x="360807" y="19558"/>
                              </a:lnTo>
                              <a:lnTo>
                                <a:pt x="352298" y="19177"/>
                              </a:lnTo>
                              <a:lnTo>
                                <a:pt x="343027" y="18797"/>
                              </a:lnTo>
                              <a:lnTo>
                                <a:pt x="332994" y="18415"/>
                              </a:lnTo>
                              <a:lnTo>
                                <a:pt x="322199" y="18034"/>
                              </a:lnTo>
                              <a:lnTo>
                                <a:pt x="305435" y="17526"/>
                              </a:lnTo>
                              <a:lnTo>
                                <a:pt x="289433" y="17272"/>
                              </a:lnTo>
                              <a:lnTo>
                                <a:pt x="274320" y="17018"/>
                              </a:lnTo>
                              <a:lnTo>
                                <a:pt x="260350" y="16637"/>
                              </a:lnTo>
                              <a:lnTo>
                                <a:pt x="247015" y="16510"/>
                              </a:lnTo>
                              <a:lnTo>
                                <a:pt x="234823" y="16256"/>
                              </a:lnTo>
                              <a:lnTo>
                                <a:pt x="223520" y="16256"/>
                              </a:lnTo>
                              <a:lnTo>
                                <a:pt x="213106" y="16129"/>
                              </a:lnTo>
                              <a:lnTo>
                                <a:pt x="187325" y="16129"/>
                              </a:lnTo>
                              <a:lnTo>
                                <a:pt x="180721" y="16002"/>
                              </a:lnTo>
                              <a:lnTo>
                                <a:pt x="163068" y="16002"/>
                              </a:lnTo>
                              <a:lnTo>
                                <a:pt x="148971" y="15748"/>
                              </a:lnTo>
                              <a:lnTo>
                                <a:pt x="133477" y="15367"/>
                              </a:lnTo>
                              <a:lnTo>
                                <a:pt x="116459" y="14859"/>
                              </a:lnTo>
                              <a:lnTo>
                                <a:pt x="98171" y="14351"/>
                              </a:lnTo>
                              <a:lnTo>
                                <a:pt x="78359" y="13970"/>
                              </a:lnTo>
                              <a:lnTo>
                                <a:pt x="57277" y="13462"/>
                              </a:lnTo>
                              <a:lnTo>
                                <a:pt x="34671" y="13081"/>
                              </a:lnTo>
                              <a:lnTo>
                                <a:pt x="13208" y="12700"/>
                              </a:lnTo>
                              <a:lnTo>
                                <a:pt x="14351" y="28575"/>
                              </a:lnTo>
                              <a:lnTo>
                                <a:pt x="15113" y="29083"/>
                              </a:lnTo>
                              <a:lnTo>
                                <a:pt x="57658" y="30988"/>
                              </a:lnTo>
                              <a:lnTo>
                                <a:pt x="67310" y="31877"/>
                              </a:lnTo>
                              <a:lnTo>
                                <a:pt x="75692" y="32893"/>
                              </a:lnTo>
                              <a:lnTo>
                                <a:pt x="82423" y="34036"/>
                              </a:lnTo>
                              <a:lnTo>
                                <a:pt x="88265" y="35433"/>
                              </a:lnTo>
                              <a:lnTo>
                                <a:pt x="95885" y="38227"/>
                              </a:lnTo>
                              <a:cubicBezTo>
                                <a:pt x="96266" y="38354"/>
                                <a:pt x="96520" y="38481"/>
                                <a:pt x="96901" y="38608"/>
                              </a:cubicBezTo>
                              <a:lnTo>
                                <a:pt x="102616" y="42037"/>
                              </a:lnTo>
                              <a:cubicBezTo>
                                <a:pt x="102997" y="42164"/>
                                <a:pt x="103378" y="42418"/>
                                <a:pt x="103759" y="42672"/>
                              </a:cubicBezTo>
                              <a:lnTo>
                                <a:pt x="106045" y="44831"/>
                              </a:lnTo>
                              <a:cubicBezTo>
                                <a:pt x="106426" y="45212"/>
                                <a:pt x="106807" y="45593"/>
                                <a:pt x="107061" y="45974"/>
                              </a:cubicBezTo>
                              <a:lnTo>
                                <a:pt x="109093" y="48768"/>
                              </a:lnTo>
                              <a:cubicBezTo>
                                <a:pt x="109347" y="49149"/>
                                <a:pt x="109474" y="49403"/>
                                <a:pt x="109601" y="49784"/>
                              </a:cubicBezTo>
                              <a:lnTo>
                                <a:pt x="111633" y="53848"/>
                              </a:lnTo>
                              <a:lnTo>
                                <a:pt x="113284" y="58547"/>
                              </a:lnTo>
                              <a:lnTo>
                                <a:pt x="114808" y="64135"/>
                              </a:lnTo>
                              <a:lnTo>
                                <a:pt x="116205" y="71247"/>
                              </a:lnTo>
                              <a:lnTo>
                                <a:pt x="117602" y="79629"/>
                              </a:lnTo>
                              <a:lnTo>
                                <a:pt x="118999" y="89535"/>
                              </a:lnTo>
                              <a:lnTo>
                                <a:pt x="120523" y="101092"/>
                              </a:lnTo>
                              <a:lnTo>
                                <a:pt x="121793" y="113919"/>
                              </a:lnTo>
                              <a:lnTo>
                                <a:pt x="123317" y="128397"/>
                              </a:lnTo>
                              <a:lnTo>
                                <a:pt x="124587" y="144399"/>
                              </a:lnTo>
                              <a:lnTo>
                                <a:pt x="133477" y="247142"/>
                              </a:lnTo>
                              <a:lnTo>
                                <a:pt x="146812" y="413512"/>
                              </a:lnTo>
                              <a:lnTo>
                                <a:pt x="147574" y="424053"/>
                              </a:lnTo>
                              <a:lnTo>
                                <a:pt x="148336" y="435737"/>
                              </a:lnTo>
                              <a:lnTo>
                                <a:pt x="149225" y="448564"/>
                              </a:lnTo>
                              <a:lnTo>
                                <a:pt x="149987" y="462407"/>
                              </a:lnTo>
                              <a:lnTo>
                                <a:pt x="150749" y="477520"/>
                              </a:lnTo>
                              <a:lnTo>
                                <a:pt x="151511" y="493649"/>
                              </a:lnTo>
                              <a:lnTo>
                                <a:pt x="152146" y="510794"/>
                              </a:lnTo>
                              <a:lnTo>
                                <a:pt x="152908" y="529209"/>
                              </a:lnTo>
                              <a:lnTo>
                                <a:pt x="153543" y="547116"/>
                              </a:lnTo>
                              <a:lnTo>
                                <a:pt x="153924" y="562737"/>
                              </a:lnTo>
                              <a:lnTo>
                                <a:pt x="153924" y="576199"/>
                              </a:lnTo>
                              <a:lnTo>
                                <a:pt x="153797" y="587502"/>
                              </a:lnTo>
                              <a:lnTo>
                                <a:pt x="153416" y="596773"/>
                              </a:lnTo>
                              <a:lnTo>
                                <a:pt x="152654" y="604012"/>
                              </a:lnTo>
                              <a:lnTo>
                                <a:pt x="151892" y="608457"/>
                              </a:lnTo>
                              <a:cubicBezTo>
                                <a:pt x="151765" y="609092"/>
                                <a:pt x="151511" y="609727"/>
                                <a:pt x="151257" y="610235"/>
                              </a:cubicBezTo>
                              <a:lnTo>
                                <a:pt x="150114" y="612394"/>
                              </a:lnTo>
                              <a:cubicBezTo>
                                <a:pt x="149606" y="613284"/>
                                <a:pt x="149098" y="613918"/>
                                <a:pt x="148336" y="614553"/>
                              </a:cubicBezTo>
                              <a:lnTo>
                                <a:pt x="146685" y="615697"/>
                              </a:lnTo>
                              <a:cubicBezTo>
                                <a:pt x="146431" y="615950"/>
                                <a:pt x="146177" y="616077"/>
                                <a:pt x="145923" y="616204"/>
                              </a:cubicBezTo>
                              <a:lnTo>
                                <a:pt x="143002" y="617855"/>
                              </a:lnTo>
                              <a:lnTo>
                                <a:pt x="139446" y="619506"/>
                              </a:lnTo>
                              <a:lnTo>
                                <a:pt x="135001" y="621538"/>
                              </a:lnTo>
                              <a:lnTo>
                                <a:pt x="129794" y="623697"/>
                              </a:lnTo>
                              <a:lnTo>
                                <a:pt x="123571" y="626110"/>
                              </a:lnTo>
                              <a:lnTo>
                                <a:pt x="116586" y="628650"/>
                              </a:lnTo>
                              <a:lnTo>
                                <a:pt x="110236" y="630936"/>
                              </a:lnTo>
                              <a:lnTo>
                                <a:pt x="108966" y="632334"/>
                              </a:lnTo>
                              <a:lnTo>
                                <a:pt x="109601" y="641477"/>
                              </a:lnTo>
                              <a:lnTo>
                                <a:pt x="110363" y="642112"/>
                              </a:lnTo>
                              <a:lnTo>
                                <a:pt x="136017" y="640842"/>
                              </a:lnTo>
                              <a:lnTo>
                                <a:pt x="161544" y="640080"/>
                              </a:lnTo>
                              <a:lnTo>
                                <a:pt x="184912" y="639826"/>
                              </a:lnTo>
                              <a:lnTo>
                                <a:pt x="205994" y="640080"/>
                              </a:lnTo>
                              <a:lnTo>
                                <a:pt x="208788" y="640207"/>
                              </a:lnTo>
                              <a:lnTo>
                                <a:pt x="213868" y="640334"/>
                              </a:lnTo>
                              <a:lnTo>
                                <a:pt x="220980" y="640715"/>
                              </a:lnTo>
                              <a:lnTo>
                                <a:pt x="230378" y="641223"/>
                              </a:lnTo>
                              <a:lnTo>
                                <a:pt x="242062" y="641859"/>
                              </a:lnTo>
                              <a:lnTo>
                                <a:pt x="255905" y="642620"/>
                              </a:lnTo>
                              <a:lnTo>
                                <a:pt x="272161" y="643382"/>
                              </a:lnTo>
                              <a:lnTo>
                                <a:pt x="290576" y="644525"/>
                              </a:lnTo>
                              <a:lnTo>
                                <a:pt x="307213" y="645922"/>
                              </a:lnTo>
                              <a:lnTo>
                                <a:pt x="322199" y="647192"/>
                              </a:lnTo>
                              <a:lnTo>
                                <a:pt x="335280" y="648209"/>
                              </a:lnTo>
                              <a:lnTo>
                                <a:pt x="346710" y="649097"/>
                              </a:lnTo>
                              <a:lnTo>
                                <a:pt x="356362" y="649986"/>
                              </a:lnTo>
                              <a:lnTo>
                                <a:pt x="364236" y="650622"/>
                              </a:lnTo>
                              <a:lnTo>
                                <a:pt x="370205" y="651129"/>
                              </a:lnTo>
                              <a:lnTo>
                                <a:pt x="374523" y="651384"/>
                              </a:lnTo>
                              <a:lnTo>
                                <a:pt x="391287" y="652399"/>
                              </a:lnTo>
                              <a:lnTo>
                                <a:pt x="406590" y="652885"/>
                              </a:lnTo>
                              <a:lnTo>
                                <a:pt x="406590" y="665593"/>
                              </a:lnTo>
                              <a:lnTo>
                                <a:pt x="390906" y="665099"/>
                              </a:lnTo>
                              <a:lnTo>
                                <a:pt x="373888" y="664084"/>
                              </a:lnTo>
                              <a:lnTo>
                                <a:pt x="369443" y="663829"/>
                              </a:lnTo>
                              <a:lnTo>
                                <a:pt x="363220" y="663322"/>
                              </a:lnTo>
                              <a:lnTo>
                                <a:pt x="355346" y="662686"/>
                              </a:lnTo>
                              <a:lnTo>
                                <a:pt x="345694" y="661797"/>
                              </a:lnTo>
                              <a:lnTo>
                                <a:pt x="334264" y="660909"/>
                              </a:lnTo>
                              <a:lnTo>
                                <a:pt x="321183" y="659765"/>
                              </a:lnTo>
                              <a:lnTo>
                                <a:pt x="306197" y="658622"/>
                              </a:lnTo>
                              <a:lnTo>
                                <a:pt x="289560" y="657225"/>
                              </a:lnTo>
                              <a:lnTo>
                                <a:pt x="271272" y="656082"/>
                              </a:lnTo>
                              <a:lnTo>
                                <a:pt x="255270" y="655193"/>
                              </a:lnTo>
                              <a:lnTo>
                                <a:pt x="241427" y="654431"/>
                              </a:lnTo>
                              <a:lnTo>
                                <a:pt x="229743" y="653923"/>
                              </a:lnTo>
                              <a:lnTo>
                                <a:pt x="220345" y="653415"/>
                              </a:lnTo>
                              <a:lnTo>
                                <a:pt x="213233" y="653034"/>
                              </a:lnTo>
                              <a:lnTo>
                                <a:pt x="208280" y="652907"/>
                              </a:lnTo>
                              <a:lnTo>
                                <a:pt x="205613" y="652780"/>
                              </a:lnTo>
                              <a:lnTo>
                                <a:pt x="184785" y="652526"/>
                              </a:lnTo>
                              <a:lnTo>
                                <a:pt x="161671" y="652780"/>
                              </a:lnTo>
                              <a:lnTo>
                                <a:pt x="136398" y="653542"/>
                              </a:lnTo>
                              <a:lnTo>
                                <a:pt x="108712" y="654812"/>
                              </a:lnTo>
                              <a:cubicBezTo>
                                <a:pt x="107315" y="654939"/>
                                <a:pt x="105918" y="654559"/>
                                <a:pt x="104775" y="653669"/>
                              </a:cubicBezTo>
                              <a:lnTo>
                                <a:pt x="99822" y="649986"/>
                              </a:lnTo>
                              <a:cubicBezTo>
                                <a:pt x="98298" y="648970"/>
                                <a:pt x="97282" y="647192"/>
                                <a:pt x="97155" y="645414"/>
                              </a:cubicBezTo>
                              <a:lnTo>
                                <a:pt x="96012" y="630428"/>
                              </a:lnTo>
                              <a:cubicBezTo>
                                <a:pt x="95885" y="628650"/>
                                <a:pt x="96520" y="626872"/>
                                <a:pt x="97790" y="625602"/>
                              </a:cubicBezTo>
                              <a:lnTo>
                                <a:pt x="102108" y="621030"/>
                              </a:lnTo>
                              <a:cubicBezTo>
                                <a:pt x="102743" y="620395"/>
                                <a:pt x="103632" y="619760"/>
                                <a:pt x="104521" y="619506"/>
                              </a:cubicBezTo>
                              <a:lnTo>
                                <a:pt x="112395" y="616712"/>
                              </a:lnTo>
                              <a:lnTo>
                                <a:pt x="119253" y="614172"/>
                              </a:lnTo>
                              <a:lnTo>
                                <a:pt x="125095" y="611886"/>
                              </a:lnTo>
                              <a:lnTo>
                                <a:pt x="130175" y="609727"/>
                              </a:lnTo>
                              <a:lnTo>
                                <a:pt x="134239" y="607949"/>
                              </a:lnTo>
                              <a:lnTo>
                                <a:pt x="137541" y="606425"/>
                              </a:lnTo>
                              <a:lnTo>
                                <a:pt x="139319" y="605409"/>
                              </a:lnTo>
                              <a:lnTo>
                                <a:pt x="139446" y="605282"/>
                              </a:lnTo>
                              <a:lnTo>
                                <a:pt x="139573" y="605155"/>
                              </a:lnTo>
                              <a:lnTo>
                                <a:pt x="140208" y="601599"/>
                              </a:lnTo>
                              <a:lnTo>
                                <a:pt x="140843" y="595503"/>
                              </a:lnTo>
                              <a:lnTo>
                                <a:pt x="141224" y="586994"/>
                              </a:lnTo>
                              <a:lnTo>
                                <a:pt x="141224" y="562864"/>
                              </a:lnTo>
                              <a:lnTo>
                                <a:pt x="140843" y="547370"/>
                              </a:lnTo>
                              <a:lnTo>
                                <a:pt x="140208" y="529717"/>
                              </a:lnTo>
                              <a:lnTo>
                                <a:pt x="139446" y="511302"/>
                              </a:lnTo>
                              <a:lnTo>
                                <a:pt x="138811" y="494157"/>
                              </a:lnTo>
                              <a:lnTo>
                                <a:pt x="138049" y="478155"/>
                              </a:lnTo>
                              <a:lnTo>
                                <a:pt x="137287" y="463042"/>
                              </a:lnTo>
                              <a:lnTo>
                                <a:pt x="136525" y="449326"/>
                              </a:lnTo>
                              <a:lnTo>
                                <a:pt x="135636" y="436626"/>
                              </a:lnTo>
                              <a:lnTo>
                                <a:pt x="134874" y="424942"/>
                              </a:lnTo>
                              <a:lnTo>
                                <a:pt x="134112" y="414528"/>
                              </a:lnTo>
                              <a:lnTo>
                                <a:pt x="120777" y="248159"/>
                              </a:lnTo>
                              <a:lnTo>
                                <a:pt x="111887" y="145542"/>
                              </a:lnTo>
                              <a:lnTo>
                                <a:pt x="110617" y="129413"/>
                              </a:lnTo>
                              <a:lnTo>
                                <a:pt x="109220" y="115189"/>
                              </a:lnTo>
                              <a:lnTo>
                                <a:pt x="107823" y="102362"/>
                              </a:lnTo>
                              <a:lnTo>
                                <a:pt x="106426" y="91186"/>
                              </a:lnTo>
                              <a:lnTo>
                                <a:pt x="105029" y="81407"/>
                              </a:lnTo>
                              <a:lnTo>
                                <a:pt x="103759" y="73279"/>
                              </a:lnTo>
                              <a:lnTo>
                                <a:pt x="102362" y="66802"/>
                              </a:lnTo>
                              <a:lnTo>
                                <a:pt x="100965" y="61976"/>
                              </a:lnTo>
                              <a:lnTo>
                                <a:pt x="99695" y="58293"/>
                              </a:lnTo>
                              <a:lnTo>
                                <a:pt x="98425" y="55626"/>
                              </a:lnTo>
                              <a:lnTo>
                                <a:pt x="97155" y="53848"/>
                              </a:lnTo>
                              <a:lnTo>
                                <a:pt x="95758" y="52705"/>
                              </a:lnTo>
                              <a:lnTo>
                                <a:pt x="91059" y="49911"/>
                              </a:lnTo>
                              <a:lnTo>
                                <a:pt x="83947" y="47372"/>
                              </a:lnTo>
                              <a:lnTo>
                                <a:pt x="79629" y="46482"/>
                              </a:lnTo>
                              <a:lnTo>
                                <a:pt x="73406" y="45339"/>
                              </a:lnTo>
                              <a:lnTo>
                                <a:pt x="65786" y="44450"/>
                              </a:lnTo>
                              <a:lnTo>
                                <a:pt x="56515" y="43688"/>
                              </a:lnTo>
                              <a:lnTo>
                                <a:pt x="12827" y="41656"/>
                              </a:lnTo>
                              <a:cubicBezTo>
                                <a:pt x="11684" y="41656"/>
                                <a:pt x="10668" y="41275"/>
                                <a:pt x="9779" y="40640"/>
                              </a:cubicBezTo>
                              <a:lnTo>
                                <a:pt x="4826" y="37592"/>
                              </a:lnTo>
                              <a:cubicBezTo>
                                <a:pt x="3175" y="36576"/>
                                <a:pt x="2032" y="34798"/>
                                <a:pt x="1905" y="32766"/>
                              </a:cubicBezTo>
                              <a:lnTo>
                                <a:pt x="254" y="10160"/>
                              </a:lnTo>
                              <a:cubicBezTo>
                                <a:pt x="0" y="8001"/>
                                <a:pt x="1016" y="5969"/>
                                <a:pt x="2667" y="4699"/>
                              </a:cubicBezTo>
                              <a:lnTo>
                                <a:pt x="6985" y="1270"/>
                              </a:lnTo>
                              <a:cubicBezTo>
                                <a:pt x="8128" y="508"/>
                                <a:pt x="9525" y="0"/>
                                <a:pt x="10922" y="0"/>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1" name="Shape 101"/>
                      <wps:cNvSpPr/>
                      <wps:spPr>
                        <a:xfrm>
                          <a:off x="5934583" y="837885"/>
                          <a:ext cx="242125" cy="218882"/>
                        </a:xfrm>
                        <a:custGeom>
                          <a:avLst/>
                          <a:gdLst/>
                          <a:ahLst/>
                          <a:cxnLst/>
                          <a:rect l="0" t="0" r="0" b="0"/>
                          <a:pathLst>
                            <a:path w="242125" h="218882">
                              <a:moveTo>
                                <a:pt x="242125" y="0"/>
                              </a:moveTo>
                              <a:lnTo>
                                <a:pt x="242125" y="30912"/>
                              </a:lnTo>
                              <a:lnTo>
                                <a:pt x="239776" y="36002"/>
                              </a:lnTo>
                              <a:lnTo>
                                <a:pt x="234569" y="47051"/>
                              </a:lnTo>
                              <a:lnTo>
                                <a:pt x="229489" y="57592"/>
                              </a:lnTo>
                              <a:lnTo>
                                <a:pt x="224536" y="67244"/>
                              </a:lnTo>
                              <a:lnTo>
                                <a:pt x="219710" y="76642"/>
                              </a:lnTo>
                              <a:lnTo>
                                <a:pt x="215138" y="85278"/>
                              </a:lnTo>
                              <a:lnTo>
                                <a:pt x="210566" y="93406"/>
                              </a:lnTo>
                              <a:lnTo>
                                <a:pt x="206121" y="101026"/>
                              </a:lnTo>
                              <a:lnTo>
                                <a:pt x="201803" y="107757"/>
                              </a:lnTo>
                              <a:lnTo>
                                <a:pt x="197739" y="114360"/>
                              </a:lnTo>
                              <a:lnTo>
                                <a:pt x="193675" y="120076"/>
                              </a:lnTo>
                              <a:lnTo>
                                <a:pt x="189738" y="125409"/>
                              </a:lnTo>
                              <a:lnTo>
                                <a:pt x="185801" y="130108"/>
                              </a:lnTo>
                              <a:lnTo>
                                <a:pt x="181864" y="134427"/>
                              </a:lnTo>
                              <a:lnTo>
                                <a:pt x="174244" y="141412"/>
                              </a:lnTo>
                              <a:lnTo>
                                <a:pt x="166116" y="147634"/>
                              </a:lnTo>
                              <a:lnTo>
                                <a:pt x="157353" y="152588"/>
                              </a:lnTo>
                              <a:lnTo>
                                <a:pt x="148336" y="156271"/>
                              </a:lnTo>
                              <a:lnTo>
                                <a:pt x="138684" y="159065"/>
                              </a:lnTo>
                              <a:lnTo>
                                <a:pt x="128651" y="160589"/>
                              </a:lnTo>
                              <a:lnTo>
                                <a:pt x="118237" y="160970"/>
                              </a:lnTo>
                              <a:lnTo>
                                <a:pt x="107569" y="160334"/>
                              </a:lnTo>
                              <a:lnTo>
                                <a:pt x="98806" y="158810"/>
                              </a:lnTo>
                              <a:lnTo>
                                <a:pt x="90043" y="156652"/>
                              </a:lnTo>
                              <a:lnTo>
                                <a:pt x="81534" y="153731"/>
                              </a:lnTo>
                              <a:lnTo>
                                <a:pt x="73025" y="150047"/>
                              </a:lnTo>
                              <a:lnTo>
                                <a:pt x="64516" y="145603"/>
                              </a:lnTo>
                              <a:lnTo>
                                <a:pt x="56388" y="140396"/>
                              </a:lnTo>
                              <a:lnTo>
                                <a:pt x="48133" y="134427"/>
                              </a:lnTo>
                              <a:lnTo>
                                <a:pt x="41910" y="129220"/>
                              </a:lnTo>
                              <a:lnTo>
                                <a:pt x="35306" y="128458"/>
                              </a:lnTo>
                              <a:lnTo>
                                <a:pt x="32385" y="139380"/>
                              </a:lnTo>
                              <a:lnTo>
                                <a:pt x="27051" y="156144"/>
                              </a:lnTo>
                              <a:lnTo>
                                <a:pt x="20574" y="173543"/>
                              </a:lnTo>
                              <a:lnTo>
                                <a:pt x="15367" y="185734"/>
                              </a:lnTo>
                              <a:lnTo>
                                <a:pt x="26543" y="191196"/>
                              </a:lnTo>
                              <a:lnTo>
                                <a:pt x="43561" y="197546"/>
                              </a:lnTo>
                              <a:lnTo>
                                <a:pt x="60833" y="202118"/>
                              </a:lnTo>
                              <a:lnTo>
                                <a:pt x="78359" y="204912"/>
                              </a:lnTo>
                              <a:lnTo>
                                <a:pt x="98425" y="206182"/>
                              </a:lnTo>
                              <a:lnTo>
                                <a:pt x="117602" y="205420"/>
                              </a:lnTo>
                              <a:lnTo>
                                <a:pt x="136144" y="202626"/>
                              </a:lnTo>
                              <a:lnTo>
                                <a:pt x="154051" y="197927"/>
                              </a:lnTo>
                              <a:lnTo>
                                <a:pt x="162306" y="194752"/>
                              </a:lnTo>
                              <a:lnTo>
                                <a:pt x="170180" y="191069"/>
                              </a:lnTo>
                              <a:lnTo>
                                <a:pt x="177800" y="186496"/>
                              </a:lnTo>
                              <a:lnTo>
                                <a:pt x="184912" y="181544"/>
                              </a:lnTo>
                              <a:lnTo>
                                <a:pt x="191516" y="175956"/>
                              </a:lnTo>
                              <a:lnTo>
                                <a:pt x="197993" y="169479"/>
                              </a:lnTo>
                              <a:lnTo>
                                <a:pt x="203962" y="162621"/>
                              </a:lnTo>
                              <a:lnTo>
                                <a:pt x="209550" y="154746"/>
                              </a:lnTo>
                              <a:lnTo>
                                <a:pt x="220218" y="138237"/>
                              </a:lnTo>
                              <a:lnTo>
                                <a:pt x="229870" y="122362"/>
                              </a:lnTo>
                              <a:lnTo>
                                <a:pt x="238379" y="106868"/>
                              </a:lnTo>
                              <a:lnTo>
                                <a:pt x="242125" y="99438"/>
                              </a:lnTo>
                              <a:lnTo>
                                <a:pt x="242125" y="126273"/>
                              </a:lnTo>
                              <a:lnTo>
                                <a:pt x="240919" y="128458"/>
                              </a:lnTo>
                              <a:lnTo>
                                <a:pt x="231140" y="144841"/>
                              </a:lnTo>
                              <a:lnTo>
                                <a:pt x="220218" y="161605"/>
                              </a:lnTo>
                              <a:lnTo>
                                <a:pt x="214249" y="169987"/>
                              </a:lnTo>
                              <a:lnTo>
                                <a:pt x="207645" y="177733"/>
                              </a:lnTo>
                              <a:lnTo>
                                <a:pt x="200533" y="184846"/>
                              </a:lnTo>
                              <a:lnTo>
                                <a:pt x="193040" y="191196"/>
                              </a:lnTo>
                              <a:lnTo>
                                <a:pt x="185166" y="196910"/>
                              </a:lnTo>
                              <a:lnTo>
                                <a:pt x="176657" y="201991"/>
                              </a:lnTo>
                              <a:lnTo>
                                <a:pt x="167767" y="206182"/>
                              </a:lnTo>
                              <a:lnTo>
                                <a:pt x="158623" y="209738"/>
                              </a:lnTo>
                              <a:lnTo>
                                <a:pt x="139446" y="214945"/>
                              </a:lnTo>
                              <a:lnTo>
                                <a:pt x="119507" y="217993"/>
                              </a:lnTo>
                              <a:lnTo>
                                <a:pt x="98933" y="218882"/>
                              </a:lnTo>
                              <a:lnTo>
                                <a:pt x="77597" y="217612"/>
                              </a:lnTo>
                              <a:lnTo>
                                <a:pt x="58801" y="214691"/>
                              </a:lnTo>
                              <a:lnTo>
                                <a:pt x="40259" y="209738"/>
                              </a:lnTo>
                              <a:lnTo>
                                <a:pt x="22225" y="203133"/>
                              </a:lnTo>
                              <a:lnTo>
                                <a:pt x="4445" y="194625"/>
                              </a:lnTo>
                              <a:cubicBezTo>
                                <a:pt x="1397" y="193101"/>
                                <a:pt x="0" y="189545"/>
                                <a:pt x="1270" y="186370"/>
                              </a:cubicBezTo>
                              <a:lnTo>
                                <a:pt x="8763" y="168590"/>
                              </a:lnTo>
                              <a:lnTo>
                                <a:pt x="15240" y="151699"/>
                              </a:lnTo>
                              <a:lnTo>
                                <a:pt x="20320" y="135570"/>
                              </a:lnTo>
                              <a:lnTo>
                                <a:pt x="24384" y="120076"/>
                              </a:lnTo>
                              <a:cubicBezTo>
                                <a:pt x="25146" y="117028"/>
                                <a:pt x="28067" y="114996"/>
                                <a:pt x="31115" y="115250"/>
                              </a:cubicBezTo>
                              <a:lnTo>
                                <a:pt x="45085" y="116773"/>
                              </a:lnTo>
                              <a:cubicBezTo>
                                <a:pt x="46355" y="116901"/>
                                <a:pt x="47625" y="117408"/>
                                <a:pt x="48514" y="118171"/>
                              </a:cubicBezTo>
                              <a:lnTo>
                                <a:pt x="56261" y="124647"/>
                              </a:lnTo>
                              <a:lnTo>
                                <a:pt x="63881" y="130108"/>
                              </a:lnTo>
                              <a:lnTo>
                                <a:pt x="71374" y="134808"/>
                              </a:lnTo>
                              <a:lnTo>
                                <a:pt x="78867" y="138745"/>
                              </a:lnTo>
                              <a:lnTo>
                                <a:pt x="86487" y="142046"/>
                              </a:lnTo>
                              <a:lnTo>
                                <a:pt x="94107" y="144714"/>
                              </a:lnTo>
                              <a:lnTo>
                                <a:pt x="101854" y="146492"/>
                              </a:lnTo>
                              <a:lnTo>
                                <a:pt x="109601" y="147762"/>
                              </a:lnTo>
                              <a:lnTo>
                                <a:pt x="119126" y="148396"/>
                              </a:lnTo>
                              <a:lnTo>
                                <a:pt x="128143" y="147889"/>
                              </a:lnTo>
                              <a:lnTo>
                                <a:pt x="136779" y="146492"/>
                              </a:lnTo>
                              <a:lnTo>
                                <a:pt x="144653" y="144079"/>
                              </a:lnTo>
                              <a:lnTo>
                                <a:pt x="152527" y="140777"/>
                              </a:lnTo>
                              <a:lnTo>
                                <a:pt x="159766" y="136585"/>
                              </a:lnTo>
                              <a:lnTo>
                                <a:pt x="166624" y="131379"/>
                              </a:lnTo>
                              <a:lnTo>
                                <a:pt x="173228" y="125029"/>
                              </a:lnTo>
                              <a:lnTo>
                                <a:pt x="176403" y="121600"/>
                              </a:lnTo>
                              <a:lnTo>
                                <a:pt x="179959" y="117282"/>
                              </a:lnTo>
                              <a:lnTo>
                                <a:pt x="183388" y="112583"/>
                              </a:lnTo>
                              <a:lnTo>
                                <a:pt x="187325" y="106995"/>
                              </a:lnTo>
                              <a:lnTo>
                                <a:pt x="191135" y="101026"/>
                              </a:lnTo>
                              <a:lnTo>
                                <a:pt x="195326" y="94295"/>
                              </a:lnTo>
                              <a:lnTo>
                                <a:pt x="199644" y="86929"/>
                              </a:lnTo>
                              <a:lnTo>
                                <a:pt x="203962" y="79055"/>
                              </a:lnTo>
                              <a:lnTo>
                                <a:pt x="208534" y="70672"/>
                              </a:lnTo>
                              <a:lnTo>
                                <a:pt x="213233" y="61529"/>
                              </a:lnTo>
                              <a:lnTo>
                                <a:pt x="218186" y="51750"/>
                              </a:lnTo>
                              <a:lnTo>
                                <a:pt x="223139" y="41463"/>
                              </a:lnTo>
                              <a:lnTo>
                                <a:pt x="228346" y="30668"/>
                              </a:lnTo>
                              <a:lnTo>
                                <a:pt x="233553" y="19110"/>
                              </a:lnTo>
                              <a:lnTo>
                                <a:pt x="239014" y="7046"/>
                              </a:lnTo>
                              <a:lnTo>
                                <a:pt x="24212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2" name="Shape 102"/>
                      <wps:cNvSpPr/>
                      <wps:spPr>
                        <a:xfrm>
                          <a:off x="5648643" y="417117"/>
                          <a:ext cx="169482" cy="307794"/>
                        </a:xfrm>
                        <a:custGeom>
                          <a:avLst/>
                          <a:gdLst/>
                          <a:ahLst/>
                          <a:cxnLst/>
                          <a:rect l="0" t="0" r="0" b="0"/>
                          <a:pathLst>
                            <a:path w="169482" h="307794">
                              <a:moveTo>
                                <a:pt x="0" y="0"/>
                              </a:moveTo>
                              <a:lnTo>
                                <a:pt x="2604" y="460"/>
                              </a:lnTo>
                              <a:lnTo>
                                <a:pt x="17082" y="3507"/>
                              </a:lnTo>
                              <a:lnTo>
                                <a:pt x="30671" y="6810"/>
                              </a:lnTo>
                              <a:lnTo>
                                <a:pt x="43498" y="10365"/>
                              </a:lnTo>
                              <a:lnTo>
                                <a:pt x="55436" y="14302"/>
                              </a:lnTo>
                              <a:lnTo>
                                <a:pt x="66611" y="18493"/>
                              </a:lnTo>
                              <a:lnTo>
                                <a:pt x="76898" y="22939"/>
                              </a:lnTo>
                              <a:lnTo>
                                <a:pt x="86551" y="27638"/>
                              </a:lnTo>
                              <a:lnTo>
                                <a:pt x="95314" y="32717"/>
                              </a:lnTo>
                              <a:lnTo>
                                <a:pt x="103188" y="38052"/>
                              </a:lnTo>
                              <a:lnTo>
                                <a:pt x="110427" y="43640"/>
                              </a:lnTo>
                              <a:lnTo>
                                <a:pt x="122873" y="55196"/>
                              </a:lnTo>
                              <a:lnTo>
                                <a:pt x="133922" y="67642"/>
                              </a:lnTo>
                              <a:lnTo>
                                <a:pt x="143447" y="80724"/>
                              </a:lnTo>
                              <a:lnTo>
                                <a:pt x="151448" y="94693"/>
                              </a:lnTo>
                              <a:lnTo>
                                <a:pt x="157924" y="109299"/>
                              </a:lnTo>
                              <a:lnTo>
                                <a:pt x="163132" y="124665"/>
                              </a:lnTo>
                              <a:lnTo>
                                <a:pt x="166688" y="140667"/>
                              </a:lnTo>
                              <a:lnTo>
                                <a:pt x="168973" y="157304"/>
                              </a:lnTo>
                              <a:lnTo>
                                <a:pt x="169482" y="168353"/>
                              </a:lnTo>
                              <a:lnTo>
                                <a:pt x="169354" y="179402"/>
                              </a:lnTo>
                              <a:lnTo>
                                <a:pt x="168592" y="190198"/>
                              </a:lnTo>
                              <a:lnTo>
                                <a:pt x="166942" y="200612"/>
                              </a:lnTo>
                              <a:lnTo>
                                <a:pt x="164529" y="210771"/>
                              </a:lnTo>
                              <a:lnTo>
                                <a:pt x="161480" y="220804"/>
                              </a:lnTo>
                              <a:lnTo>
                                <a:pt x="157543" y="230329"/>
                              </a:lnTo>
                              <a:lnTo>
                                <a:pt x="152845" y="239854"/>
                              </a:lnTo>
                              <a:lnTo>
                                <a:pt x="147257" y="248871"/>
                              </a:lnTo>
                              <a:lnTo>
                                <a:pt x="140907" y="257253"/>
                              </a:lnTo>
                              <a:lnTo>
                                <a:pt x="133541" y="265127"/>
                              </a:lnTo>
                              <a:lnTo>
                                <a:pt x="125540" y="272240"/>
                              </a:lnTo>
                              <a:lnTo>
                                <a:pt x="116649" y="278843"/>
                              </a:lnTo>
                              <a:lnTo>
                                <a:pt x="106871" y="284813"/>
                              </a:lnTo>
                              <a:lnTo>
                                <a:pt x="96457" y="290019"/>
                              </a:lnTo>
                              <a:lnTo>
                                <a:pt x="85027" y="294718"/>
                              </a:lnTo>
                              <a:lnTo>
                                <a:pt x="72580" y="298782"/>
                              </a:lnTo>
                              <a:lnTo>
                                <a:pt x="59118" y="302085"/>
                              </a:lnTo>
                              <a:lnTo>
                                <a:pt x="44514" y="304625"/>
                              </a:lnTo>
                              <a:lnTo>
                                <a:pt x="28766" y="306402"/>
                              </a:lnTo>
                              <a:lnTo>
                                <a:pt x="11748" y="307545"/>
                              </a:lnTo>
                              <a:lnTo>
                                <a:pt x="0" y="307794"/>
                              </a:lnTo>
                              <a:lnTo>
                                <a:pt x="0" y="295094"/>
                              </a:lnTo>
                              <a:lnTo>
                                <a:pt x="11493" y="294845"/>
                              </a:lnTo>
                              <a:lnTo>
                                <a:pt x="27877" y="293702"/>
                              </a:lnTo>
                              <a:lnTo>
                                <a:pt x="42990" y="291925"/>
                              </a:lnTo>
                              <a:lnTo>
                                <a:pt x="56960" y="289512"/>
                              </a:lnTo>
                              <a:lnTo>
                                <a:pt x="69660" y="286464"/>
                              </a:lnTo>
                              <a:lnTo>
                                <a:pt x="81090" y="282653"/>
                              </a:lnTo>
                              <a:lnTo>
                                <a:pt x="91630" y="278336"/>
                              </a:lnTo>
                              <a:lnTo>
                                <a:pt x="101155" y="273510"/>
                              </a:lnTo>
                              <a:lnTo>
                                <a:pt x="110046" y="268049"/>
                              </a:lnTo>
                              <a:lnTo>
                                <a:pt x="117920" y="262079"/>
                              </a:lnTo>
                              <a:lnTo>
                                <a:pt x="125159" y="255602"/>
                              </a:lnTo>
                              <a:lnTo>
                                <a:pt x="131509" y="248617"/>
                              </a:lnTo>
                              <a:lnTo>
                                <a:pt x="137097" y="241125"/>
                              </a:lnTo>
                              <a:lnTo>
                                <a:pt x="142049" y="233251"/>
                              </a:lnTo>
                              <a:lnTo>
                                <a:pt x="146114" y="224741"/>
                              </a:lnTo>
                              <a:lnTo>
                                <a:pt x="149670" y="216105"/>
                              </a:lnTo>
                              <a:lnTo>
                                <a:pt x="152464" y="207089"/>
                              </a:lnTo>
                              <a:lnTo>
                                <a:pt x="154623" y="197817"/>
                              </a:lnTo>
                              <a:lnTo>
                                <a:pt x="156020" y="188292"/>
                              </a:lnTo>
                              <a:lnTo>
                                <a:pt x="156782" y="178514"/>
                              </a:lnTo>
                              <a:lnTo>
                                <a:pt x="156782" y="168353"/>
                              </a:lnTo>
                              <a:lnTo>
                                <a:pt x="156273" y="157940"/>
                              </a:lnTo>
                              <a:lnTo>
                                <a:pt x="154115" y="142318"/>
                              </a:lnTo>
                              <a:lnTo>
                                <a:pt x="150686" y="127460"/>
                              </a:lnTo>
                              <a:lnTo>
                                <a:pt x="145860" y="113363"/>
                              </a:lnTo>
                              <a:lnTo>
                                <a:pt x="139891" y="99901"/>
                              </a:lnTo>
                              <a:lnTo>
                                <a:pt x="132398" y="87201"/>
                              </a:lnTo>
                              <a:lnTo>
                                <a:pt x="123635" y="75136"/>
                              </a:lnTo>
                              <a:lnTo>
                                <a:pt x="113348" y="63705"/>
                              </a:lnTo>
                              <a:lnTo>
                                <a:pt x="101791" y="53038"/>
                              </a:lnTo>
                              <a:lnTo>
                                <a:pt x="95441" y="48085"/>
                              </a:lnTo>
                              <a:lnTo>
                                <a:pt x="88329" y="43258"/>
                              </a:lnTo>
                              <a:lnTo>
                                <a:pt x="80201" y="38687"/>
                              </a:lnTo>
                              <a:lnTo>
                                <a:pt x="71311" y="34368"/>
                              </a:lnTo>
                              <a:lnTo>
                                <a:pt x="61659" y="30177"/>
                              </a:lnTo>
                              <a:lnTo>
                                <a:pt x="50991" y="26114"/>
                              </a:lnTo>
                              <a:lnTo>
                                <a:pt x="39561" y="22430"/>
                              </a:lnTo>
                              <a:lnTo>
                                <a:pt x="27242" y="19002"/>
                              </a:lnTo>
                              <a:lnTo>
                                <a:pt x="14161" y="15827"/>
                              </a:lnTo>
                              <a:lnTo>
                                <a:pt x="64" y="12905"/>
                              </a:lnTo>
                              <a:lnTo>
                                <a:pt x="0" y="12894"/>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3" name="Shape 103"/>
                      <wps:cNvSpPr/>
                      <wps:spPr>
                        <a:xfrm>
                          <a:off x="5857748" y="345567"/>
                          <a:ext cx="318960" cy="487262"/>
                        </a:xfrm>
                        <a:custGeom>
                          <a:avLst/>
                          <a:gdLst/>
                          <a:ahLst/>
                          <a:cxnLst/>
                          <a:rect l="0" t="0" r="0" b="0"/>
                          <a:pathLst>
                            <a:path w="318960" h="487262">
                              <a:moveTo>
                                <a:pt x="12319" y="126"/>
                              </a:moveTo>
                              <a:lnTo>
                                <a:pt x="79629" y="9271"/>
                              </a:lnTo>
                              <a:lnTo>
                                <a:pt x="148336" y="17399"/>
                              </a:lnTo>
                              <a:lnTo>
                                <a:pt x="168148" y="19431"/>
                              </a:lnTo>
                              <a:lnTo>
                                <a:pt x="186817" y="21336"/>
                              </a:lnTo>
                              <a:lnTo>
                                <a:pt x="204216" y="23114"/>
                              </a:lnTo>
                              <a:lnTo>
                                <a:pt x="220472" y="24511"/>
                              </a:lnTo>
                              <a:lnTo>
                                <a:pt x="235585" y="25781"/>
                              </a:lnTo>
                              <a:lnTo>
                                <a:pt x="249428" y="26670"/>
                              </a:lnTo>
                              <a:lnTo>
                                <a:pt x="262128" y="27432"/>
                              </a:lnTo>
                              <a:lnTo>
                                <a:pt x="273685" y="28067"/>
                              </a:lnTo>
                              <a:cubicBezTo>
                                <a:pt x="275082" y="28067"/>
                                <a:pt x="276352" y="28575"/>
                                <a:pt x="277495" y="29464"/>
                              </a:cubicBezTo>
                              <a:lnTo>
                                <a:pt x="282448" y="33655"/>
                              </a:lnTo>
                              <a:cubicBezTo>
                                <a:pt x="283718" y="34798"/>
                                <a:pt x="284480" y="36322"/>
                                <a:pt x="284607" y="37973"/>
                              </a:cubicBezTo>
                              <a:lnTo>
                                <a:pt x="286385" y="56261"/>
                              </a:lnTo>
                              <a:cubicBezTo>
                                <a:pt x="286639" y="58293"/>
                                <a:pt x="285877" y="60325"/>
                                <a:pt x="284226" y="61595"/>
                              </a:cubicBezTo>
                              <a:lnTo>
                                <a:pt x="280543" y="64897"/>
                              </a:lnTo>
                              <a:cubicBezTo>
                                <a:pt x="279273" y="65913"/>
                                <a:pt x="277749" y="66548"/>
                                <a:pt x="276098" y="66421"/>
                              </a:cubicBezTo>
                              <a:lnTo>
                                <a:pt x="274193" y="66294"/>
                              </a:lnTo>
                              <a:lnTo>
                                <a:pt x="271653" y="66167"/>
                              </a:lnTo>
                              <a:lnTo>
                                <a:pt x="268097" y="66039"/>
                              </a:lnTo>
                              <a:lnTo>
                                <a:pt x="264160" y="65786"/>
                              </a:lnTo>
                              <a:lnTo>
                                <a:pt x="259334" y="65532"/>
                              </a:lnTo>
                              <a:lnTo>
                                <a:pt x="254000" y="65277"/>
                              </a:lnTo>
                              <a:lnTo>
                                <a:pt x="247650" y="64897"/>
                              </a:lnTo>
                              <a:lnTo>
                                <a:pt x="240919" y="64515"/>
                              </a:lnTo>
                              <a:lnTo>
                                <a:pt x="234061" y="64262"/>
                              </a:lnTo>
                              <a:lnTo>
                                <a:pt x="227965" y="64008"/>
                              </a:lnTo>
                              <a:lnTo>
                                <a:pt x="222885" y="64262"/>
                              </a:lnTo>
                              <a:lnTo>
                                <a:pt x="218313" y="64515"/>
                              </a:lnTo>
                              <a:lnTo>
                                <a:pt x="214376" y="64897"/>
                              </a:lnTo>
                              <a:lnTo>
                                <a:pt x="211836" y="65532"/>
                              </a:lnTo>
                              <a:lnTo>
                                <a:pt x="210312" y="66167"/>
                              </a:lnTo>
                              <a:lnTo>
                                <a:pt x="209423" y="66675"/>
                              </a:lnTo>
                              <a:lnTo>
                                <a:pt x="207645" y="68326"/>
                              </a:lnTo>
                              <a:lnTo>
                                <a:pt x="206502" y="69850"/>
                              </a:lnTo>
                              <a:lnTo>
                                <a:pt x="205994" y="71247"/>
                              </a:lnTo>
                              <a:lnTo>
                                <a:pt x="205994" y="73151"/>
                              </a:lnTo>
                              <a:lnTo>
                                <a:pt x="206375" y="74930"/>
                              </a:lnTo>
                              <a:lnTo>
                                <a:pt x="207391" y="77851"/>
                              </a:lnTo>
                              <a:lnTo>
                                <a:pt x="209042" y="82550"/>
                              </a:lnTo>
                              <a:lnTo>
                                <a:pt x="211455" y="88264"/>
                              </a:lnTo>
                              <a:lnTo>
                                <a:pt x="214630" y="95376"/>
                              </a:lnTo>
                              <a:lnTo>
                                <a:pt x="218313" y="103505"/>
                              </a:lnTo>
                              <a:lnTo>
                                <a:pt x="222758" y="112902"/>
                              </a:lnTo>
                              <a:lnTo>
                                <a:pt x="227965" y="123317"/>
                              </a:lnTo>
                              <a:lnTo>
                                <a:pt x="238887" y="145034"/>
                              </a:lnTo>
                              <a:lnTo>
                                <a:pt x="249428" y="165608"/>
                              </a:lnTo>
                              <a:lnTo>
                                <a:pt x="259588" y="184658"/>
                              </a:lnTo>
                              <a:lnTo>
                                <a:pt x="269621" y="202692"/>
                              </a:lnTo>
                              <a:lnTo>
                                <a:pt x="312801" y="278130"/>
                              </a:lnTo>
                              <a:lnTo>
                                <a:pt x="318960" y="288721"/>
                              </a:lnTo>
                              <a:lnTo>
                                <a:pt x="318960" y="314034"/>
                              </a:lnTo>
                              <a:lnTo>
                                <a:pt x="312166" y="302387"/>
                              </a:lnTo>
                              <a:lnTo>
                                <a:pt x="301879" y="284352"/>
                              </a:lnTo>
                              <a:lnTo>
                                <a:pt x="258572" y="208914"/>
                              </a:lnTo>
                              <a:lnTo>
                                <a:pt x="248412" y="190753"/>
                              </a:lnTo>
                              <a:lnTo>
                                <a:pt x="238125" y="171323"/>
                              </a:lnTo>
                              <a:lnTo>
                                <a:pt x="227457" y="150749"/>
                              </a:lnTo>
                              <a:lnTo>
                                <a:pt x="216535" y="129032"/>
                              </a:lnTo>
                              <a:lnTo>
                                <a:pt x="211328" y="118364"/>
                              </a:lnTo>
                              <a:lnTo>
                                <a:pt x="206756" y="108839"/>
                              </a:lnTo>
                              <a:lnTo>
                                <a:pt x="202946" y="100457"/>
                              </a:lnTo>
                              <a:lnTo>
                                <a:pt x="199771" y="93218"/>
                              </a:lnTo>
                              <a:lnTo>
                                <a:pt x="197231" y="86995"/>
                              </a:lnTo>
                              <a:lnTo>
                                <a:pt x="195326" y="81914"/>
                              </a:lnTo>
                              <a:lnTo>
                                <a:pt x="193802" y="77343"/>
                              </a:lnTo>
                              <a:lnTo>
                                <a:pt x="193421" y="74930"/>
                              </a:lnTo>
                              <a:cubicBezTo>
                                <a:pt x="193294" y="74422"/>
                                <a:pt x="193294" y="73914"/>
                                <a:pt x="193294" y="73533"/>
                              </a:cubicBezTo>
                              <a:lnTo>
                                <a:pt x="193421" y="69976"/>
                              </a:lnTo>
                              <a:cubicBezTo>
                                <a:pt x="193421" y="69342"/>
                                <a:pt x="193548" y="68707"/>
                                <a:pt x="193675" y="68199"/>
                              </a:cubicBezTo>
                              <a:lnTo>
                                <a:pt x="194691" y="65024"/>
                              </a:lnTo>
                              <a:cubicBezTo>
                                <a:pt x="194945" y="64515"/>
                                <a:pt x="195199" y="63881"/>
                                <a:pt x="195453" y="63500"/>
                              </a:cubicBezTo>
                              <a:lnTo>
                                <a:pt x="197485" y="60451"/>
                              </a:lnTo>
                              <a:cubicBezTo>
                                <a:pt x="197739" y="60071"/>
                                <a:pt x="198120" y="59689"/>
                                <a:pt x="198501" y="59309"/>
                              </a:cubicBezTo>
                              <a:lnTo>
                                <a:pt x="201422" y="56769"/>
                              </a:lnTo>
                              <a:cubicBezTo>
                                <a:pt x="201676" y="56514"/>
                                <a:pt x="202057" y="56261"/>
                                <a:pt x="202438" y="56007"/>
                              </a:cubicBezTo>
                              <a:lnTo>
                                <a:pt x="204470" y="54864"/>
                              </a:lnTo>
                              <a:cubicBezTo>
                                <a:pt x="204851" y="54610"/>
                                <a:pt x="205232" y="54483"/>
                                <a:pt x="205486" y="54356"/>
                              </a:cubicBezTo>
                              <a:lnTo>
                                <a:pt x="208915" y="53213"/>
                              </a:lnTo>
                              <a:lnTo>
                                <a:pt x="212979" y="52324"/>
                              </a:lnTo>
                              <a:lnTo>
                                <a:pt x="217551" y="51815"/>
                              </a:lnTo>
                              <a:lnTo>
                                <a:pt x="222504" y="51562"/>
                              </a:lnTo>
                              <a:lnTo>
                                <a:pt x="228346" y="51308"/>
                              </a:lnTo>
                              <a:lnTo>
                                <a:pt x="234696" y="51562"/>
                              </a:lnTo>
                              <a:lnTo>
                                <a:pt x="241554" y="51815"/>
                              </a:lnTo>
                              <a:lnTo>
                                <a:pt x="248539" y="52197"/>
                              </a:lnTo>
                              <a:lnTo>
                                <a:pt x="254635" y="52577"/>
                              </a:lnTo>
                              <a:lnTo>
                                <a:pt x="260096" y="52832"/>
                              </a:lnTo>
                              <a:lnTo>
                                <a:pt x="264795" y="53213"/>
                              </a:lnTo>
                              <a:lnTo>
                                <a:pt x="268859" y="53339"/>
                              </a:lnTo>
                              <a:lnTo>
                                <a:pt x="272034" y="53467"/>
                              </a:lnTo>
                              <a:lnTo>
                                <a:pt x="273431" y="53594"/>
                              </a:lnTo>
                              <a:lnTo>
                                <a:pt x="272288" y="41783"/>
                              </a:lnTo>
                              <a:lnTo>
                                <a:pt x="270891" y="40639"/>
                              </a:lnTo>
                              <a:lnTo>
                                <a:pt x="261366" y="40132"/>
                              </a:lnTo>
                              <a:lnTo>
                                <a:pt x="248539" y="39370"/>
                              </a:lnTo>
                              <a:lnTo>
                                <a:pt x="234569" y="38353"/>
                              </a:lnTo>
                              <a:lnTo>
                                <a:pt x="219329" y="37211"/>
                              </a:lnTo>
                              <a:lnTo>
                                <a:pt x="202946" y="35687"/>
                              </a:lnTo>
                              <a:lnTo>
                                <a:pt x="185547" y="34036"/>
                              </a:lnTo>
                              <a:lnTo>
                                <a:pt x="166878" y="32131"/>
                              </a:lnTo>
                              <a:lnTo>
                                <a:pt x="146812" y="29972"/>
                              </a:lnTo>
                              <a:lnTo>
                                <a:pt x="77851" y="21844"/>
                              </a:lnTo>
                              <a:lnTo>
                                <a:pt x="13208" y="13081"/>
                              </a:lnTo>
                              <a:lnTo>
                                <a:pt x="14351" y="24638"/>
                              </a:lnTo>
                              <a:lnTo>
                                <a:pt x="16002" y="26035"/>
                              </a:lnTo>
                              <a:lnTo>
                                <a:pt x="23749" y="27686"/>
                              </a:lnTo>
                              <a:lnTo>
                                <a:pt x="32004" y="29590"/>
                              </a:lnTo>
                              <a:lnTo>
                                <a:pt x="39497" y="31369"/>
                              </a:lnTo>
                              <a:lnTo>
                                <a:pt x="46228" y="33147"/>
                              </a:lnTo>
                              <a:lnTo>
                                <a:pt x="51689" y="34925"/>
                              </a:lnTo>
                              <a:lnTo>
                                <a:pt x="56642" y="36576"/>
                              </a:lnTo>
                              <a:lnTo>
                                <a:pt x="60833" y="38226"/>
                              </a:lnTo>
                              <a:lnTo>
                                <a:pt x="64135" y="40005"/>
                              </a:lnTo>
                              <a:lnTo>
                                <a:pt x="73025" y="45974"/>
                              </a:lnTo>
                              <a:lnTo>
                                <a:pt x="79756" y="51689"/>
                              </a:lnTo>
                              <a:cubicBezTo>
                                <a:pt x="80010" y="51943"/>
                                <a:pt x="80264" y="52070"/>
                                <a:pt x="80518" y="52324"/>
                              </a:cubicBezTo>
                              <a:lnTo>
                                <a:pt x="82804" y="54990"/>
                              </a:lnTo>
                              <a:lnTo>
                                <a:pt x="85725" y="59055"/>
                              </a:lnTo>
                              <a:lnTo>
                                <a:pt x="89154" y="64389"/>
                              </a:lnTo>
                              <a:lnTo>
                                <a:pt x="93726" y="71247"/>
                              </a:lnTo>
                              <a:lnTo>
                                <a:pt x="98933" y="79628"/>
                              </a:lnTo>
                              <a:lnTo>
                                <a:pt x="105156" y="89662"/>
                              </a:lnTo>
                              <a:lnTo>
                                <a:pt x="112141" y="100964"/>
                              </a:lnTo>
                              <a:lnTo>
                                <a:pt x="120142" y="113919"/>
                              </a:lnTo>
                              <a:lnTo>
                                <a:pt x="128143" y="127253"/>
                              </a:lnTo>
                              <a:lnTo>
                                <a:pt x="135763" y="139826"/>
                              </a:lnTo>
                              <a:lnTo>
                                <a:pt x="142748" y="151511"/>
                              </a:lnTo>
                              <a:lnTo>
                                <a:pt x="149225" y="162433"/>
                              </a:lnTo>
                              <a:lnTo>
                                <a:pt x="155194" y="172593"/>
                              </a:lnTo>
                              <a:lnTo>
                                <a:pt x="160655" y="181990"/>
                              </a:lnTo>
                              <a:lnTo>
                                <a:pt x="165735" y="190626"/>
                              </a:lnTo>
                              <a:lnTo>
                                <a:pt x="170307" y="198374"/>
                              </a:lnTo>
                              <a:lnTo>
                                <a:pt x="224790" y="293497"/>
                              </a:lnTo>
                              <a:lnTo>
                                <a:pt x="279273" y="388747"/>
                              </a:lnTo>
                              <a:lnTo>
                                <a:pt x="292735" y="412114"/>
                              </a:lnTo>
                              <a:lnTo>
                                <a:pt x="306197" y="436245"/>
                              </a:lnTo>
                              <a:lnTo>
                                <a:pt x="318960" y="459948"/>
                              </a:lnTo>
                              <a:lnTo>
                                <a:pt x="318960" y="487262"/>
                              </a:lnTo>
                              <a:lnTo>
                                <a:pt x="308356" y="466851"/>
                              </a:lnTo>
                              <a:lnTo>
                                <a:pt x="295021" y="442214"/>
                              </a:lnTo>
                              <a:lnTo>
                                <a:pt x="281686" y="418338"/>
                              </a:lnTo>
                              <a:lnTo>
                                <a:pt x="268351" y="395097"/>
                              </a:lnTo>
                              <a:lnTo>
                                <a:pt x="213741" y="299847"/>
                              </a:lnTo>
                              <a:lnTo>
                                <a:pt x="159258" y="204724"/>
                              </a:lnTo>
                              <a:lnTo>
                                <a:pt x="154813" y="196976"/>
                              </a:lnTo>
                              <a:lnTo>
                                <a:pt x="149733" y="188468"/>
                              </a:lnTo>
                              <a:lnTo>
                                <a:pt x="144272" y="179070"/>
                              </a:lnTo>
                              <a:lnTo>
                                <a:pt x="138176" y="168910"/>
                              </a:lnTo>
                              <a:lnTo>
                                <a:pt x="131699" y="157988"/>
                              </a:lnTo>
                              <a:lnTo>
                                <a:pt x="124841" y="146303"/>
                              </a:lnTo>
                              <a:lnTo>
                                <a:pt x="117348" y="133858"/>
                              </a:lnTo>
                              <a:lnTo>
                                <a:pt x="109220" y="120523"/>
                              </a:lnTo>
                              <a:lnTo>
                                <a:pt x="101346" y="107569"/>
                              </a:lnTo>
                              <a:lnTo>
                                <a:pt x="94361" y="96265"/>
                              </a:lnTo>
                              <a:lnTo>
                                <a:pt x="88265" y="86360"/>
                              </a:lnTo>
                              <a:lnTo>
                                <a:pt x="82931" y="77977"/>
                              </a:lnTo>
                              <a:lnTo>
                                <a:pt x="78613" y="71374"/>
                              </a:lnTo>
                              <a:lnTo>
                                <a:pt x="75057" y="66039"/>
                              </a:lnTo>
                              <a:lnTo>
                                <a:pt x="72517" y="62484"/>
                              </a:lnTo>
                              <a:lnTo>
                                <a:pt x="71247" y="61087"/>
                              </a:lnTo>
                              <a:lnTo>
                                <a:pt x="64897" y="55626"/>
                              </a:lnTo>
                              <a:lnTo>
                                <a:pt x="57150" y="50546"/>
                              </a:lnTo>
                              <a:lnTo>
                                <a:pt x="54991" y="49530"/>
                              </a:lnTo>
                              <a:lnTo>
                                <a:pt x="51943" y="48387"/>
                              </a:lnTo>
                              <a:lnTo>
                                <a:pt x="47625" y="46989"/>
                              </a:lnTo>
                              <a:lnTo>
                                <a:pt x="42291" y="45212"/>
                              </a:lnTo>
                              <a:lnTo>
                                <a:pt x="36195" y="43688"/>
                              </a:lnTo>
                              <a:lnTo>
                                <a:pt x="29083" y="41910"/>
                              </a:lnTo>
                              <a:lnTo>
                                <a:pt x="20955" y="40005"/>
                              </a:lnTo>
                              <a:lnTo>
                                <a:pt x="11938" y="38226"/>
                              </a:lnTo>
                              <a:cubicBezTo>
                                <a:pt x="10922" y="37973"/>
                                <a:pt x="9906" y="37464"/>
                                <a:pt x="9144" y="36830"/>
                              </a:cubicBezTo>
                              <a:lnTo>
                                <a:pt x="4191" y="32765"/>
                              </a:lnTo>
                              <a:cubicBezTo>
                                <a:pt x="2921" y="31750"/>
                                <a:pt x="2032" y="30099"/>
                                <a:pt x="1905" y="28448"/>
                              </a:cubicBezTo>
                              <a:lnTo>
                                <a:pt x="254" y="10160"/>
                              </a:lnTo>
                              <a:cubicBezTo>
                                <a:pt x="0" y="7874"/>
                                <a:pt x="1143" y="5588"/>
                                <a:pt x="3048" y="4190"/>
                              </a:cubicBezTo>
                              <a:lnTo>
                                <a:pt x="8001" y="1143"/>
                              </a:lnTo>
                              <a:cubicBezTo>
                                <a:pt x="9271" y="253"/>
                                <a:pt x="10795" y="0"/>
                                <a:pt x="12319" y="126"/>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4" name="Shape 104"/>
                      <wps:cNvSpPr/>
                      <wps:spPr>
                        <a:xfrm>
                          <a:off x="5648643" y="153247"/>
                          <a:ext cx="107886" cy="228792"/>
                        </a:xfrm>
                        <a:custGeom>
                          <a:avLst/>
                          <a:gdLst/>
                          <a:ahLst/>
                          <a:cxnLst/>
                          <a:rect l="0" t="0" r="0" b="0"/>
                          <a:pathLst>
                            <a:path w="107886" h="228792">
                              <a:moveTo>
                                <a:pt x="0" y="0"/>
                              </a:moveTo>
                              <a:lnTo>
                                <a:pt x="10604" y="3217"/>
                              </a:lnTo>
                              <a:lnTo>
                                <a:pt x="21273" y="7027"/>
                              </a:lnTo>
                              <a:lnTo>
                                <a:pt x="31052" y="11091"/>
                              </a:lnTo>
                              <a:lnTo>
                                <a:pt x="40323" y="15536"/>
                              </a:lnTo>
                              <a:lnTo>
                                <a:pt x="48959" y="20489"/>
                              </a:lnTo>
                              <a:lnTo>
                                <a:pt x="57086" y="25697"/>
                              </a:lnTo>
                              <a:lnTo>
                                <a:pt x="64453" y="31285"/>
                              </a:lnTo>
                              <a:lnTo>
                                <a:pt x="71184" y="37126"/>
                              </a:lnTo>
                              <a:lnTo>
                                <a:pt x="77534" y="43349"/>
                              </a:lnTo>
                              <a:lnTo>
                                <a:pt x="83248" y="50080"/>
                              </a:lnTo>
                              <a:lnTo>
                                <a:pt x="92266" y="63415"/>
                              </a:lnTo>
                              <a:cubicBezTo>
                                <a:pt x="92392" y="63669"/>
                                <a:pt x="92520" y="63923"/>
                                <a:pt x="92647" y="64177"/>
                              </a:cubicBezTo>
                              <a:lnTo>
                                <a:pt x="99504" y="78528"/>
                              </a:lnTo>
                              <a:cubicBezTo>
                                <a:pt x="99759" y="78783"/>
                                <a:pt x="99759" y="79163"/>
                                <a:pt x="99886" y="79417"/>
                              </a:cubicBezTo>
                              <a:lnTo>
                                <a:pt x="104711" y="95800"/>
                              </a:lnTo>
                              <a:lnTo>
                                <a:pt x="107252" y="113072"/>
                              </a:lnTo>
                              <a:lnTo>
                                <a:pt x="107886" y="128059"/>
                              </a:lnTo>
                              <a:lnTo>
                                <a:pt x="106743" y="142155"/>
                              </a:lnTo>
                              <a:lnTo>
                                <a:pt x="104077" y="155490"/>
                              </a:lnTo>
                              <a:lnTo>
                                <a:pt x="100013" y="167047"/>
                              </a:lnTo>
                              <a:cubicBezTo>
                                <a:pt x="99886" y="167301"/>
                                <a:pt x="99759" y="167683"/>
                                <a:pt x="99632" y="167936"/>
                              </a:cubicBezTo>
                              <a:lnTo>
                                <a:pt x="94043" y="178604"/>
                              </a:lnTo>
                              <a:cubicBezTo>
                                <a:pt x="93917" y="178859"/>
                                <a:pt x="93663" y="179112"/>
                                <a:pt x="93536" y="179366"/>
                              </a:cubicBezTo>
                              <a:lnTo>
                                <a:pt x="85789" y="189780"/>
                              </a:lnTo>
                              <a:lnTo>
                                <a:pt x="76517" y="199178"/>
                              </a:lnTo>
                              <a:lnTo>
                                <a:pt x="65723" y="207560"/>
                              </a:lnTo>
                              <a:lnTo>
                                <a:pt x="59499" y="211243"/>
                              </a:lnTo>
                              <a:lnTo>
                                <a:pt x="52642" y="214799"/>
                              </a:lnTo>
                              <a:lnTo>
                                <a:pt x="45403" y="217847"/>
                              </a:lnTo>
                              <a:lnTo>
                                <a:pt x="37402" y="220641"/>
                              </a:lnTo>
                              <a:lnTo>
                                <a:pt x="28892" y="223181"/>
                              </a:lnTo>
                              <a:lnTo>
                                <a:pt x="20003" y="225213"/>
                              </a:lnTo>
                              <a:lnTo>
                                <a:pt x="10351" y="227246"/>
                              </a:lnTo>
                              <a:lnTo>
                                <a:pt x="191" y="228769"/>
                              </a:lnTo>
                              <a:lnTo>
                                <a:pt x="0" y="228792"/>
                              </a:lnTo>
                              <a:lnTo>
                                <a:pt x="0" y="215989"/>
                              </a:lnTo>
                              <a:lnTo>
                                <a:pt x="8446" y="214672"/>
                              </a:lnTo>
                              <a:lnTo>
                                <a:pt x="17463" y="212767"/>
                              </a:lnTo>
                              <a:lnTo>
                                <a:pt x="25972" y="210735"/>
                              </a:lnTo>
                              <a:lnTo>
                                <a:pt x="33846" y="208449"/>
                              </a:lnTo>
                              <a:lnTo>
                                <a:pt x="41211" y="205910"/>
                              </a:lnTo>
                              <a:lnTo>
                                <a:pt x="47689" y="203115"/>
                              </a:lnTo>
                              <a:lnTo>
                                <a:pt x="53658" y="199940"/>
                              </a:lnTo>
                              <a:lnTo>
                                <a:pt x="59118" y="196638"/>
                              </a:lnTo>
                              <a:lnTo>
                                <a:pt x="68643" y="189146"/>
                              </a:lnTo>
                              <a:lnTo>
                                <a:pt x="76772" y="180890"/>
                              </a:lnTo>
                              <a:lnTo>
                                <a:pt x="82995" y="172254"/>
                              </a:lnTo>
                              <a:lnTo>
                                <a:pt x="88202" y="162348"/>
                              </a:lnTo>
                              <a:lnTo>
                                <a:pt x="92011" y="151299"/>
                              </a:lnTo>
                              <a:lnTo>
                                <a:pt x="94298" y="139742"/>
                              </a:lnTo>
                              <a:lnTo>
                                <a:pt x="95186" y="127169"/>
                              </a:lnTo>
                              <a:lnTo>
                                <a:pt x="94679" y="113580"/>
                              </a:lnTo>
                              <a:lnTo>
                                <a:pt x="92139" y="97705"/>
                              </a:lnTo>
                              <a:lnTo>
                                <a:pt x="87821" y="83481"/>
                              </a:lnTo>
                              <a:lnTo>
                                <a:pt x="81471" y="70147"/>
                              </a:lnTo>
                              <a:lnTo>
                                <a:pt x="72708" y="57192"/>
                              </a:lnTo>
                              <a:lnTo>
                                <a:pt x="67882" y="51604"/>
                              </a:lnTo>
                              <a:lnTo>
                                <a:pt x="62293" y="46271"/>
                              </a:lnTo>
                              <a:lnTo>
                                <a:pt x="56198" y="40810"/>
                              </a:lnTo>
                              <a:lnTo>
                                <a:pt x="49467" y="35856"/>
                              </a:lnTo>
                              <a:lnTo>
                                <a:pt x="42101" y="31158"/>
                              </a:lnTo>
                              <a:lnTo>
                                <a:pt x="34099" y="26712"/>
                              </a:lnTo>
                              <a:lnTo>
                                <a:pt x="25591" y="22522"/>
                              </a:lnTo>
                              <a:lnTo>
                                <a:pt x="16320" y="18711"/>
                              </a:lnTo>
                              <a:lnTo>
                                <a:pt x="6414" y="15155"/>
                              </a:lnTo>
                              <a:lnTo>
                                <a:pt x="0" y="13269"/>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5" name="Shape 105"/>
                      <wps:cNvSpPr/>
                      <wps:spPr>
                        <a:xfrm>
                          <a:off x="5648643" y="108824"/>
                          <a:ext cx="290513" cy="656224"/>
                        </a:xfrm>
                        <a:custGeom>
                          <a:avLst/>
                          <a:gdLst/>
                          <a:ahLst/>
                          <a:cxnLst/>
                          <a:rect l="0" t="0" r="0" b="0"/>
                          <a:pathLst>
                            <a:path w="290513" h="656224">
                              <a:moveTo>
                                <a:pt x="0" y="0"/>
                              </a:moveTo>
                              <a:lnTo>
                                <a:pt x="191" y="15"/>
                              </a:lnTo>
                              <a:lnTo>
                                <a:pt x="18224" y="1793"/>
                              </a:lnTo>
                              <a:lnTo>
                                <a:pt x="35370" y="3952"/>
                              </a:lnTo>
                              <a:lnTo>
                                <a:pt x="51626" y="6619"/>
                              </a:lnTo>
                              <a:lnTo>
                                <a:pt x="66739" y="9540"/>
                              </a:lnTo>
                              <a:lnTo>
                                <a:pt x="81090" y="12715"/>
                              </a:lnTo>
                              <a:lnTo>
                                <a:pt x="94298" y="16398"/>
                              </a:lnTo>
                              <a:lnTo>
                                <a:pt x="106743" y="20208"/>
                              </a:lnTo>
                              <a:lnTo>
                                <a:pt x="118301" y="24653"/>
                              </a:lnTo>
                              <a:lnTo>
                                <a:pt x="129604" y="29606"/>
                              </a:lnTo>
                              <a:lnTo>
                                <a:pt x="140272" y="35194"/>
                              </a:lnTo>
                              <a:lnTo>
                                <a:pt x="150432" y="41417"/>
                              </a:lnTo>
                              <a:lnTo>
                                <a:pt x="169228" y="55387"/>
                              </a:lnTo>
                              <a:lnTo>
                                <a:pt x="186118" y="71770"/>
                              </a:lnTo>
                              <a:lnTo>
                                <a:pt x="193739" y="80787"/>
                              </a:lnTo>
                              <a:lnTo>
                                <a:pt x="200342" y="89804"/>
                              </a:lnTo>
                              <a:lnTo>
                                <a:pt x="206058" y="99202"/>
                              </a:lnTo>
                              <a:lnTo>
                                <a:pt x="211011" y="108727"/>
                              </a:lnTo>
                              <a:lnTo>
                                <a:pt x="215074" y="118506"/>
                              </a:lnTo>
                              <a:lnTo>
                                <a:pt x="218249" y="128539"/>
                              </a:lnTo>
                              <a:lnTo>
                                <a:pt x="220536" y="138699"/>
                              </a:lnTo>
                              <a:lnTo>
                                <a:pt x="221933" y="149113"/>
                              </a:lnTo>
                              <a:lnTo>
                                <a:pt x="222441" y="162195"/>
                              </a:lnTo>
                              <a:lnTo>
                                <a:pt x="221424" y="175148"/>
                              </a:lnTo>
                              <a:lnTo>
                                <a:pt x="218758" y="187721"/>
                              </a:lnTo>
                              <a:lnTo>
                                <a:pt x="214567" y="199913"/>
                              </a:lnTo>
                              <a:lnTo>
                                <a:pt x="208852" y="211597"/>
                              </a:lnTo>
                              <a:lnTo>
                                <a:pt x="201613" y="222900"/>
                              </a:lnTo>
                              <a:lnTo>
                                <a:pt x="192849" y="233822"/>
                              </a:lnTo>
                              <a:lnTo>
                                <a:pt x="182563" y="244109"/>
                              </a:lnTo>
                              <a:lnTo>
                                <a:pt x="170371" y="253888"/>
                              </a:lnTo>
                              <a:lnTo>
                                <a:pt x="156401" y="262651"/>
                              </a:lnTo>
                              <a:lnTo>
                                <a:pt x="140526" y="270525"/>
                              </a:lnTo>
                              <a:lnTo>
                                <a:pt x="122873" y="277256"/>
                              </a:lnTo>
                              <a:lnTo>
                                <a:pt x="103442" y="283225"/>
                              </a:lnTo>
                              <a:lnTo>
                                <a:pt x="82233" y="288178"/>
                              </a:lnTo>
                              <a:lnTo>
                                <a:pt x="74613" y="289448"/>
                              </a:lnTo>
                              <a:lnTo>
                                <a:pt x="78549" y="290210"/>
                              </a:lnTo>
                              <a:lnTo>
                                <a:pt x="92011" y="292877"/>
                              </a:lnTo>
                              <a:lnTo>
                                <a:pt x="104839" y="295671"/>
                              </a:lnTo>
                              <a:lnTo>
                                <a:pt x="116904" y="298592"/>
                              </a:lnTo>
                              <a:lnTo>
                                <a:pt x="128334" y="301513"/>
                              </a:lnTo>
                              <a:lnTo>
                                <a:pt x="139002" y="304561"/>
                              </a:lnTo>
                              <a:lnTo>
                                <a:pt x="159322" y="311292"/>
                              </a:lnTo>
                              <a:lnTo>
                                <a:pt x="178498" y="319293"/>
                              </a:lnTo>
                              <a:lnTo>
                                <a:pt x="196279" y="328183"/>
                              </a:lnTo>
                              <a:lnTo>
                                <a:pt x="212916" y="338343"/>
                              </a:lnTo>
                              <a:lnTo>
                                <a:pt x="228283" y="349773"/>
                              </a:lnTo>
                              <a:lnTo>
                                <a:pt x="242126" y="362346"/>
                              </a:lnTo>
                              <a:lnTo>
                                <a:pt x="254572" y="376316"/>
                              </a:lnTo>
                              <a:lnTo>
                                <a:pt x="265621" y="391429"/>
                              </a:lnTo>
                              <a:lnTo>
                                <a:pt x="274765" y="407685"/>
                              </a:lnTo>
                              <a:lnTo>
                                <a:pt x="281877" y="425084"/>
                              </a:lnTo>
                              <a:lnTo>
                                <a:pt x="286957" y="443372"/>
                              </a:lnTo>
                              <a:lnTo>
                                <a:pt x="289878" y="462676"/>
                              </a:lnTo>
                              <a:lnTo>
                                <a:pt x="290513" y="478170"/>
                              </a:lnTo>
                              <a:lnTo>
                                <a:pt x="289751" y="493537"/>
                              </a:lnTo>
                              <a:lnTo>
                                <a:pt x="287465" y="508904"/>
                              </a:lnTo>
                              <a:lnTo>
                                <a:pt x="283654" y="524145"/>
                              </a:lnTo>
                              <a:lnTo>
                                <a:pt x="280861" y="532145"/>
                              </a:lnTo>
                              <a:lnTo>
                                <a:pt x="277559" y="539765"/>
                              </a:lnTo>
                              <a:lnTo>
                                <a:pt x="273748" y="547385"/>
                              </a:lnTo>
                              <a:lnTo>
                                <a:pt x="269177" y="554751"/>
                              </a:lnTo>
                              <a:lnTo>
                                <a:pt x="263970" y="562245"/>
                              </a:lnTo>
                              <a:lnTo>
                                <a:pt x="258254" y="569483"/>
                              </a:lnTo>
                              <a:lnTo>
                                <a:pt x="251778" y="576595"/>
                              </a:lnTo>
                              <a:lnTo>
                                <a:pt x="244792" y="583580"/>
                              </a:lnTo>
                              <a:lnTo>
                                <a:pt x="229298" y="596788"/>
                              </a:lnTo>
                              <a:lnTo>
                                <a:pt x="212027" y="608853"/>
                              </a:lnTo>
                              <a:lnTo>
                                <a:pt x="193104" y="619775"/>
                              </a:lnTo>
                              <a:lnTo>
                                <a:pt x="172276" y="629300"/>
                              </a:lnTo>
                              <a:lnTo>
                                <a:pt x="150559" y="637428"/>
                              </a:lnTo>
                              <a:lnTo>
                                <a:pt x="128461" y="644033"/>
                              </a:lnTo>
                              <a:lnTo>
                                <a:pt x="105854" y="649239"/>
                              </a:lnTo>
                              <a:lnTo>
                                <a:pt x="82867" y="652922"/>
                              </a:lnTo>
                              <a:lnTo>
                                <a:pt x="70929" y="654320"/>
                              </a:lnTo>
                              <a:lnTo>
                                <a:pt x="58229" y="655335"/>
                              </a:lnTo>
                              <a:lnTo>
                                <a:pt x="44767" y="655843"/>
                              </a:lnTo>
                              <a:lnTo>
                                <a:pt x="30798" y="656224"/>
                              </a:lnTo>
                              <a:lnTo>
                                <a:pt x="15939" y="656224"/>
                              </a:lnTo>
                              <a:lnTo>
                                <a:pt x="445" y="655843"/>
                              </a:lnTo>
                              <a:lnTo>
                                <a:pt x="0" y="655829"/>
                              </a:lnTo>
                              <a:lnTo>
                                <a:pt x="0" y="643121"/>
                              </a:lnTo>
                              <a:lnTo>
                                <a:pt x="698" y="643143"/>
                              </a:lnTo>
                              <a:lnTo>
                                <a:pt x="15939" y="643524"/>
                              </a:lnTo>
                              <a:lnTo>
                                <a:pt x="30417" y="643524"/>
                              </a:lnTo>
                              <a:lnTo>
                                <a:pt x="44260" y="643143"/>
                              </a:lnTo>
                              <a:lnTo>
                                <a:pt x="57214" y="642635"/>
                              </a:lnTo>
                              <a:lnTo>
                                <a:pt x="69533" y="641746"/>
                              </a:lnTo>
                              <a:lnTo>
                                <a:pt x="80963" y="640349"/>
                              </a:lnTo>
                              <a:lnTo>
                                <a:pt x="102934" y="636793"/>
                              </a:lnTo>
                              <a:lnTo>
                                <a:pt x="124778" y="631967"/>
                              </a:lnTo>
                              <a:lnTo>
                                <a:pt x="146114" y="625490"/>
                              </a:lnTo>
                              <a:lnTo>
                                <a:pt x="167068" y="617743"/>
                              </a:lnTo>
                              <a:lnTo>
                                <a:pt x="186754" y="608726"/>
                              </a:lnTo>
                              <a:lnTo>
                                <a:pt x="204788" y="598439"/>
                              </a:lnTo>
                              <a:lnTo>
                                <a:pt x="221043" y="587136"/>
                              </a:lnTo>
                              <a:lnTo>
                                <a:pt x="235776" y="574690"/>
                              </a:lnTo>
                              <a:lnTo>
                                <a:pt x="242379" y="568086"/>
                              </a:lnTo>
                              <a:lnTo>
                                <a:pt x="248348" y="561609"/>
                              </a:lnTo>
                              <a:lnTo>
                                <a:pt x="253555" y="554878"/>
                              </a:lnTo>
                              <a:lnTo>
                                <a:pt x="258382" y="548147"/>
                              </a:lnTo>
                              <a:lnTo>
                                <a:pt x="262446" y="541543"/>
                              </a:lnTo>
                              <a:lnTo>
                                <a:pt x="265874" y="534685"/>
                              </a:lnTo>
                              <a:lnTo>
                                <a:pt x="268923" y="527827"/>
                              </a:lnTo>
                              <a:lnTo>
                                <a:pt x="271336" y="521096"/>
                              </a:lnTo>
                              <a:lnTo>
                                <a:pt x="274892" y="506999"/>
                              </a:lnTo>
                              <a:lnTo>
                                <a:pt x="277051" y="492902"/>
                              </a:lnTo>
                              <a:lnTo>
                                <a:pt x="277940" y="478678"/>
                              </a:lnTo>
                              <a:lnTo>
                                <a:pt x="277304" y="464581"/>
                              </a:lnTo>
                              <a:lnTo>
                                <a:pt x="274638" y="446674"/>
                              </a:lnTo>
                              <a:lnTo>
                                <a:pt x="270192" y="429910"/>
                              </a:lnTo>
                              <a:lnTo>
                                <a:pt x="263716" y="413908"/>
                              </a:lnTo>
                              <a:lnTo>
                                <a:pt x="255334" y="398795"/>
                              </a:lnTo>
                              <a:lnTo>
                                <a:pt x="245047" y="384698"/>
                              </a:lnTo>
                              <a:lnTo>
                                <a:pt x="233617" y="371745"/>
                              </a:lnTo>
                              <a:lnTo>
                                <a:pt x="220663" y="359933"/>
                              </a:lnTo>
                              <a:lnTo>
                                <a:pt x="206311" y="349138"/>
                              </a:lnTo>
                              <a:lnTo>
                                <a:pt x="190564" y="339486"/>
                              </a:lnTo>
                              <a:lnTo>
                                <a:pt x="173546" y="330977"/>
                              </a:lnTo>
                              <a:lnTo>
                                <a:pt x="155385" y="323358"/>
                              </a:lnTo>
                              <a:lnTo>
                                <a:pt x="135699" y="316753"/>
                              </a:lnTo>
                              <a:lnTo>
                                <a:pt x="125032" y="313833"/>
                              </a:lnTo>
                              <a:lnTo>
                                <a:pt x="113983" y="310911"/>
                              </a:lnTo>
                              <a:lnTo>
                                <a:pt x="102045" y="308117"/>
                              </a:lnTo>
                              <a:lnTo>
                                <a:pt x="89472" y="305323"/>
                              </a:lnTo>
                              <a:lnTo>
                                <a:pt x="76264" y="302656"/>
                              </a:lnTo>
                              <a:lnTo>
                                <a:pt x="62421" y="300116"/>
                              </a:lnTo>
                              <a:lnTo>
                                <a:pt x="47689" y="297703"/>
                              </a:lnTo>
                              <a:lnTo>
                                <a:pt x="32322" y="295417"/>
                              </a:lnTo>
                              <a:cubicBezTo>
                                <a:pt x="29273" y="294909"/>
                                <a:pt x="26988" y="292115"/>
                                <a:pt x="26988" y="289067"/>
                              </a:cubicBezTo>
                              <a:cubicBezTo>
                                <a:pt x="26988" y="285892"/>
                                <a:pt x="29401" y="283225"/>
                                <a:pt x="32576" y="282845"/>
                              </a:cubicBezTo>
                              <a:lnTo>
                                <a:pt x="56960" y="279670"/>
                              </a:lnTo>
                              <a:lnTo>
                                <a:pt x="79311" y="275733"/>
                              </a:lnTo>
                              <a:lnTo>
                                <a:pt x="99759" y="271033"/>
                              </a:lnTo>
                              <a:lnTo>
                                <a:pt x="118301" y="265445"/>
                              </a:lnTo>
                              <a:lnTo>
                                <a:pt x="134938" y="259095"/>
                              </a:lnTo>
                              <a:lnTo>
                                <a:pt x="149670" y="251856"/>
                              </a:lnTo>
                              <a:lnTo>
                                <a:pt x="162497" y="243983"/>
                              </a:lnTo>
                              <a:lnTo>
                                <a:pt x="173546" y="235220"/>
                              </a:lnTo>
                              <a:lnTo>
                                <a:pt x="183071" y="225695"/>
                              </a:lnTo>
                              <a:lnTo>
                                <a:pt x="190945" y="216042"/>
                              </a:lnTo>
                              <a:lnTo>
                                <a:pt x="197422" y="206009"/>
                              </a:lnTo>
                              <a:lnTo>
                                <a:pt x="202629" y="195849"/>
                              </a:lnTo>
                              <a:lnTo>
                                <a:pt x="206311" y="185054"/>
                              </a:lnTo>
                              <a:lnTo>
                                <a:pt x="208724" y="174133"/>
                              </a:lnTo>
                              <a:lnTo>
                                <a:pt x="209741" y="162575"/>
                              </a:lnTo>
                              <a:lnTo>
                                <a:pt x="209360" y="150764"/>
                              </a:lnTo>
                              <a:lnTo>
                                <a:pt x="208090" y="141493"/>
                              </a:lnTo>
                              <a:lnTo>
                                <a:pt x="206058" y="132349"/>
                              </a:lnTo>
                              <a:lnTo>
                                <a:pt x="203264" y="123333"/>
                              </a:lnTo>
                              <a:lnTo>
                                <a:pt x="199708" y="114570"/>
                              </a:lnTo>
                              <a:lnTo>
                                <a:pt x="195263" y="105806"/>
                              </a:lnTo>
                              <a:lnTo>
                                <a:pt x="190055" y="97297"/>
                              </a:lnTo>
                              <a:lnTo>
                                <a:pt x="184086" y="88915"/>
                              </a:lnTo>
                              <a:lnTo>
                                <a:pt x="177229" y="80914"/>
                              </a:lnTo>
                              <a:lnTo>
                                <a:pt x="161608" y="65547"/>
                              </a:lnTo>
                              <a:lnTo>
                                <a:pt x="143828" y="52339"/>
                              </a:lnTo>
                              <a:lnTo>
                                <a:pt x="134429" y="46497"/>
                              </a:lnTo>
                              <a:lnTo>
                                <a:pt x="124397" y="41290"/>
                              </a:lnTo>
                              <a:lnTo>
                                <a:pt x="113855" y="36464"/>
                              </a:lnTo>
                              <a:lnTo>
                                <a:pt x="102934" y="32400"/>
                              </a:lnTo>
                              <a:lnTo>
                                <a:pt x="90996" y="28590"/>
                              </a:lnTo>
                              <a:lnTo>
                                <a:pt x="78168" y="25161"/>
                              </a:lnTo>
                              <a:lnTo>
                                <a:pt x="64326" y="21986"/>
                              </a:lnTo>
                              <a:lnTo>
                                <a:pt x="49593" y="19192"/>
                              </a:lnTo>
                              <a:lnTo>
                                <a:pt x="33718" y="16652"/>
                              </a:lnTo>
                              <a:lnTo>
                                <a:pt x="16954" y="14366"/>
                              </a:lnTo>
                              <a:lnTo>
                                <a:pt x="0" y="12658"/>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6" name="Shape 106"/>
                      <wps:cNvSpPr/>
                      <wps:spPr>
                        <a:xfrm>
                          <a:off x="6176709" y="805515"/>
                          <a:ext cx="14923" cy="63282"/>
                        </a:xfrm>
                        <a:custGeom>
                          <a:avLst/>
                          <a:gdLst/>
                          <a:ahLst/>
                          <a:cxnLst/>
                          <a:rect l="0" t="0" r="0" b="0"/>
                          <a:pathLst>
                            <a:path w="14923" h="63282">
                              <a:moveTo>
                                <a:pt x="0" y="0"/>
                              </a:moveTo>
                              <a:lnTo>
                                <a:pt x="572" y="1062"/>
                              </a:lnTo>
                              <a:lnTo>
                                <a:pt x="13907" y="26462"/>
                              </a:lnTo>
                              <a:cubicBezTo>
                                <a:pt x="14796" y="28240"/>
                                <a:pt x="14923" y="30272"/>
                                <a:pt x="14034" y="31923"/>
                              </a:cubicBezTo>
                              <a:lnTo>
                                <a:pt x="8446" y="44623"/>
                              </a:lnTo>
                              <a:lnTo>
                                <a:pt x="2985" y="56815"/>
                              </a:lnTo>
                              <a:lnTo>
                                <a:pt x="0" y="63282"/>
                              </a:lnTo>
                              <a:lnTo>
                                <a:pt x="0" y="32370"/>
                              </a:lnTo>
                              <a:lnTo>
                                <a:pt x="1207" y="29637"/>
                              </a:lnTo>
                              <a:lnTo>
                                <a:pt x="0" y="27314"/>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7" name="Shape 107"/>
                      <wps:cNvSpPr/>
                      <wps:spPr>
                        <a:xfrm>
                          <a:off x="6605778" y="489712"/>
                          <a:ext cx="90551" cy="327483"/>
                        </a:xfrm>
                        <a:custGeom>
                          <a:avLst/>
                          <a:gdLst/>
                          <a:ahLst/>
                          <a:cxnLst/>
                          <a:rect l="0" t="0" r="0" b="0"/>
                          <a:pathLst>
                            <a:path w="90551" h="327483">
                              <a:moveTo>
                                <a:pt x="6985" y="127"/>
                              </a:moveTo>
                              <a:lnTo>
                                <a:pt x="31115" y="1905"/>
                              </a:lnTo>
                              <a:lnTo>
                                <a:pt x="53213" y="3556"/>
                              </a:lnTo>
                              <a:lnTo>
                                <a:pt x="72771" y="4953"/>
                              </a:lnTo>
                              <a:lnTo>
                                <a:pt x="90170" y="6223"/>
                              </a:lnTo>
                              <a:lnTo>
                                <a:pt x="90551" y="6248"/>
                              </a:lnTo>
                              <a:lnTo>
                                <a:pt x="90551" y="18889"/>
                              </a:lnTo>
                              <a:lnTo>
                                <a:pt x="89281" y="18796"/>
                              </a:lnTo>
                              <a:lnTo>
                                <a:pt x="71882" y="17653"/>
                              </a:lnTo>
                              <a:lnTo>
                                <a:pt x="52197" y="16129"/>
                              </a:lnTo>
                              <a:lnTo>
                                <a:pt x="30226" y="14605"/>
                              </a:lnTo>
                              <a:lnTo>
                                <a:pt x="13462" y="13335"/>
                              </a:lnTo>
                              <a:lnTo>
                                <a:pt x="29083" y="191389"/>
                              </a:lnTo>
                              <a:lnTo>
                                <a:pt x="30861" y="206629"/>
                              </a:lnTo>
                              <a:lnTo>
                                <a:pt x="32385" y="220599"/>
                              </a:lnTo>
                              <a:lnTo>
                                <a:pt x="34163" y="233172"/>
                              </a:lnTo>
                              <a:lnTo>
                                <a:pt x="35814" y="244348"/>
                              </a:lnTo>
                              <a:lnTo>
                                <a:pt x="37211" y="254254"/>
                              </a:lnTo>
                              <a:lnTo>
                                <a:pt x="38862" y="262509"/>
                              </a:lnTo>
                              <a:lnTo>
                                <a:pt x="40259" y="269621"/>
                              </a:lnTo>
                              <a:lnTo>
                                <a:pt x="41656" y="274955"/>
                              </a:lnTo>
                              <a:lnTo>
                                <a:pt x="44958" y="283337"/>
                              </a:lnTo>
                              <a:lnTo>
                                <a:pt x="49657" y="290957"/>
                              </a:lnTo>
                              <a:lnTo>
                                <a:pt x="55880" y="297815"/>
                              </a:lnTo>
                              <a:lnTo>
                                <a:pt x="63373" y="303911"/>
                              </a:lnTo>
                              <a:lnTo>
                                <a:pt x="72644" y="308991"/>
                              </a:lnTo>
                              <a:lnTo>
                                <a:pt x="84328" y="313182"/>
                              </a:lnTo>
                              <a:lnTo>
                                <a:pt x="90551" y="314558"/>
                              </a:lnTo>
                              <a:lnTo>
                                <a:pt x="90551" y="327483"/>
                              </a:lnTo>
                              <a:lnTo>
                                <a:pt x="80010" y="325120"/>
                              </a:lnTo>
                              <a:lnTo>
                                <a:pt x="67945" y="320802"/>
                              </a:lnTo>
                              <a:cubicBezTo>
                                <a:pt x="67564" y="320675"/>
                                <a:pt x="67310" y="320548"/>
                                <a:pt x="66928" y="320421"/>
                              </a:cubicBezTo>
                              <a:lnTo>
                                <a:pt x="56769" y="314706"/>
                              </a:lnTo>
                              <a:cubicBezTo>
                                <a:pt x="56515" y="314579"/>
                                <a:pt x="56134" y="314325"/>
                                <a:pt x="55880" y="314198"/>
                              </a:cubicBezTo>
                              <a:lnTo>
                                <a:pt x="47498" y="307340"/>
                              </a:lnTo>
                              <a:cubicBezTo>
                                <a:pt x="47244" y="307213"/>
                                <a:pt x="46990" y="306959"/>
                                <a:pt x="46736" y="306705"/>
                              </a:cubicBezTo>
                              <a:lnTo>
                                <a:pt x="39878" y="298958"/>
                              </a:lnTo>
                              <a:cubicBezTo>
                                <a:pt x="39624" y="298704"/>
                                <a:pt x="39370" y="298450"/>
                                <a:pt x="39243" y="298069"/>
                              </a:cubicBezTo>
                              <a:lnTo>
                                <a:pt x="33909" y="289560"/>
                              </a:lnTo>
                              <a:cubicBezTo>
                                <a:pt x="33655" y="289179"/>
                                <a:pt x="33528" y="288798"/>
                                <a:pt x="33401" y="288417"/>
                              </a:cubicBezTo>
                              <a:lnTo>
                                <a:pt x="29464" y="278130"/>
                              </a:lnTo>
                              <a:lnTo>
                                <a:pt x="27813" y="272034"/>
                              </a:lnTo>
                              <a:lnTo>
                                <a:pt x="26415" y="264922"/>
                              </a:lnTo>
                              <a:lnTo>
                                <a:pt x="24765" y="256159"/>
                              </a:lnTo>
                              <a:lnTo>
                                <a:pt x="23240" y="246253"/>
                              </a:lnTo>
                              <a:lnTo>
                                <a:pt x="21590" y="234950"/>
                              </a:lnTo>
                              <a:lnTo>
                                <a:pt x="19812" y="222123"/>
                              </a:lnTo>
                              <a:lnTo>
                                <a:pt x="18161" y="208026"/>
                              </a:lnTo>
                              <a:lnTo>
                                <a:pt x="16510" y="192532"/>
                              </a:lnTo>
                              <a:lnTo>
                                <a:pt x="127" y="6985"/>
                              </a:lnTo>
                              <a:cubicBezTo>
                                <a:pt x="0" y="5080"/>
                                <a:pt x="635" y="3302"/>
                                <a:pt x="2032" y="1905"/>
                              </a:cubicBezTo>
                              <a:cubicBezTo>
                                <a:pt x="3302" y="635"/>
                                <a:pt x="5080" y="0"/>
                                <a:pt x="6985" y="127"/>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8" name="Shape 108"/>
                      <wps:cNvSpPr/>
                      <wps:spPr>
                        <a:xfrm>
                          <a:off x="6176709" y="270129"/>
                          <a:ext cx="519621" cy="694029"/>
                        </a:xfrm>
                        <a:custGeom>
                          <a:avLst/>
                          <a:gdLst/>
                          <a:ahLst/>
                          <a:cxnLst/>
                          <a:rect l="0" t="0" r="0" b="0"/>
                          <a:pathLst>
                            <a:path w="519621" h="694029">
                              <a:moveTo>
                                <a:pt x="412814" y="127"/>
                              </a:moveTo>
                              <a:cubicBezTo>
                                <a:pt x="413830" y="253"/>
                                <a:pt x="414846" y="635"/>
                                <a:pt x="415735" y="1270"/>
                              </a:cubicBezTo>
                              <a:lnTo>
                                <a:pt x="430594" y="11557"/>
                              </a:lnTo>
                              <a:cubicBezTo>
                                <a:pt x="432372" y="12953"/>
                                <a:pt x="433388" y="15113"/>
                                <a:pt x="433260" y="17272"/>
                              </a:cubicBezTo>
                              <a:lnTo>
                                <a:pt x="433007" y="21209"/>
                              </a:lnTo>
                              <a:lnTo>
                                <a:pt x="432626" y="25908"/>
                              </a:lnTo>
                              <a:lnTo>
                                <a:pt x="432626" y="31369"/>
                              </a:lnTo>
                              <a:lnTo>
                                <a:pt x="432498" y="37846"/>
                              </a:lnTo>
                              <a:lnTo>
                                <a:pt x="432498" y="53339"/>
                              </a:lnTo>
                              <a:lnTo>
                                <a:pt x="432753" y="62357"/>
                              </a:lnTo>
                              <a:lnTo>
                                <a:pt x="432880" y="72263"/>
                              </a:lnTo>
                              <a:lnTo>
                                <a:pt x="433134" y="83058"/>
                              </a:lnTo>
                              <a:lnTo>
                                <a:pt x="433515" y="94614"/>
                              </a:lnTo>
                              <a:lnTo>
                                <a:pt x="434023" y="107061"/>
                              </a:lnTo>
                              <a:lnTo>
                                <a:pt x="434531" y="120396"/>
                              </a:lnTo>
                              <a:lnTo>
                                <a:pt x="435039" y="134620"/>
                              </a:lnTo>
                              <a:lnTo>
                                <a:pt x="435673" y="149733"/>
                              </a:lnTo>
                              <a:lnTo>
                                <a:pt x="436435" y="165608"/>
                              </a:lnTo>
                              <a:lnTo>
                                <a:pt x="437071" y="176911"/>
                              </a:lnTo>
                              <a:lnTo>
                                <a:pt x="446342" y="177800"/>
                              </a:lnTo>
                              <a:lnTo>
                                <a:pt x="461582" y="179197"/>
                              </a:lnTo>
                              <a:lnTo>
                                <a:pt x="493840" y="181864"/>
                              </a:lnTo>
                              <a:lnTo>
                                <a:pt x="510096" y="183007"/>
                              </a:lnTo>
                              <a:lnTo>
                                <a:pt x="519621" y="183562"/>
                              </a:lnTo>
                              <a:lnTo>
                                <a:pt x="519621" y="196309"/>
                              </a:lnTo>
                              <a:lnTo>
                                <a:pt x="509207" y="195707"/>
                              </a:lnTo>
                              <a:lnTo>
                                <a:pt x="492823" y="194564"/>
                              </a:lnTo>
                              <a:lnTo>
                                <a:pt x="460439" y="191770"/>
                              </a:lnTo>
                              <a:lnTo>
                                <a:pt x="445072" y="190373"/>
                              </a:lnTo>
                              <a:lnTo>
                                <a:pt x="430340" y="188976"/>
                              </a:lnTo>
                              <a:cubicBezTo>
                                <a:pt x="427165" y="188722"/>
                                <a:pt x="424752" y="186055"/>
                                <a:pt x="424624" y="182880"/>
                              </a:cubicBezTo>
                              <a:lnTo>
                                <a:pt x="423863" y="166243"/>
                              </a:lnTo>
                              <a:lnTo>
                                <a:pt x="423101" y="150240"/>
                              </a:lnTo>
                              <a:lnTo>
                                <a:pt x="422339" y="135127"/>
                              </a:lnTo>
                              <a:lnTo>
                                <a:pt x="421831" y="120903"/>
                              </a:lnTo>
                              <a:lnTo>
                                <a:pt x="421323" y="107569"/>
                              </a:lnTo>
                              <a:lnTo>
                                <a:pt x="420815" y="94996"/>
                              </a:lnTo>
                              <a:lnTo>
                                <a:pt x="420434" y="83439"/>
                              </a:lnTo>
                              <a:lnTo>
                                <a:pt x="420180" y="72517"/>
                              </a:lnTo>
                              <a:lnTo>
                                <a:pt x="420053" y="62611"/>
                              </a:lnTo>
                              <a:lnTo>
                                <a:pt x="419798" y="53339"/>
                              </a:lnTo>
                              <a:lnTo>
                                <a:pt x="419798" y="37719"/>
                              </a:lnTo>
                              <a:lnTo>
                                <a:pt x="419926" y="31114"/>
                              </a:lnTo>
                              <a:lnTo>
                                <a:pt x="420053" y="25273"/>
                              </a:lnTo>
                              <a:lnTo>
                                <a:pt x="420307" y="20320"/>
                              </a:lnTo>
                              <a:lnTo>
                                <a:pt x="420307" y="19939"/>
                              </a:lnTo>
                              <a:lnTo>
                                <a:pt x="411163" y="13589"/>
                              </a:lnTo>
                              <a:lnTo>
                                <a:pt x="404940" y="16128"/>
                              </a:lnTo>
                              <a:lnTo>
                                <a:pt x="394653" y="19812"/>
                              </a:lnTo>
                              <a:lnTo>
                                <a:pt x="383858" y="23368"/>
                              </a:lnTo>
                              <a:lnTo>
                                <a:pt x="372428" y="26797"/>
                              </a:lnTo>
                              <a:lnTo>
                                <a:pt x="360235" y="30099"/>
                              </a:lnTo>
                              <a:lnTo>
                                <a:pt x="347535" y="33274"/>
                              </a:lnTo>
                              <a:lnTo>
                                <a:pt x="333947" y="36195"/>
                              </a:lnTo>
                              <a:lnTo>
                                <a:pt x="326454" y="37592"/>
                              </a:lnTo>
                              <a:lnTo>
                                <a:pt x="326454" y="38100"/>
                              </a:lnTo>
                              <a:lnTo>
                                <a:pt x="327216" y="42418"/>
                              </a:lnTo>
                              <a:lnTo>
                                <a:pt x="328232" y="47878"/>
                              </a:lnTo>
                              <a:lnTo>
                                <a:pt x="329121" y="53848"/>
                              </a:lnTo>
                              <a:lnTo>
                                <a:pt x="330136" y="60706"/>
                              </a:lnTo>
                              <a:lnTo>
                                <a:pt x="331153" y="68326"/>
                              </a:lnTo>
                              <a:lnTo>
                                <a:pt x="332296" y="76581"/>
                              </a:lnTo>
                              <a:lnTo>
                                <a:pt x="333439" y="85725"/>
                              </a:lnTo>
                              <a:lnTo>
                                <a:pt x="334582" y="95631"/>
                              </a:lnTo>
                              <a:lnTo>
                                <a:pt x="335852" y="106299"/>
                              </a:lnTo>
                              <a:lnTo>
                                <a:pt x="337122" y="117728"/>
                              </a:lnTo>
                              <a:lnTo>
                                <a:pt x="338519" y="129921"/>
                              </a:lnTo>
                              <a:lnTo>
                                <a:pt x="340043" y="143002"/>
                              </a:lnTo>
                              <a:lnTo>
                                <a:pt x="341440" y="156718"/>
                              </a:lnTo>
                              <a:lnTo>
                                <a:pt x="342964" y="171196"/>
                              </a:lnTo>
                              <a:cubicBezTo>
                                <a:pt x="343218" y="174244"/>
                                <a:pt x="341440" y="177038"/>
                                <a:pt x="338519" y="177927"/>
                              </a:cubicBezTo>
                              <a:lnTo>
                                <a:pt x="330136" y="180594"/>
                              </a:lnTo>
                              <a:lnTo>
                                <a:pt x="321120" y="183261"/>
                              </a:lnTo>
                              <a:lnTo>
                                <a:pt x="311341" y="185927"/>
                              </a:lnTo>
                              <a:lnTo>
                                <a:pt x="301054" y="188595"/>
                              </a:lnTo>
                              <a:lnTo>
                                <a:pt x="290005" y="191262"/>
                              </a:lnTo>
                              <a:lnTo>
                                <a:pt x="278448" y="193928"/>
                              </a:lnTo>
                              <a:lnTo>
                                <a:pt x="266256" y="196469"/>
                              </a:lnTo>
                              <a:lnTo>
                                <a:pt x="255461" y="198627"/>
                              </a:lnTo>
                              <a:lnTo>
                                <a:pt x="255080" y="199136"/>
                              </a:lnTo>
                              <a:lnTo>
                                <a:pt x="255842" y="205486"/>
                              </a:lnTo>
                              <a:lnTo>
                                <a:pt x="257620" y="206883"/>
                              </a:lnTo>
                              <a:lnTo>
                                <a:pt x="271844" y="207645"/>
                              </a:lnTo>
                              <a:lnTo>
                                <a:pt x="287211" y="208661"/>
                              </a:lnTo>
                              <a:lnTo>
                                <a:pt x="301689" y="209677"/>
                              </a:lnTo>
                              <a:lnTo>
                                <a:pt x="315151" y="210947"/>
                              </a:lnTo>
                              <a:lnTo>
                                <a:pt x="338899" y="213233"/>
                              </a:lnTo>
                              <a:cubicBezTo>
                                <a:pt x="341821" y="213487"/>
                                <a:pt x="344234" y="215900"/>
                                <a:pt x="344615" y="218821"/>
                              </a:cubicBezTo>
                              <a:lnTo>
                                <a:pt x="364299" y="408686"/>
                              </a:lnTo>
                              <a:lnTo>
                                <a:pt x="365443" y="424942"/>
                              </a:lnTo>
                              <a:lnTo>
                                <a:pt x="365823" y="438150"/>
                              </a:lnTo>
                              <a:lnTo>
                                <a:pt x="366713" y="452755"/>
                              </a:lnTo>
                              <a:lnTo>
                                <a:pt x="367856" y="468884"/>
                              </a:lnTo>
                              <a:lnTo>
                                <a:pt x="369507" y="486156"/>
                              </a:lnTo>
                              <a:lnTo>
                                <a:pt x="371158" y="497713"/>
                              </a:lnTo>
                              <a:lnTo>
                                <a:pt x="373698" y="508508"/>
                              </a:lnTo>
                              <a:lnTo>
                                <a:pt x="377127" y="518795"/>
                              </a:lnTo>
                              <a:lnTo>
                                <a:pt x="381445" y="528193"/>
                              </a:lnTo>
                              <a:lnTo>
                                <a:pt x="386524" y="536956"/>
                              </a:lnTo>
                              <a:lnTo>
                                <a:pt x="392621" y="545084"/>
                              </a:lnTo>
                              <a:lnTo>
                                <a:pt x="399606" y="552704"/>
                              </a:lnTo>
                              <a:lnTo>
                                <a:pt x="407480" y="559562"/>
                              </a:lnTo>
                              <a:lnTo>
                                <a:pt x="416243" y="565912"/>
                              </a:lnTo>
                              <a:lnTo>
                                <a:pt x="426148" y="571500"/>
                              </a:lnTo>
                              <a:lnTo>
                                <a:pt x="436690" y="576580"/>
                              </a:lnTo>
                              <a:lnTo>
                                <a:pt x="448501" y="580898"/>
                              </a:lnTo>
                              <a:lnTo>
                                <a:pt x="461073" y="584454"/>
                              </a:lnTo>
                              <a:lnTo>
                                <a:pt x="474790" y="587502"/>
                              </a:lnTo>
                              <a:lnTo>
                                <a:pt x="489522" y="589661"/>
                              </a:lnTo>
                              <a:lnTo>
                                <a:pt x="504889" y="591312"/>
                              </a:lnTo>
                              <a:lnTo>
                                <a:pt x="519621" y="591811"/>
                              </a:lnTo>
                              <a:lnTo>
                                <a:pt x="519621" y="604484"/>
                              </a:lnTo>
                              <a:lnTo>
                                <a:pt x="504508" y="604012"/>
                              </a:lnTo>
                              <a:lnTo>
                                <a:pt x="488124" y="602361"/>
                              </a:lnTo>
                              <a:lnTo>
                                <a:pt x="472885" y="600075"/>
                              </a:lnTo>
                              <a:lnTo>
                                <a:pt x="458407" y="596900"/>
                              </a:lnTo>
                              <a:lnTo>
                                <a:pt x="444945" y="593089"/>
                              </a:lnTo>
                              <a:lnTo>
                                <a:pt x="432372" y="588518"/>
                              </a:lnTo>
                              <a:lnTo>
                                <a:pt x="420688" y="583057"/>
                              </a:lnTo>
                              <a:lnTo>
                                <a:pt x="409893" y="576834"/>
                              </a:lnTo>
                              <a:lnTo>
                                <a:pt x="400114" y="569976"/>
                              </a:lnTo>
                              <a:lnTo>
                                <a:pt x="391223" y="562229"/>
                              </a:lnTo>
                              <a:lnTo>
                                <a:pt x="383349" y="553720"/>
                              </a:lnTo>
                              <a:lnTo>
                                <a:pt x="376365" y="544576"/>
                              </a:lnTo>
                              <a:lnTo>
                                <a:pt x="370523" y="534670"/>
                              </a:lnTo>
                              <a:lnTo>
                                <a:pt x="365570" y="524002"/>
                              </a:lnTo>
                              <a:lnTo>
                                <a:pt x="361633" y="512699"/>
                              </a:lnTo>
                              <a:lnTo>
                                <a:pt x="358839" y="500634"/>
                              </a:lnTo>
                              <a:lnTo>
                                <a:pt x="356934" y="488061"/>
                              </a:lnTo>
                              <a:lnTo>
                                <a:pt x="355283" y="470027"/>
                              </a:lnTo>
                              <a:lnTo>
                                <a:pt x="354013" y="453771"/>
                              </a:lnTo>
                              <a:lnTo>
                                <a:pt x="353123" y="438912"/>
                              </a:lnTo>
                              <a:lnTo>
                                <a:pt x="352743" y="425323"/>
                              </a:lnTo>
                              <a:lnTo>
                                <a:pt x="351599" y="409575"/>
                              </a:lnTo>
                              <a:lnTo>
                                <a:pt x="332423" y="225298"/>
                              </a:lnTo>
                              <a:lnTo>
                                <a:pt x="313881" y="223520"/>
                              </a:lnTo>
                              <a:lnTo>
                                <a:pt x="300546" y="222377"/>
                              </a:lnTo>
                              <a:lnTo>
                                <a:pt x="286195" y="221234"/>
                              </a:lnTo>
                              <a:lnTo>
                                <a:pt x="271082" y="220345"/>
                              </a:lnTo>
                              <a:lnTo>
                                <a:pt x="254953" y="219456"/>
                              </a:lnTo>
                              <a:cubicBezTo>
                                <a:pt x="253683" y="219456"/>
                                <a:pt x="252413" y="218948"/>
                                <a:pt x="251397" y="218186"/>
                              </a:cubicBezTo>
                              <a:lnTo>
                                <a:pt x="245936" y="213995"/>
                              </a:lnTo>
                              <a:cubicBezTo>
                                <a:pt x="245174" y="213487"/>
                                <a:pt x="244666" y="212852"/>
                                <a:pt x="244158" y="212089"/>
                              </a:cubicBezTo>
                              <a:lnTo>
                                <a:pt x="243650" y="210312"/>
                              </a:lnTo>
                              <a:lnTo>
                                <a:pt x="243523" y="210693"/>
                              </a:lnTo>
                              <a:lnTo>
                                <a:pt x="238824" y="218059"/>
                              </a:lnTo>
                              <a:lnTo>
                                <a:pt x="233744" y="226440"/>
                              </a:lnTo>
                              <a:lnTo>
                                <a:pt x="228156" y="235965"/>
                              </a:lnTo>
                              <a:lnTo>
                                <a:pt x="222187" y="246761"/>
                              </a:lnTo>
                              <a:lnTo>
                                <a:pt x="197168" y="292989"/>
                              </a:lnTo>
                              <a:lnTo>
                                <a:pt x="172276" y="340995"/>
                              </a:lnTo>
                              <a:lnTo>
                                <a:pt x="148908" y="386969"/>
                              </a:lnTo>
                              <a:lnTo>
                                <a:pt x="125413" y="433070"/>
                              </a:lnTo>
                              <a:lnTo>
                                <a:pt x="70549" y="548894"/>
                              </a:lnTo>
                              <a:lnTo>
                                <a:pt x="15304" y="664972"/>
                              </a:lnTo>
                              <a:lnTo>
                                <a:pt x="7557" y="680339"/>
                              </a:lnTo>
                              <a:lnTo>
                                <a:pt x="0" y="694029"/>
                              </a:lnTo>
                              <a:lnTo>
                                <a:pt x="0" y="667194"/>
                              </a:lnTo>
                              <a:lnTo>
                                <a:pt x="3874" y="659511"/>
                              </a:lnTo>
                              <a:lnTo>
                                <a:pt x="58992" y="543560"/>
                              </a:lnTo>
                              <a:lnTo>
                                <a:pt x="114110" y="427355"/>
                              </a:lnTo>
                              <a:lnTo>
                                <a:pt x="137605" y="381253"/>
                              </a:lnTo>
                              <a:lnTo>
                                <a:pt x="161100" y="335152"/>
                              </a:lnTo>
                              <a:lnTo>
                                <a:pt x="185992" y="287020"/>
                              </a:lnTo>
                              <a:lnTo>
                                <a:pt x="211138" y="240538"/>
                              </a:lnTo>
                              <a:lnTo>
                                <a:pt x="217234" y="229615"/>
                              </a:lnTo>
                              <a:lnTo>
                                <a:pt x="222949" y="219837"/>
                              </a:lnTo>
                              <a:lnTo>
                                <a:pt x="228029" y="211327"/>
                              </a:lnTo>
                              <a:lnTo>
                                <a:pt x="232728" y="203835"/>
                              </a:lnTo>
                              <a:lnTo>
                                <a:pt x="237173" y="197103"/>
                              </a:lnTo>
                              <a:lnTo>
                                <a:pt x="241110" y="191770"/>
                              </a:lnTo>
                              <a:lnTo>
                                <a:pt x="244793" y="187071"/>
                              </a:lnTo>
                              <a:lnTo>
                                <a:pt x="248222" y="183769"/>
                              </a:lnTo>
                              <a:lnTo>
                                <a:pt x="254064" y="179197"/>
                              </a:lnTo>
                              <a:lnTo>
                                <a:pt x="260287" y="175387"/>
                              </a:lnTo>
                              <a:lnTo>
                                <a:pt x="267018" y="172339"/>
                              </a:lnTo>
                              <a:lnTo>
                                <a:pt x="273749" y="170434"/>
                              </a:lnTo>
                              <a:lnTo>
                                <a:pt x="280988" y="169164"/>
                              </a:lnTo>
                              <a:lnTo>
                                <a:pt x="289243" y="168528"/>
                              </a:lnTo>
                              <a:lnTo>
                                <a:pt x="298514" y="168656"/>
                              </a:lnTo>
                              <a:lnTo>
                                <a:pt x="305753" y="168910"/>
                              </a:lnTo>
                              <a:lnTo>
                                <a:pt x="304483" y="155448"/>
                              </a:lnTo>
                              <a:lnTo>
                                <a:pt x="303213" y="154432"/>
                              </a:lnTo>
                              <a:lnTo>
                                <a:pt x="295847" y="154177"/>
                              </a:lnTo>
                              <a:lnTo>
                                <a:pt x="285560" y="153797"/>
                              </a:lnTo>
                              <a:lnTo>
                                <a:pt x="274638" y="153289"/>
                              </a:lnTo>
                              <a:lnTo>
                                <a:pt x="262954" y="152527"/>
                              </a:lnTo>
                              <a:lnTo>
                                <a:pt x="250508" y="151511"/>
                              </a:lnTo>
                              <a:lnTo>
                                <a:pt x="237173" y="150495"/>
                              </a:lnTo>
                              <a:lnTo>
                                <a:pt x="223203" y="149098"/>
                              </a:lnTo>
                              <a:lnTo>
                                <a:pt x="208344" y="147574"/>
                              </a:lnTo>
                              <a:lnTo>
                                <a:pt x="176213" y="143890"/>
                              </a:lnTo>
                              <a:lnTo>
                                <a:pt x="146368" y="140081"/>
                              </a:lnTo>
                              <a:lnTo>
                                <a:pt x="118555" y="136017"/>
                              </a:lnTo>
                              <a:lnTo>
                                <a:pt x="96711" y="132461"/>
                              </a:lnTo>
                              <a:lnTo>
                                <a:pt x="97981" y="145796"/>
                              </a:lnTo>
                              <a:lnTo>
                                <a:pt x="99378" y="147065"/>
                              </a:lnTo>
                              <a:lnTo>
                                <a:pt x="121984" y="152146"/>
                              </a:lnTo>
                              <a:lnTo>
                                <a:pt x="129731" y="153670"/>
                              </a:lnTo>
                              <a:lnTo>
                                <a:pt x="136716" y="155194"/>
                              </a:lnTo>
                              <a:lnTo>
                                <a:pt x="143193" y="156718"/>
                              </a:lnTo>
                              <a:lnTo>
                                <a:pt x="148908" y="158114"/>
                              </a:lnTo>
                              <a:lnTo>
                                <a:pt x="153861" y="159512"/>
                              </a:lnTo>
                              <a:lnTo>
                                <a:pt x="158306" y="160909"/>
                              </a:lnTo>
                              <a:lnTo>
                                <a:pt x="162116" y="162306"/>
                              </a:lnTo>
                              <a:lnTo>
                                <a:pt x="165672" y="163957"/>
                              </a:lnTo>
                              <a:lnTo>
                                <a:pt x="169990" y="166624"/>
                              </a:lnTo>
                              <a:cubicBezTo>
                                <a:pt x="170371" y="166877"/>
                                <a:pt x="170879" y="167259"/>
                                <a:pt x="171260" y="167639"/>
                              </a:cubicBezTo>
                              <a:lnTo>
                                <a:pt x="174308" y="170942"/>
                              </a:lnTo>
                              <a:cubicBezTo>
                                <a:pt x="174689" y="171323"/>
                                <a:pt x="175070" y="171831"/>
                                <a:pt x="175324" y="172212"/>
                              </a:cubicBezTo>
                              <a:lnTo>
                                <a:pt x="177483" y="176276"/>
                              </a:lnTo>
                              <a:cubicBezTo>
                                <a:pt x="177737" y="176784"/>
                                <a:pt x="177991" y="177292"/>
                                <a:pt x="178118" y="177927"/>
                              </a:cubicBezTo>
                              <a:lnTo>
                                <a:pt x="179134" y="182626"/>
                              </a:lnTo>
                              <a:cubicBezTo>
                                <a:pt x="179261" y="183007"/>
                                <a:pt x="179388" y="183514"/>
                                <a:pt x="179388" y="184023"/>
                              </a:cubicBezTo>
                              <a:lnTo>
                                <a:pt x="179261" y="186817"/>
                              </a:lnTo>
                              <a:lnTo>
                                <a:pt x="179134" y="189992"/>
                              </a:lnTo>
                              <a:lnTo>
                                <a:pt x="178626" y="194056"/>
                              </a:lnTo>
                              <a:lnTo>
                                <a:pt x="177864" y="198501"/>
                              </a:lnTo>
                              <a:lnTo>
                                <a:pt x="177102" y="201295"/>
                              </a:lnTo>
                              <a:lnTo>
                                <a:pt x="176086" y="205105"/>
                              </a:lnTo>
                              <a:lnTo>
                                <a:pt x="174562" y="209423"/>
                              </a:lnTo>
                              <a:lnTo>
                                <a:pt x="172784" y="214757"/>
                              </a:lnTo>
                              <a:lnTo>
                                <a:pt x="170371" y="220852"/>
                              </a:lnTo>
                              <a:lnTo>
                                <a:pt x="167704" y="227584"/>
                              </a:lnTo>
                              <a:lnTo>
                                <a:pt x="164656" y="235331"/>
                              </a:lnTo>
                              <a:lnTo>
                                <a:pt x="161100" y="243713"/>
                              </a:lnTo>
                              <a:lnTo>
                                <a:pt x="141923" y="289687"/>
                              </a:lnTo>
                              <a:lnTo>
                                <a:pt x="122746" y="335534"/>
                              </a:lnTo>
                              <a:lnTo>
                                <a:pt x="116904" y="349123"/>
                              </a:lnTo>
                              <a:lnTo>
                                <a:pt x="111316" y="361950"/>
                              </a:lnTo>
                              <a:lnTo>
                                <a:pt x="106109" y="373634"/>
                              </a:lnTo>
                              <a:lnTo>
                                <a:pt x="101283" y="384683"/>
                              </a:lnTo>
                              <a:lnTo>
                                <a:pt x="96711" y="394589"/>
                              </a:lnTo>
                              <a:lnTo>
                                <a:pt x="92647" y="403860"/>
                              </a:lnTo>
                              <a:lnTo>
                                <a:pt x="88710" y="412114"/>
                              </a:lnTo>
                              <a:lnTo>
                                <a:pt x="85154" y="419608"/>
                              </a:lnTo>
                              <a:lnTo>
                                <a:pt x="59627" y="469646"/>
                              </a:lnTo>
                              <a:cubicBezTo>
                                <a:pt x="58611" y="471677"/>
                                <a:pt x="56579" y="473075"/>
                                <a:pt x="54293" y="473075"/>
                              </a:cubicBezTo>
                              <a:cubicBezTo>
                                <a:pt x="52007" y="473202"/>
                                <a:pt x="49848" y="472186"/>
                                <a:pt x="48705" y="470153"/>
                              </a:cubicBezTo>
                              <a:lnTo>
                                <a:pt x="42482" y="460628"/>
                              </a:lnTo>
                              <a:lnTo>
                                <a:pt x="35878" y="449834"/>
                              </a:lnTo>
                              <a:lnTo>
                                <a:pt x="28512" y="437896"/>
                              </a:lnTo>
                              <a:lnTo>
                                <a:pt x="20638" y="424688"/>
                              </a:lnTo>
                              <a:lnTo>
                                <a:pt x="12129" y="410210"/>
                              </a:lnTo>
                              <a:lnTo>
                                <a:pt x="2985" y="394589"/>
                              </a:lnTo>
                              <a:lnTo>
                                <a:pt x="0" y="389472"/>
                              </a:lnTo>
                              <a:lnTo>
                                <a:pt x="0" y="364159"/>
                              </a:lnTo>
                              <a:lnTo>
                                <a:pt x="4255" y="371475"/>
                              </a:lnTo>
                              <a:lnTo>
                                <a:pt x="14034" y="388239"/>
                              </a:lnTo>
                              <a:lnTo>
                                <a:pt x="23051" y="403860"/>
                              </a:lnTo>
                              <a:lnTo>
                                <a:pt x="31560" y="418211"/>
                              </a:lnTo>
                              <a:lnTo>
                                <a:pt x="39434" y="431292"/>
                              </a:lnTo>
                              <a:lnTo>
                                <a:pt x="46673" y="443230"/>
                              </a:lnTo>
                              <a:lnTo>
                                <a:pt x="53277" y="453898"/>
                              </a:lnTo>
                              <a:lnTo>
                                <a:pt x="53404" y="454025"/>
                              </a:lnTo>
                              <a:lnTo>
                                <a:pt x="73724" y="413765"/>
                              </a:lnTo>
                              <a:lnTo>
                                <a:pt x="77280" y="406653"/>
                              </a:lnTo>
                              <a:lnTo>
                                <a:pt x="81090" y="398399"/>
                              </a:lnTo>
                              <a:lnTo>
                                <a:pt x="85154" y="389382"/>
                              </a:lnTo>
                              <a:lnTo>
                                <a:pt x="89726" y="379349"/>
                              </a:lnTo>
                              <a:lnTo>
                                <a:pt x="94425" y="368553"/>
                              </a:lnTo>
                              <a:lnTo>
                                <a:pt x="99759" y="356743"/>
                              </a:lnTo>
                              <a:lnTo>
                                <a:pt x="105220" y="344043"/>
                              </a:lnTo>
                              <a:lnTo>
                                <a:pt x="111189" y="330453"/>
                              </a:lnTo>
                              <a:lnTo>
                                <a:pt x="130239" y="284734"/>
                              </a:lnTo>
                              <a:lnTo>
                                <a:pt x="149416" y="238887"/>
                              </a:lnTo>
                              <a:lnTo>
                                <a:pt x="152972" y="230377"/>
                              </a:lnTo>
                              <a:lnTo>
                                <a:pt x="155893" y="222885"/>
                              </a:lnTo>
                              <a:lnTo>
                                <a:pt x="158560" y="216153"/>
                              </a:lnTo>
                              <a:lnTo>
                                <a:pt x="160846" y="210185"/>
                              </a:lnTo>
                              <a:lnTo>
                                <a:pt x="162624" y="205232"/>
                              </a:lnTo>
                              <a:lnTo>
                                <a:pt x="164021" y="201040"/>
                              </a:lnTo>
                              <a:lnTo>
                                <a:pt x="164910" y="197865"/>
                              </a:lnTo>
                              <a:lnTo>
                                <a:pt x="165545" y="195452"/>
                              </a:lnTo>
                              <a:lnTo>
                                <a:pt x="166180" y="191643"/>
                              </a:lnTo>
                              <a:lnTo>
                                <a:pt x="166434" y="188595"/>
                              </a:lnTo>
                              <a:lnTo>
                                <a:pt x="166688" y="185927"/>
                              </a:lnTo>
                              <a:lnTo>
                                <a:pt x="166688" y="184658"/>
                              </a:lnTo>
                              <a:lnTo>
                                <a:pt x="165926" y="181610"/>
                              </a:lnTo>
                              <a:lnTo>
                                <a:pt x="164529" y="179070"/>
                              </a:lnTo>
                              <a:lnTo>
                                <a:pt x="162497" y="176911"/>
                              </a:lnTo>
                              <a:lnTo>
                                <a:pt x="158941" y="174752"/>
                              </a:lnTo>
                              <a:lnTo>
                                <a:pt x="156909" y="173863"/>
                              </a:lnTo>
                              <a:lnTo>
                                <a:pt x="153988" y="172847"/>
                              </a:lnTo>
                              <a:lnTo>
                                <a:pt x="150178" y="171703"/>
                              </a:lnTo>
                              <a:lnTo>
                                <a:pt x="145479" y="170434"/>
                              </a:lnTo>
                              <a:lnTo>
                                <a:pt x="140018" y="169037"/>
                              </a:lnTo>
                              <a:lnTo>
                                <a:pt x="133922" y="167639"/>
                              </a:lnTo>
                              <a:lnTo>
                                <a:pt x="127064" y="166115"/>
                              </a:lnTo>
                              <a:lnTo>
                                <a:pt x="119571" y="164592"/>
                              </a:lnTo>
                              <a:lnTo>
                                <a:pt x="95060" y="159131"/>
                              </a:lnTo>
                              <a:cubicBezTo>
                                <a:pt x="93917" y="158877"/>
                                <a:pt x="92901" y="158369"/>
                                <a:pt x="92139" y="157607"/>
                              </a:cubicBezTo>
                              <a:lnTo>
                                <a:pt x="87694" y="153543"/>
                              </a:lnTo>
                              <a:cubicBezTo>
                                <a:pt x="86424" y="152400"/>
                                <a:pt x="85789" y="151002"/>
                                <a:pt x="85662" y="149478"/>
                              </a:cubicBezTo>
                              <a:lnTo>
                                <a:pt x="83757" y="129286"/>
                              </a:lnTo>
                              <a:cubicBezTo>
                                <a:pt x="83503" y="127127"/>
                                <a:pt x="84392" y="124968"/>
                                <a:pt x="86170" y="123698"/>
                              </a:cubicBezTo>
                              <a:lnTo>
                                <a:pt x="90361" y="120523"/>
                              </a:lnTo>
                              <a:cubicBezTo>
                                <a:pt x="91758" y="119507"/>
                                <a:pt x="93536" y="118999"/>
                                <a:pt x="95187" y="119380"/>
                              </a:cubicBezTo>
                              <a:lnTo>
                                <a:pt x="120714" y="123571"/>
                              </a:lnTo>
                              <a:lnTo>
                                <a:pt x="148146" y="127508"/>
                              </a:lnTo>
                              <a:lnTo>
                                <a:pt x="177864" y="131318"/>
                              </a:lnTo>
                              <a:lnTo>
                                <a:pt x="209868" y="135001"/>
                              </a:lnTo>
                              <a:lnTo>
                                <a:pt x="224473" y="136525"/>
                              </a:lnTo>
                              <a:lnTo>
                                <a:pt x="238316" y="137795"/>
                              </a:lnTo>
                              <a:lnTo>
                                <a:pt x="251524" y="138938"/>
                              </a:lnTo>
                              <a:lnTo>
                                <a:pt x="263970" y="139827"/>
                              </a:lnTo>
                              <a:lnTo>
                                <a:pt x="275527" y="140589"/>
                              </a:lnTo>
                              <a:lnTo>
                                <a:pt x="286322" y="141224"/>
                              </a:lnTo>
                              <a:lnTo>
                                <a:pt x="296355" y="141477"/>
                              </a:lnTo>
                              <a:lnTo>
                                <a:pt x="305626" y="141732"/>
                              </a:lnTo>
                              <a:cubicBezTo>
                                <a:pt x="307023" y="141732"/>
                                <a:pt x="308420" y="142239"/>
                                <a:pt x="309436" y="143128"/>
                              </a:cubicBezTo>
                              <a:lnTo>
                                <a:pt x="314516" y="147193"/>
                              </a:lnTo>
                              <a:cubicBezTo>
                                <a:pt x="315786" y="148336"/>
                                <a:pt x="316675" y="149860"/>
                                <a:pt x="316802" y="151511"/>
                              </a:cubicBezTo>
                              <a:lnTo>
                                <a:pt x="318707" y="170688"/>
                              </a:lnTo>
                              <a:lnTo>
                                <a:pt x="326581" y="168402"/>
                              </a:lnTo>
                              <a:lnTo>
                                <a:pt x="329756" y="167386"/>
                              </a:lnTo>
                              <a:lnTo>
                                <a:pt x="328740" y="158114"/>
                              </a:lnTo>
                              <a:lnTo>
                                <a:pt x="327343" y="144272"/>
                              </a:lnTo>
                              <a:lnTo>
                                <a:pt x="325946" y="131318"/>
                              </a:lnTo>
                              <a:lnTo>
                                <a:pt x="324549" y="119252"/>
                              </a:lnTo>
                              <a:lnTo>
                                <a:pt x="323279" y="107696"/>
                              </a:lnTo>
                              <a:lnTo>
                                <a:pt x="322009" y="97027"/>
                              </a:lnTo>
                              <a:lnTo>
                                <a:pt x="320739" y="87376"/>
                              </a:lnTo>
                              <a:lnTo>
                                <a:pt x="319596" y="78232"/>
                              </a:lnTo>
                              <a:lnTo>
                                <a:pt x="318580" y="69850"/>
                              </a:lnTo>
                              <a:lnTo>
                                <a:pt x="317564" y="62484"/>
                              </a:lnTo>
                              <a:lnTo>
                                <a:pt x="316548" y="55752"/>
                              </a:lnTo>
                              <a:lnTo>
                                <a:pt x="315659" y="49784"/>
                              </a:lnTo>
                              <a:lnTo>
                                <a:pt x="314770" y="44703"/>
                              </a:lnTo>
                              <a:lnTo>
                                <a:pt x="314008" y="40259"/>
                              </a:lnTo>
                              <a:lnTo>
                                <a:pt x="313246" y="36830"/>
                              </a:lnTo>
                              <a:lnTo>
                                <a:pt x="312611" y="34289"/>
                              </a:lnTo>
                              <a:cubicBezTo>
                                <a:pt x="312103" y="32512"/>
                                <a:pt x="312357" y="30734"/>
                                <a:pt x="313373" y="29210"/>
                              </a:cubicBezTo>
                              <a:cubicBezTo>
                                <a:pt x="314262" y="27813"/>
                                <a:pt x="315786" y="26670"/>
                                <a:pt x="317564" y="26415"/>
                              </a:cubicBezTo>
                              <a:lnTo>
                                <a:pt x="331534" y="23749"/>
                              </a:lnTo>
                              <a:lnTo>
                                <a:pt x="344742" y="20827"/>
                              </a:lnTo>
                              <a:lnTo>
                                <a:pt x="357315" y="17780"/>
                              </a:lnTo>
                              <a:lnTo>
                                <a:pt x="369126" y="14605"/>
                              </a:lnTo>
                              <a:lnTo>
                                <a:pt x="380174" y="11176"/>
                              </a:lnTo>
                              <a:lnTo>
                                <a:pt x="390716" y="7747"/>
                              </a:lnTo>
                              <a:lnTo>
                                <a:pt x="400622" y="4190"/>
                              </a:lnTo>
                              <a:lnTo>
                                <a:pt x="409766" y="508"/>
                              </a:lnTo>
                              <a:cubicBezTo>
                                <a:pt x="410655" y="127"/>
                                <a:pt x="411798" y="0"/>
                                <a:pt x="412814" y="127"/>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09" name="Shape 109"/>
                      <wps:cNvSpPr/>
                      <wps:spPr>
                        <a:xfrm>
                          <a:off x="6696329" y="812927"/>
                          <a:ext cx="264096" cy="75754"/>
                        </a:xfrm>
                        <a:custGeom>
                          <a:avLst/>
                          <a:gdLst/>
                          <a:ahLst/>
                          <a:cxnLst/>
                          <a:rect l="0" t="0" r="0" b="0"/>
                          <a:pathLst>
                            <a:path w="264096" h="75754">
                              <a:moveTo>
                                <a:pt x="103632" y="1397"/>
                              </a:moveTo>
                              <a:cubicBezTo>
                                <a:pt x="106172" y="0"/>
                                <a:pt x="109347" y="381"/>
                                <a:pt x="111378" y="2413"/>
                              </a:cubicBezTo>
                              <a:lnTo>
                                <a:pt x="111378" y="2540"/>
                              </a:lnTo>
                              <a:lnTo>
                                <a:pt x="127508" y="14478"/>
                              </a:lnTo>
                              <a:lnTo>
                                <a:pt x="144907" y="25273"/>
                              </a:lnTo>
                              <a:lnTo>
                                <a:pt x="163322" y="34671"/>
                              </a:lnTo>
                              <a:lnTo>
                                <a:pt x="182752" y="42799"/>
                              </a:lnTo>
                              <a:lnTo>
                                <a:pt x="198882" y="48260"/>
                              </a:lnTo>
                              <a:lnTo>
                                <a:pt x="215138" y="52959"/>
                              </a:lnTo>
                              <a:lnTo>
                                <a:pt x="231648" y="57023"/>
                              </a:lnTo>
                              <a:lnTo>
                                <a:pt x="248158" y="60452"/>
                              </a:lnTo>
                              <a:lnTo>
                                <a:pt x="264096" y="62866"/>
                              </a:lnTo>
                              <a:lnTo>
                                <a:pt x="264096" y="75754"/>
                              </a:lnTo>
                              <a:lnTo>
                                <a:pt x="263525" y="75692"/>
                              </a:lnTo>
                              <a:lnTo>
                                <a:pt x="246126" y="72898"/>
                              </a:lnTo>
                              <a:lnTo>
                                <a:pt x="229108" y="69469"/>
                              </a:lnTo>
                              <a:lnTo>
                                <a:pt x="212089" y="65278"/>
                              </a:lnTo>
                              <a:lnTo>
                                <a:pt x="195326" y="60325"/>
                              </a:lnTo>
                              <a:lnTo>
                                <a:pt x="178689" y="54737"/>
                              </a:lnTo>
                              <a:lnTo>
                                <a:pt x="158496" y="46482"/>
                              </a:lnTo>
                              <a:lnTo>
                                <a:pt x="139064" y="36576"/>
                              </a:lnTo>
                              <a:lnTo>
                                <a:pt x="120777" y="25146"/>
                              </a:lnTo>
                              <a:lnTo>
                                <a:pt x="106426" y="14605"/>
                              </a:lnTo>
                              <a:lnTo>
                                <a:pt x="102997" y="16764"/>
                              </a:lnTo>
                              <a:lnTo>
                                <a:pt x="97789" y="19939"/>
                              </a:lnTo>
                              <a:lnTo>
                                <a:pt x="92075" y="23876"/>
                              </a:lnTo>
                              <a:lnTo>
                                <a:pt x="85217" y="28448"/>
                              </a:lnTo>
                              <a:lnTo>
                                <a:pt x="77597" y="33655"/>
                              </a:lnTo>
                              <a:lnTo>
                                <a:pt x="68961" y="39624"/>
                              </a:lnTo>
                              <a:lnTo>
                                <a:pt x="59563" y="46101"/>
                              </a:lnTo>
                              <a:lnTo>
                                <a:pt x="49276" y="53340"/>
                              </a:lnTo>
                              <a:cubicBezTo>
                                <a:pt x="48640" y="53721"/>
                                <a:pt x="48006" y="54102"/>
                                <a:pt x="47244" y="54229"/>
                              </a:cubicBezTo>
                              <a:lnTo>
                                <a:pt x="32639" y="58039"/>
                              </a:lnTo>
                              <a:lnTo>
                                <a:pt x="17018" y="60579"/>
                              </a:lnTo>
                              <a:lnTo>
                                <a:pt x="1143" y="61722"/>
                              </a:lnTo>
                              <a:lnTo>
                                <a:pt x="0" y="61686"/>
                              </a:lnTo>
                              <a:lnTo>
                                <a:pt x="0" y="49013"/>
                              </a:lnTo>
                              <a:lnTo>
                                <a:pt x="253" y="49022"/>
                              </a:lnTo>
                              <a:lnTo>
                                <a:pt x="14986" y="48006"/>
                              </a:lnTo>
                              <a:lnTo>
                                <a:pt x="29464" y="45720"/>
                              </a:lnTo>
                              <a:lnTo>
                                <a:pt x="43052" y="42291"/>
                              </a:lnTo>
                              <a:lnTo>
                                <a:pt x="52324" y="35687"/>
                              </a:lnTo>
                              <a:lnTo>
                                <a:pt x="61849" y="29210"/>
                              </a:lnTo>
                              <a:lnTo>
                                <a:pt x="70358" y="23241"/>
                              </a:lnTo>
                              <a:lnTo>
                                <a:pt x="78232" y="17907"/>
                              </a:lnTo>
                              <a:lnTo>
                                <a:pt x="84963" y="13335"/>
                              </a:lnTo>
                              <a:lnTo>
                                <a:pt x="91059" y="9144"/>
                              </a:lnTo>
                              <a:lnTo>
                                <a:pt x="96265" y="5969"/>
                              </a:lnTo>
                              <a:lnTo>
                                <a:pt x="100711" y="3175"/>
                              </a:lnTo>
                              <a:lnTo>
                                <a:pt x="103632" y="1397"/>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0" name="Shape 110"/>
                      <wps:cNvSpPr/>
                      <wps:spPr>
                        <a:xfrm>
                          <a:off x="6817614" y="644271"/>
                          <a:ext cx="142811" cy="185690"/>
                        </a:xfrm>
                        <a:custGeom>
                          <a:avLst/>
                          <a:gdLst/>
                          <a:ahLst/>
                          <a:cxnLst/>
                          <a:rect l="0" t="0" r="0" b="0"/>
                          <a:pathLst>
                            <a:path w="142811" h="185690">
                              <a:moveTo>
                                <a:pt x="6858" y="127"/>
                              </a:moveTo>
                              <a:lnTo>
                                <a:pt x="99949" y="3683"/>
                              </a:lnTo>
                              <a:lnTo>
                                <a:pt x="142811" y="4443"/>
                              </a:lnTo>
                              <a:lnTo>
                                <a:pt x="142811" y="17145"/>
                              </a:lnTo>
                              <a:lnTo>
                                <a:pt x="99695" y="16383"/>
                              </a:lnTo>
                              <a:lnTo>
                                <a:pt x="14097" y="13081"/>
                              </a:lnTo>
                              <a:lnTo>
                                <a:pt x="16637" y="28322"/>
                              </a:lnTo>
                              <a:lnTo>
                                <a:pt x="21844" y="49023"/>
                              </a:lnTo>
                              <a:lnTo>
                                <a:pt x="28702" y="68453"/>
                              </a:lnTo>
                              <a:lnTo>
                                <a:pt x="37084" y="86361"/>
                              </a:lnTo>
                              <a:lnTo>
                                <a:pt x="47117" y="102489"/>
                              </a:lnTo>
                              <a:lnTo>
                                <a:pt x="58801" y="117475"/>
                              </a:lnTo>
                              <a:lnTo>
                                <a:pt x="71882" y="130811"/>
                              </a:lnTo>
                              <a:lnTo>
                                <a:pt x="86741" y="142622"/>
                              </a:lnTo>
                              <a:lnTo>
                                <a:pt x="102743" y="153162"/>
                              </a:lnTo>
                              <a:lnTo>
                                <a:pt x="119380" y="162306"/>
                              </a:lnTo>
                              <a:lnTo>
                                <a:pt x="136779" y="170053"/>
                              </a:lnTo>
                              <a:lnTo>
                                <a:pt x="142811" y="172220"/>
                              </a:lnTo>
                              <a:lnTo>
                                <a:pt x="142811" y="185690"/>
                              </a:lnTo>
                              <a:lnTo>
                                <a:pt x="131699" y="181737"/>
                              </a:lnTo>
                              <a:lnTo>
                                <a:pt x="113284" y="173482"/>
                              </a:lnTo>
                              <a:lnTo>
                                <a:pt x="95758" y="163703"/>
                              </a:lnTo>
                              <a:lnTo>
                                <a:pt x="78740" y="152527"/>
                              </a:lnTo>
                              <a:lnTo>
                                <a:pt x="62865" y="139700"/>
                              </a:lnTo>
                              <a:lnTo>
                                <a:pt x="48768" y="125223"/>
                              </a:lnTo>
                              <a:lnTo>
                                <a:pt x="36322" y="109220"/>
                              </a:lnTo>
                              <a:lnTo>
                                <a:pt x="25654" y="91694"/>
                              </a:lnTo>
                              <a:lnTo>
                                <a:pt x="16764" y="72644"/>
                              </a:lnTo>
                              <a:lnTo>
                                <a:pt x="9652" y="52198"/>
                              </a:lnTo>
                              <a:lnTo>
                                <a:pt x="4064" y="30353"/>
                              </a:lnTo>
                              <a:lnTo>
                                <a:pt x="381" y="7493"/>
                              </a:lnTo>
                              <a:cubicBezTo>
                                <a:pt x="0" y="5588"/>
                                <a:pt x="635" y="3683"/>
                                <a:pt x="1905" y="2286"/>
                              </a:cubicBezTo>
                              <a:cubicBezTo>
                                <a:pt x="3175" y="762"/>
                                <a:pt x="4953" y="0"/>
                                <a:pt x="6858" y="127"/>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1" name="Shape 111"/>
                      <wps:cNvSpPr/>
                      <wps:spPr>
                        <a:xfrm>
                          <a:off x="6812153" y="460121"/>
                          <a:ext cx="148272" cy="169876"/>
                        </a:xfrm>
                        <a:custGeom>
                          <a:avLst/>
                          <a:gdLst/>
                          <a:ahLst/>
                          <a:cxnLst/>
                          <a:rect l="0" t="0" r="0" b="0"/>
                          <a:pathLst>
                            <a:path w="148272" h="169876">
                              <a:moveTo>
                                <a:pt x="137033" y="0"/>
                              </a:moveTo>
                              <a:lnTo>
                                <a:pt x="148272" y="629"/>
                              </a:lnTo>
                              <a:lnTo>
                                <a:pt x="148272" y="13412"/>
                              </a:lnTo>
                              <a:lnTo>
                                <a:pt x="136271" y="12700"/>
                              </a:lnTo>
                              <a:lnTo>
                                <a:pt x="120015" y="12954"/>
                              </a:lnTo>
                              <a:lnTo>
                                <a:pt x="105028" y="14351"/>
                              </a:lnTo>
                              <a:lnTo>
                                <a:pt x="91059" y="16764"/>
                              </a:lnTo>
                              <a:lnTo>
                                <a:pt x="78232" y="20448"/>
                              </a:lnTo>
                              <a:lnTo>
                                <a:pt x="66675" y="25273"/>
                              </a:lnTo>
                              <a:lnTo>
                                <a:pt x="56134" y="31115"/>
                              </a:lnTo>
                              <a:lnTo>
                                <a:pt x="46482" y="37973"/>
                              </a:lnTo>
                              <a:lnTo>
                                <a:pt x="37973" y="46101"/>
                              </a:lnTo>
                              <a:lnTo>
                                <a:pt x="30734" y="55245"/>
                              </a:lnTo>
                              <a:lnTo>
                                <a:pt x="24638" y="65405"/>
                              </a:lnTo>
                              <a:lnTo>
                                <a:pt x="19812" y="76962"/>
                              </a:lnTo>
                              <a:lnTo>
                                <a:pt x="16256" y="89789"/>
                              </a:lnTo>
                              <a:lnTo>
                                <a:pt x="13843" y="103760"/>
                              </a:lnTo>
                              <a:lnTo>
                                <a:pt x="12700" y="119126"/>
                              </a:lnTo>
                              <a:lnTo>
                                <a:pt x="12953" y="135763"/>
                              </a:lnTo>
                              <a:lnTo>
                                <a:pt x="13843" y="148590"/>
                              </a:lnTo>
                              <a:lnTo>
                                <a:pt x="17780" y="149098"/>
                              </a:lnTo>
                              <a:lnTo>
                                <a:pt x="24892" y="149734"/>
                              </a:lnTo>
                              <a:lnTo>
                                <a:pt x="34036" y="150495"/>
                              </a:lnTo>
                              <a:lnTo>
                                <a:pt x="44958" y="151385"/>
                              </a:lnTo>
                              <a:lnTo>
                                <a:pt x="57912" y="152400"/>
                              </a:lnTo>
                              <a:lnTo>
                                <a:pt x="72644" y="153289"/>
                              </a:lnTo>
                              <a:lnTo>
                                <a:pt x="89153" y="154305"/>
                              </a:lnTo>
                              <a:lnTo>
                                <a:pt x="106045" y="155322"/>
                              </a:lnTo>
                              <a:lnTo>
                                <a:pt x="121793" y="156084"/>
                              </a:lnTo>
                              <a:lnTo>
                                <a:pt x="136525" y="156718"/>
                              </a:lnTo>
                              <a:lnTo>
                                <a:pt x="148272" y="157161"/>
                              </a:lnTo>
                              <a:lnTo>
                                <a:pt x="148272" y="169876"/>
                              </a:lnTo>
                              <a:lnTo>
                                <a:pt x="136017" y="169418"/>
                              </a:lnTo>
                              <a:lnTo>
                                <a:pt x="121158" y="168784"/>
                              </a:lnTo>
                              <a:lnTo>
                                <a:pt x="105283" y="168022"/>
                              </a:lnTo>
                              <a:lnTo>
                                <a:pt x="88392" y="167005"/>
                              </a:lnTo>
                              <a:lnTo>
                                <a:pt x="71755" y="165989"/>
                              </a:lnTo>
                              <a:lnTo>
                                <a:pt x="56896" y="164973"/>
                              </a:lnTo>
                              <a:lnTo>
                                <a:pt x="43942" y="164085"/>
                              </a:lnTo>
                              <a:lnTo>
                                <a:pt x="33020" y="163195"/>
                              </a:lnTo>
                              <a:lnTo>
                                <a:pt x="23622" y="162434"/>
                              </a:lnTo>
                              <a:lnTo>
                                <a:pt x="16256" y="161672"/>
                              </a:lnTo>
                              <a:lnTo>
                                <a:pt x="10795" y="161036"/>
                              </a:lnTo>
                              <a:lnTo>
                                <a:pt x="7112" y="160528"/>
                              </a:lnTo>
                              <a:cubicBezTo>
                                <a:pt x="4190" y="160148"/>
                                <a:pt x="1905" y="157735"/>
                                <a:pt x="1651" y="154686"/>
                              </a:cubicBezTo>
                              <a:lnTo>
                                <a:pt x="253" y="135890"/>
                              </a:lnTo>
                              <a:lnTo>
                                <a:pt x="0" y="118237"/>
                              </a:lnTo>
                              <a:lnTo>
                                <a:pt x="1397" y="101600"/>
                              </a:lnTo>
                              <a:lnTo>
                                <a:pt x="4064" y="86234"/>
                              </a:lnTo>
                              <a:lnTo>
                                <a:pt x="8128" y="72010"/>
                              </a:lnTo>
                              <a:lnTo>
                                <a:pt x="13715" y="58928"/>
                              </a:lnTo>
                              <a:lnTo>
                                <a:pt x="20828" y="47244"/>
                              </a:lnTo>
                              <a:lnTo>
                                <a:pt x="29337" y="36830"/>
                              </a:lnTo>
                              <a:lnTo>
                                <a:pt x="39115" y="27686"/>
                              </a:lnTo>
                              <a:lnTo>
                                <a:pt x="49911" y="19939"/>
                              </a:lnTo>
                              <a:lnTo>
                                <a:pt x="61849" y="13462"/>
                              </a:lnTo>
                              <a:lnTo>
                                <a:pt x="74803" y="8255"/>
                              </a:lnTo>
                              <a:lnTo>
                                <a:pt x="88900" y="4318"/>
                              </a:lnTo>
                              <a:lnTo>
                                <a:pt x="103886" y="1651"/>
                              </a:lnTo>
                              <a:lnTo>
                                <a:pt x="119888" y="254"/>
                              </a:lnTo>
                              <a:lnTo>
                                <a:pt x="137033"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2" name="Shape 112"/>
                      <wps:cNvSpPr/>
                      <wps:spPr>
                        <a:xfrm>
                          <a:off x="6696329" y="430278"/>
                          <a:ext cx="264096" cy="390142"/>
                        </a:xfrm>
                        <a:custGeom>
                          <a:avLst/>
                          <a:gdLst/>
                          <a:ahLst/>
                          <a:cxnLst/>
                          <a:rect l="0" t="0" r="0" b="0"/>
                          <a:pathLst>
                            <a:path w="264096" h="390142">
                              <a:moveTo>
                                <a:pt x="264096" y="0"/>
                              </a:moveTo>
                              <a:lnTo>
                                <a:pt x="264096" y="12708"/>
                              </a:lnTo>
                              <a:lnTo>
                                <a:pt x="248285" y="12953"/>
                              </a:lnTo>
                              <a:lnTo>
                                <a:pt x="225044" y="14857"/>
                              </a:lnTo>
                              <a:lnTo>
                                <a:pt x="202564" y="18414"/>
                              </a:lnTo>
                              <a:lnTo>
                                <a:pt x="181356" y="23366"/>
                              </a:lnTo>
                              <a:lnTo>
                                <a:pt x="160782" y="29716"/>
                              </a:lnTo>
                              <a:lnTo>
                                <a:pt x="141097" y="37209"/>
                              </a:lnTo>
                              <a:lnTo>
                                <a:pt x="121920" y="45718"/>
                              </a:lnTo>
                              <a:lnTo>
                                <a:pt x="103377" y="55370"/>
                              </a:lnTo>
                              <a:lnTo>
                                <a:pt x="94742" y="60323"/>
                              </a:lnTo>
                              <a:lnTo>
                                <a:pt x="86740" y="65149"/>
                              </a:lnTo>
                              <a:lnTo>
                                <a:pt x="72898" y="74674"/>
                              </a:lnTo>
                              <a:cubicBezTo>
                                <a:pt x="71882" y="75309"/>
                                <a:pt x="70612" y="75691"/>
                                <a:pt x="69342" y="75691"/>
                              </a:cubicBezTo>
                              <a:lnTo>
                                <a:pt x="66675" y="74929"/>
                              </a:lnTo>
                              <a:lnTo>
                                <a:pt x="66675" y="78230"/>
                              </a:lnTo>
                              <a:cubicBezTo>
                                <a:pt x="66421" y="79373"/>
                                <a:pt x="65659" y="80516"/>
                                <a:pt x="64643" y="81279"/>
                              </a:cubicBezTo>
                              <a:lnTo>
                                <a:pt x="61976" y="83565"/>
                              </a:lnTo>
                              <a:lnTo>
                                <a:pt x="57531" y="87755"/>
                              </a:lnTo>
                              <a:lnTo>
                                <a:pt x="53975" y="91819"/>
                              </a:lnTo>
                              <a:lnTo>
                                <a:pt x="50673" y="96010"/>
                              </a:lnTo>
                              <a:lnTo>
                                <a:pt x="47498" y="101091"/>
                              </a:lnTo>
                              <a:lnTo>
                                <a:pt x="44323" y="106805"/>
                              </a:lnTo>
                              <a:lnTo>
                                <a:pt x="41275" y="113029"/>
                              </a:lnTo>
                              <a:lnTo>
                                <a:pt x="38353" y="120014"/>
                              </a:lnTo>
                              <a:lnTo>
                                <a:pt x="35433" y="127633"/>
                              </a:lnTo>
                              <a:lnTo>
                                <a:pt x="32512" y="135889"/>
                              </a:lnTo>
                              <a:lnTo>
                                <a:pt x="29845" y="144524"/>
                              </a:lnTo>
                              <a:lnTo>
                                <a:pt x="25527" y="163193"/>
                              </a:lnTo>
                              <a:lnTo>
                                <a:pt x="23114" y="183259"/>
                              </a:lnTo>
                              <a:lnTo>
                                <a:pt x="22733" y="204722"/>
                              </a:lnTo>
                              <a:lnTo>
                                <a:pt x="24257" y="227582"/>
                              </a:lnTo>
                              <a:lnTo>
                                <a:pt x="26797" y="244854"/>
                              </a:lnTo>
                              <a:lnTo>
                                <a:pt x="30226" y="261491"/>
                              </a:lnTo>
                              <a:lnTo>
                                <a:pt x="34925" y="277620"/>
                              </a:lnTo>
                              <a:lnTo>
                                <a:pt x="40767" y="293241"/>
                              </a:lnTo>
                              <a:lnTo>
                                <a:pt x="47752" y="308228"/>
                              </a:lnTo>
                              <a:lnTo>
                                <a:pt x="55752" y="322579"/>
                              </a:lnTo>
                              <a:lnTo>
                                <a:pt x="65024" y="336548"/>
                              </a:lnTo>
                              <a:lnTo>
                                <a:pt x="75311" y="349756"/>
                              </a:lnTo>
                              <a:lnTo>
                                <a:pt x="86740" y="362456"/>
                              </a:lnTo>
                              <a:lnTo>
                                <a:pt x="93218" y="368806"/>
                              </a:lnTo>
                              <a:cubicBezTo>
                                <a:pt x="94742" y="370330"/>
                                <a:pt x="95377" y="372490"/>
                                <a:pt x="94996" y="374521"/>
                              </a:cubicBezTo>
                              <a:cubicBezTo>
                                <a:pt x="94488" y="376680"/>
                                <a:pt x="93090" y="378458"/>
                                <a:pt x="91059" y="379220"/>
                              </a:cubicBezTo>
                              <a:lnTo>
                                <a:pt x="85852" y="381253"/>
                              </a:lnTo>
                              <a:lnTo>
                                <a:pt x="70612" y="385952"/>
                              </a:lnTo>
                              <a:lnTo>
                                <a:pt x="54610" y="388872"/>
                              </a:lnTo>
                              <a:lnTo>
                                <a:pt x="38100" y="390142"/>
                              </a:lnTo>
                              <a:lnTo>
                                <a:pt x="20827" y="389761"/>
                              </a:lnTo>
                              <a:lnTo>
                                <a:pt x="4190" y="387856"/>
                              </a:lnTo>
                              <a:lnTo>
                                <a:pt x="0" y="386917"/>
                              </a:lnTo>
                              <a:lnTo>
                                <a:pt x="0" y="373992"/>
                              </a:lnTo>
                              <a:lnTo>
                                <a:pt x="6985" y="375538"/>
                              </a:lnTo>
                              <a:lnTo>
                                <a:pt x="22225" y="377189"/>
                              </a:lnTo>
                              <a:lnTo>
                                <a:pt x="38227" y="377442"/>
                              </a:lnTo>
                              <a:lnTo>
                                <a:pt x="53721" y="376172"/>
                              </a:lnTo>
                              <a:lnTo>
                                <a:pt x="68199" y="373505"/>
                              </a:lnTo>
                              <a:lnTo>
                                <a:pt x="77089" y="370711"/>
                              </a:lnTo>
                              <a:lnTo>
                                <a:pt x="65913" y="358266"/>
                              </a:lnTo>
                              <a:lnTo>
                                <a:pt x="54990" y="344422"/>
                              </a:lnTo>
                              <a:lnTo>
                                <a:pt x="45212" y="329691"/>
                              </a:lnTo>
                              <a:lnTo>
                                <a:pt x="36576" y="314451"/>
                              </a:lnTo>
                              <a:lnTo>
                                <a:pt x="29210" y="298576"/>
                              </a:lnTo>
                              <a:lnTo>
                                <a:pt x="23114" y="282066"/>
                              </a:lnTo>
                              <a:lnTo>
                                <a:pt x="18034" y="265047"/>
                              </a:lnTo>
                              <a:lnTo>
                                <a:pt x="14351" y="247521"/>
                              </a:lnTo>
                              <a:lnTo>
                                <a:pt x="11684" y="229360"/>
                              </a:lnTo>
                              <a:lnTo>
                                <a:pt x="10033" y="205611"/>
                              </a:lnTo>
                              <a:lnTo>
                                <a:pt x="10414" y="183132"/>
                              </a:lnTo>
                              <a:lnTo>
                                <a:pt x="12953" y="161669"/>
                              </a:lnTo>
                              <a:lnTo>
                                <a:pt x="17526" y="141604"/>
                              </a:lnTo>
                              <a:lnTo>
                                <a:pt x="20320" y="132205"/>
                              </a:lnTo>
                              <a:lnTo>
                                <a:pt x="23368" y="123442"/>
                              </a:lnTo>
                              <a:lnTo>
                                <a:pt x="26415" y="115568"/>
                              </a:lnTo>
                              <a:lnTo>
                                <a:pt x="29590" y="108076"/>
                              </a:lnTo>
                              <a:lnTo>
                                <a:pt x="32893" y="101091"/>
                              </a:lnTo>
                              <a:lnTo>
                                <a:pt x="36322" y="94994"/>
                              </a:lnTo>
                              <a:lnTo>
                                <a:pt x="40005" y="89279"/>
                              </a:lnTo>
                              <a:lnTo>
                                <a:pt x="43942" y="84072"/>
                              </a:lnTo>
                              <a:lnTo>
                                <a:pt x="45974" y="81659"/>
                              </a:lnTo>
                              <a:lnTo>
                                <a:pt x="32893" y="80770"/>
                              </a:lnTo>
                              <a:lnTo>
                                <a:pt x="16128" y="79501"/>
                              </a:lnTo>
                              <a:lnTo>
                                <a:pt x="0" y="78323"/>
                              </a:lnTo>
                              <a:lnTo>
                                <a:pt x="0" y="65682"/>
                              </a:lnTo>
                              <a:lnTo>
                                <a:pt x="17145" y="66801"/>
                              </a:lnTo>
                              <a:lnTo>
                                <a:pt x="33909" y="68070"/>
                              </a:lnTo>
                              <a:lnTo>
                                <a:pt x="61087" y="70103"/>
                              </a:lnTo>
                              <a:cubicBezTo>
                                <a:pt x="61722" y="70103"/>
                                <a:pt x="62357" y="70229"/>
                                <a:pt x="62992" y="70483"/>
                              </a:cubicBezTo>
                              <a:lnTo>
                                <a:pt x="63373" y="70737"/>
                              </a:lnTo>
                              <a:lnTo>
                                <a:pt x="63119" y="68197"/>
                              </a:lnTo>
                              <a:lnTo>
                                <a:pt x="68452" y="38226"/>
                              </a:lnTo>
                              <a:lnTo>
                                <a:pt x="63119" y="38353"/>
                              </a:lnTo>
                              <a:lnTo>
                                <a:pt x="53848" y="38353"/>
                              </a:lnTo>
                              <a:lnTo>
                                <a:pt x="43434" y="38226"/>
                              </a:lnTo>
                              <a:lnTo>
                                <a:pt x="31750" y="37844"/>
                              </a:lnTo>
                              <a:lnTo>
                                <a:pt x="18923" y="37209"/>
                              </a:lnTo>
                              <a:lnTo>
                                <a:pt x="4952" y="36447"/>
                              </a:lnTo>
                              <a:lnTo>
                                <a:pt x="0" y="36161"/>
                              </a:lnTo>
                              <a:lnTo>
                                <a:pt x="0" y="23414"/>
                              </a:lnTo>
                              <a:lnTo>
                                <a:pt x="5714" y="23747"/>
                              </a:lnTo>
                              <a:lnTo>
                                <a:pt x="19685" y="24509"/>
                              </a:lnTo>
                              <a:lnTo>
                                <a:pt x="32385" y="25144"/>
                              </a:lnTo>
                              <a:lnTo>
                                <a:pt x="43942" y="25526"/>
                              </a:lnTo>
                              <a:lnTo>
                                <a:pt x="54102" y="25653"/>
                              </a:lnTo>
                              <a:lnTo>
                                <a:pt x="63119" y="25653"/>
                              </a:lnTo>
                              <a:lnTo>
                                <a:pt x="70865" y="25526"/>
                              </a:lnTo>
                              <a:cubicBezTo>
                                <a:pt x="72263" y="25398"/>
                                <a:pt x="73787" y="25906"/>
                                <a:pt x="74930" y="26795"/>
                              </a:cubicBezTo>
                              <a:lnTo>
                                <a:pt x="79375" y="30224"/>
                              </a:lnTo>
                              <a:cubicBezTo>
                                <a:pt x="81280" y="31621"/>
                                <a:pt x="82169" y="34034"/>
                                <a:pt x="81788" y="36447"/>
                              </a:cubicBezTo>
                              <a:lnTo>
                                <a:pt x="78232" y="55624"/>
                              </a:lnTo>
                              <a:lnTo>
                                <a:pt x="79628" y="54735"/>
                              </a:lnTo>
                              <a:lnTo>
                                <a:pt x="88138" y="49529"/>
                              </a:lnTo>
                              <a:lnTo>
                                <a:pt x="97027" y="44321"/>
                              </a:lnTo>
                              <a:lnTo>
                                <a:pt x="116077" y="34542"/>
                              </a:lnTo>
                              <a:lnTo>
                                <a:pt x="135889" y="25526"/>
                              </a:lnTo>
                              <a:lnTo>
                                <a:pt x="156337" y="17779"/>
                              </a:lnTo>
                              <a:lnTo>
                                <a:pt x="177546" y="11174"/>
                              </a:lnTo>
                              <a:lnTo>
                                <a:pt x="199644" y="6094"/>
                              </a:lnTo>
                              <a:lnTo>
                                <a:pt x="223012" y="2284"/>
                              </a:lnTo>
                              <a:lnTo>
                                <a:pt x="247269" y="253"/>
                              </a:lnTo>
                              <a:lnTo>
                                <a:pt x="264096"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3" name="Shape 113"/>
                      <wps:cNvSpPr/>
                      <wps:spPr>
                        <a:xfrm>
                          <a:off x="6960426" y="840132"/>
                          <a:ext cx="214185" cy="52044"/>
                        </a:xfrm>
                        <a:custGeom>
                          <a:avLst/>
                          <a:gdLst/>
                          <a:ahLst/>
                          <a:cxnLst/>
                          <a:rect l="0" t="0" r="0" b="0"/>
                          <a:pathLst>
                            <a:path w="214185" h="52044">
                              <a:moveTo>
                                <a:pt x="214185" y="0"/>
                              </a:moveTo>
                              <a:lnTo>
                                <a:pt x="214185" y="14310"/>
                              </a:lnTo>
                              <a:lnTo>
                                <a:pt x="200978" y="20548"/>
                              </a:lnTo>
                              <a:lnTo>
                                <a:pt x="187643" y="26389"/>
                              </a:lnTo>
                              <a:lnTo>
                                <a:pt x="174689" y="31470"/>
                              </a:lnTo>
                              <a:lnTo>
                                <a:pt x="161989" y="35914"/>
                              </a:lnTo>
                              <a:lnTo>
                                <a:pt x="149669" y="39471"/>
                              </a:lnTo>
                              <a:lnTo>
                                <a:pt x="137478" y="42391"/>
                              </a:lnTo>
                              <a:lnTo>
                                <a:pt x="114491" y="46710"/>
                              </a:lnTo>
                              <a:lnTo>
                                <a:pt x="92646" y="49758"/>
                              </a:lnTo>
                              <a:lnTo>
                                <a:pt x="71818" y="51536"/>
                              </a:lnTo>
                              <a:lnTo>
                                <a:pt x="52260" y="52044"/>
                              </a:lnTo>
                              <a:lnTo>
                                <a:pt x="34354" y="51662"/>
                              </a:lnTo>
                              <a:lnTo>
                                <a:pt x="16828" y="50392"/>
                              </a:lnTo>
                              <a:lnTo>
                                <a:pt x="0" y="48550"/>
                              </a:lnTo>
                              <a:lnTo>
                                <a:pt x="0" y="35662"/>
                              </a:lnTo>
                              <a:lnTo>
                                <a:pt x="826" y="35787"/>
                              </a:lnTo>
                              <a:lnTo>
                                <a:pt x="17717" y="37692"/>
                              </a:lnTo>
                              <a:lnTo>
                                <a:pt x="34734" y="38962"/>
                              </a:lnTo>
                              <a:lnTo>
                                <a:pt x="51880" y="39344"/>
                              </a:lnTo>
                              <a:lnTo>
                                <a:pt x="70803" y="38836"/>
                              </a:lnTo>
                              <a:lnTo>
                                <a:pt x="90868" y="37185"/>
                              </a:lnTo>
                              <a:lnTo>
                                <a:pt x="112205" y="34137"/>
                              </a:lnTo>
                              <a:lnTo>
                                <a:pt x="134556" y="30073"/>
                              </a:lnTo>
                              <a:lnTo>
                                <a:pt x="146114" y="27278"/>
                              </a:lnTo>
                              <a:lnTo>
                                <a:pt x="157924" y="23850"/>
                              </a:lnTo>
                              <a:lnTo>
                                <a:pt x="170117" y="19659"/>
                              </a:lnTo>
                              <a:lnTo>
                                <a:pt x="182690" y="14705"/>
                              </a:lnTo>
                              <a:lnTo>
                                <a:pt x="195643" y="9117"/>
                              </a:lnTo>
                              <a:lnTo>
                                <a:pt x="208852" y="2767"/>
                              </a:lnTo>
                              <a:lnTo>
                                <a:pt x="21418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4" name="Shape 114"/>
                      <wps:cNvSpPr/>
                      <wps:spPr>
                        <a:xfrm>
                          <a:off x="6960426" y="800912"/>
                          <a:ext cx="214185" cy="43765"/>
                        </a:xfrm>
                        <a:custGeom>
                          <a:avLst/>
                          <a:gdLst/>
                          <a:ahLst/>
                          <a:cxnLst/>
                          <a:rect l="0" t="0" r="0" b="0"/>
                          <a:pathLst>
                            <a:path w="214185" h="43765">
                              <a:moveTo>
                                <a:pt x="214185" y="0"/>
                              </a:moveTo>
                              <a:lnTo>
                                <a:pt x="214185" y="14033"/>
                              </a:lnTo>
                              <a:lnTo>
                                <a:pt x="212534" y="14809"/>
                              </a:lnTo>
                              <a:lnTo>
                                <a:pt x="198183" y="20905"/>
                              </a:lnTo>
                              <a:lnTo>
                                <a:pt x="183959" y="26620"/>
                              </a:lnTo>
                              <a:lnTo>
                                <a:pt x="169863" y="31446"/>
                              </a:lnTo>
                              <a:lnTo>
                                <a:pt x="150940" y="36653"/>
                              </a:lnTo>
                              <a:lnTo>
                                <a:pt x="131381" y="40590"/>
                              </a:lnTo>
                              <a:lnTo>
                                <a:pt x="111316" y="42876"/>
                              </a:lnTo>
                              <a:lnTo>
                                <a:pt x="90615" y="43765"/>
                              </a:lnTo>
                              <a:lnTo>
                                <a:pt x="68897" y="43130"/>
                              </a:lnTo>
                              <a:lnTo>
                                <a:pt x="47943" y="40844"/>
                              </a:lnTo>
                              <a:lnTo>
                                <a:pt x="27495" y="37161"/>
                              </a:lnTo>
                              <a:lnTo>
                                <a:pt x="7810" y="31827"/>
                              </a:lnTo>
                              <a:lnTo>
                                <a:pt x="0" y="29049"/>
                              </a:lnTo>
                              <a:lnTo>
                                <a:pt x="0" y="15578"/>
                              </a:lnTo>
                              <a:lnTo>
                                <a:pt x="12002" y="19889"/>
                              </a:lnTo>
                              <a:lnTo>
                                <a:pt x="30797" y="24842"/>
                              </a:lnTo>
                              <a:lnTo>
                                <a:pt x="50229" y="28398"/>
                              </a:lnTo>
                              <a:lnTo>
                                <a:pt x="70294" y="30430"/>
                              </a:lnTo>
                              <a:lnTo>
                                <a:pt x="91122" y="31065"/>
                              </a:lnTo>
                              <a:lnTo>
                                <a:pt x="110807" y="30303"/>
                              </a:lnTo>
                              <a:lnTo>
                                <a:pt x="129984" y="28017"/>
                              </a:lnTo>
                              <a:lnTo>
                                <a:pt x="148399" y="24207"/>
                              </a:lnTo>
                              <a:lnTo>
                                <a:pt x="166433" y="19254"/>
                              </a:lnTo>
                              <a:lnTo>
                                <a:pt x="179768" y="14555"/>
                              </a:lnTo>
                              <a:lnTo>
                                <a:pt x="193484" y="9094"/>
                              </a:lnTo>
                              <a:lnTo>
                                <a:pt x="207581" y="3125"/>
                              </a:lnTo>
                              <a:lnTo>
                                <a:pt x="21418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5" name="Shape 115"/>
                      <wps:cNvSpPr/>
                      <wps:spPr>
                        <a:xfrm>
                          <a:off x="6960426" y="639490"/>
                          <a:ext cx="214185" cy="22815"/>
                        </a:xfrm>
                        <a:custGeom>
                          <a:avLst/>
                          <a:gdLst/>
                          <a:ahLst/>
                          <a:cxnLst/>
                          <a:rect l="0" t="0" r="0" b="0"/>
                          <a:pathLst>
                            <a:path w="214185" h="22815">
                              <a:moveTo>
                                <a:pt x="214185" y="0"/>
                              </a:moveTo>
                              <a:lnTo>
                                <a:pt x="214185" y="12782"/>
                              </a:lnTo>
                              <a:lnTo>
                                <a:pt x="211772" y="13163"/>
                              </a:lnTo>
                              <a:lnTo>
                                <a:pt x="198945" y="14814"/>
                              </a:lnTo>
                              <a:lnTo>
                                <a:pt x="185230" y="16338"/>
                              </a:lnTo>
                              <a:lnTo>
                                <a:pt x="170624" y="17862"/>
                              </a:lnTo>
                              <a:lnTo>
                                <a:pt x="155131" y="19005"/>
                              </a:lnTo>
                              <a:lnTo>
                                <a:pt x="138874" y="19894"/>
                              </a:lnTo>
                              <a:lnTo>
                                <a:pt x="122872" y="20656"/>
                              </a:lnTo>
                              <a:lnTo>
                                <a:pt x="108268" y="21418"/>
                              </a:lnTo>
                              <a:lnTo>
                                <a:pt x="95059" y="21799"/>
                              </a:lnTo>
                              <a:lnTo>
                                <a:pt x="83376" y="22180"/>
                              </a:lnTo>
                              <a:lnTo>
                                <a:pt x="73089" y="22561"/>
                              </a:lnTo>
                              <a:lnTo>
                                <a:pt x="64071" y="22688"/>
                              </a:lnTo>
                              <a:lnTo>
                                <a:pt x="56579" y="22815"/>
                              </a:lnTo>
                              <a:lnTo>
                                <a:pt x="50356" y="22815"/>
                              </a:lnTo>
                              <a:lnTo>
                                <a:pt x="0" y="21926"/>
                              </a:lnTo>
                              <a:lnTo>
                                <a:pt x="0" y="9223"/>
                              </a:lnTo>
                              <a:lnTo>
                                <a:pt x="50356" y="10115"/>
                              </a:lnTo>
                              <a:lnTo>
                                <a:pt x="56452" y="10115"/>
                              </a:lnTo>
                              <a:lnTo>
                                <a:pt x="63818" y="9988"/>
                              </a:lnTo>
                              <a:lnTo>
                                <a:pt x="72707" y="9861"/>
                              </a:lnTo>
                              <a:lnTo>
                                <a:pt x="82994" y="9480"/>
                              </a:lnTo>
                              <a:lnTo>
                                <a:pt x="94679" y="9099"/>
                              </a:lnTo>
                              <a:lnTo>
                                <a:pt x="107759" y="8718"/>
                              </a:lnTo>
                              <a:lnTo>
                                <a:pt x="122238" y="8083"/>
                              </a:lnTo>
                              <a:lnTo>
                                <a:pt x="138113" y="7321"/>
                              </a:lnTo>
                              <a:lnTo>
                                <a:pt x="154242" y="6305"/>
                              </a:lnTo>
                              <a:lnTo>
                                <a:pt x="169355" y="5162"/>
                              </a:lnTo>
                              <a:lnTo>
                                <a:pt x="183832" y="3765"/>
                              </a:lnTo>
                              <a:lnTo>
                                <a:pt x="197294" y="2241"/>
                              </a:lnTo>
                              <a:lnTo>
                                <a:pt x="209741" y="717"/>
                              </a:lnTo>
                              <a:lnTo>
                                <a:pt x="214185"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6" name="Shape 116"/>
                      <wps:cNvSpPr/>
                      <wps:spPr>
                        <a:xfrm>
                          <a:off x="6960426" y="460750"/>
                          <a:ext cx="148907" cy="170440"/>
                        </a:xfrm>
                        <a:custGeom>
                          <a:avLst/>
                          <a:gdLst/>
                          <a:ahLst/>
                          <a:cxnLst/>
                          <a:rect l="0" t="0" r="0" b="0"/>
                          <a:pathLst>
                            <a:path w="148907" h="170440">
                              <a:moveTo>
                                <a:pt x="0" y="0"/>
                              </a:moveTo>
                              <a:lnTo>
                                <a:pt x="4635" y="260"/>
                              </a:lnTo>
                              <a:lnTo>
                                <a:pt x="19748" y="2165"/>
                              </a:lnTo>
                              <a:lnTo>
                                <a:pt x="34227" y="5213"/>
                              </a:lnTo>
                              <a:lnTo>
                                <a:pt x="48196" y="9150"/>
                              </a:lnTo>
                              <a:lnTo>
                                <a:pt x="61151" y="14356"/>
                              </a:lnTo>
                              <a:lnTo>
                                <a:pt x="73596" y="20453"/>
                              </a:lnTo>
                              <a:lnTo>
                                <a:pt x="85407" y="27692"/>
                              </a:lnTo>
                              <a:lnTo>
                                <a:pt x="96330" y="36074"/>
                              </a:lnTo>
                              <a:lnTo>
                                <a:pt x="106490" y="45472"/>
                              </a:lnTo>
                              <a:lnTo>
                                <a:pt x="115506" y="56140"/>
                              </a:lnTo>
                              <a:lnTo>
                                <a:pt x="123507" y="67951"/>
                              </a:lnTo>
                              <a:lnTo>
                                <a:pt x="130493" y="80905"/>
                              </a:lnTo>
                              <a:lnTo>
                                <a:pt x="136334" y="95002"/>
                              </a:lnTo>
                              <a:lnTo>
                                <a:pt x="141033" y="110115"/>
                              </a:lnTo>
                              <a:lnTo>
                                <a:pt x="144717" y="126371"/>
                              </a:lnTo>
                              <a:lnTo>
                                <a:pt x="147256" y="143769"/>
                              </a:lnTo>
                              <a:lnTo>
                                <a:pt x="147638" y="146944"/>
                              </a:lnTo>
                              <a:lnTo>
                                <a:pt x="148018" y="151136"/>
                              </a:lnTo>
                              <a:lnTo>
                                <a:pt x="148272" y="155454"/>
                              </a:lnTo>
                              <a:lnTo>
                                <a:pt x="148654" y="160661"/>
                              </a:lnTo>
                              <a:cubicBezTo>
                                <a:pt x="148907" y="163963"/>
                                <a:pt x="146494" y="167011"/>
                                <a:pt x="143066" y="167392"/>
                              </a:cubicBezTo>
                              <a:lnTo>
                                <a:pt x="137605" y="168154"/>
                              </a:lnTo>
                              <a:lnTo>
                                <a:pt x="130111" y="168662"/>
                              </a:lnTo>
                              <a:lnTo>
                                <a:pt x="120714" y="169169"/>
                              </a:lnTo>
                              <a:lnTo>
                                <a:pt x="109410" y="169678"/>
                              </a:lnTo>
                              <a:lnTo>
                                <a:pt x="96076" y="170059"/>
                              </a:lnTo>
                              <a:lnTo>
                                <a:pt x="80835" y="170313"/>
                              </a:lnTo>
                              <a:lnTo>
                                <a:pt x="63564" y="170440"/>
                              </a:lnTo>
                              <a:lnTo>
                                <a:pt x="44386" y="170313"/>
                              </a:lnTo>
                              <a:lnTo>
                                <a:pt x="35369" y="170186"/>
                              </a:lnTo>
                              <a:lnTo>
                                <a:pt x="25082" y="170059"/>
                              </a:lnTo>
                              <a:lnTo>
                                <a:pt x="13780" y="169678"/>
                              </a:lnTo>
                              <a:lnTo>
                                <a:pt x="1333" y="169297"/>
                              </a:lnTo>
                              <a:lnTo>
                                <a:pt x="0" y="169247"/>
                              </a:lnTo>
                              <a:lnTo>
                                <a:pt x="0" y="156532"/>
                              </a:lnTo>
                              <a:lnTo>
                                <a:pt x="1715" y="156597"/>
                              </a:lnTo>
                              <a:lnTo>
                                <a:pt x="14288" y="157105"/>
                              </a:lnTo>
                              <a:lnTo>
                                <a:pt x="25464" y="157359"/>
                              </a:lnTo>
                              <a:lnTo>
                                <a:pt x="35496" y="157486"/>
                              </a:lnTo>
                              <a:lnTo>
                                <a:pt x="44514" y="157613"/>
                              </a:lnTo>
                              <a:lnTo>
                                <a:pt x="63564" y="157740"/>
                              </a:lnTo>
                              <a:lnTo>
                                <a:pt x="80708" y="157613"/>
                              </a:lnTo>
                              <a:lnTo>
                                <a:pt x="95948" y="157359"/>
                              </a:lnTo>
                              <a:lnTo>
                                <a:pt x="109030" y="156978"/>
                              </a:lnTo>
                              <a:lnTo>
                                <a:pt x="120206" y="156469"/>
                              </a:lnTo>
                              <a:lnTo>
                                <a:pt x="129349" y="155962"/>
                              </a:lnTo>
                              <a:lnTo>
                                <a:pt x="135572" y="155581"/>
                              </a:lnTo>
                              <a:lnTo>
                                <a:pt x="135318" y="151898"/>
                              </a:lnTo>
                              <a:lnTo>
                                <a:pt x="134938" y="148215"/>
                              </a:lnTo>
                              <a:lnTo>
                                <a:pt x="134683" y="144913"/>
                              </a:lnTo>
                              <a:lnTo>
                                <a:pt x="132143" y="128276"/>
                              </a:lnTo>
                              <a:lnTo>
                                <a:pt x="128588" y="113036"/>
                              </a:lnTo>
                              <a:lnTo>
                                <a:pt x="124143" y="98812"/>
                              </a:lnTo>
                              <a:lnTo>
                                <a:pt x="118681" y="85858"/>
                              </a:lnTo>
                              <a:lnTo>
                                <a:pt x="112331" y="74047"/>
                              </a:lnTo>
                              <a:lnTo>
                                <a:pt x="105093" y="63379"/>
                              </a:lnTo>
                              <a:lnTo>
                                <a:pt x="96838" y="53854"/>
                              </a:lnTo>
                              <a:lnTo>
                                <a:pt x="87693" y="45344"/>
                              </a:lnTo>
                              <a:lnTo>
                                <a:pt x="77660" y="37852"/>
                              </a:lnTo>
                              <a:lnTo>
                                <a:pt x="66993" y="31248"/>
                              </a:lnTo>
                              <a:lnTo>
                                <a:pt x="55563" y="25787"/>
                              </a:lnTo>
                              <a:lnTo>
                                <a:pt x="43497" y="20961"/>
                              </a:lnTo>
                              <a:lnTo>
                                <a:pt x="30797" y="17405"/>
                              </a:lnTo>
                              <a:lnTo>
                                <a:pt x="17208" y="14611"/>
                              </a:lnTo>
                              <a:lnTo>
                                <a:pt x="2984" y="12960"/>
                              </a:lnTo>
                              <a:lnTo>
                                <a:pt x="0" y="12783"/>
                              </a:lnTo>
                              <a:lnTo>
                                <a:pt x="0"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7" name="Shape 117"/>
                      <wps:cNvSpPr/>
                      <wps:spPr>
                        <a:xfrm>
                          <a:off x="6960426" y="430149"/>
                          <a:ext cx="214185" cy="101283"/>
                        </a:xfrm>
                        <a:custGeom>
                          <a:avLst/>
                          <a:gdLst/>
                          <a:ahLst/>
                          <a:cxnLst/>
                          <a:rect l="0" t="0" r="0" b="0"/>
                          <a:pathLst>
                            <a:path w="214185" h="101283">
                              <a:moveTo>
                                <a:pt x="8572" y="0"/>
                              </a:moveTo>
                              <a:lnTo>
                                <a:pt x="26098" y="635"/>
                              </a:lnTo>
                              <a:lnTo>
                                <a:pt x="42990" y="2032"/>
                              </a:lnTo>
                              <a:lnTo>
                                <a:pt x="59627" y="4191"/>
                              </a:lnTo>
                              <a:lnTo>
                                <a:pt x="75756" y="6985"/>
                              </a:lnTo>
                              <a:lnTo>
                                <a:pt x="91504" y="10795"/>
                              </a:lnTo>
                              <a:lnTo>
                                <a:pt x="106870" y="15113"/>
                              </a:lnTo>
                              <a:lnTo>
                                <a:pt x="121856" y="20193"/>
                              </a:lnTo>
                              <a:lnTo>
                                <a:pt x="136334" y="26035"/>
                              </a:lnTo>
                              <a:lnTo>
                                <a:pt x="150178" y="32512"/>
                              </a:lnTo>
                              <a:lnTo>
                                <a:pt x="163131" y="39243"/>
                              </a:lnTo>
                              <a:lnTo>
                                <a:pt x="175196" y="46736"/>
                              </a:lnTo>
                              <a:lnTo>
                                <a:pt x="186245" y="54610"/>
                              </a:lnTo>
                              <a:lnTo>
                                <a:pt x="196406" y="62992"/>
                              </a:lnTo>
                              <a:lnTo>
                                <a:pt x="205677" y="71882"/>
                              </a:lnTo>
                              <a:lnTo>
                                <a:pt x="214058" y="81153"/>
                              </a:lnTo>
                              <a:lnTo>
                                <a:pt x="214185" y="81329"/>
                              </a:lnTo>
                              <a:lnTo>
                                <a:pt x="214185" y="101283"/>
                              </a:lnTo>
                              <a:lnTo>
                                <a:pt x="212027" y="100203"/>
                              </a:lnTo>
                              <a:lnTo>
                                <a:pt x="211265" y="98679"/>
                              </a:lnTo>
                              <a:lnTo>
                                <a:pt x="204533" y="89662"/>
                              </a:lnTo>
                              <a:lnTo>
                                <a:pt x="196914" y="81026"/>
                              </a:lnTo>
                              <a:lnTo>
                                <a:pt x="188405" y="72771"/>
                              </a:lnTo>
                              <a:lnTo>
                                <a:pt x="178880" y="65024"/>
                              </a:lnTo>
                              <a:lnTo>
                                <a:pt x="168466" y="57531"/>
                              </a:lnTo>
                              <a:lnTo>
                                <a:pt x="157290" y="50546"/>
                              </a:lnTo>
                              <a:lnTo>
                                <a:pt x="144843" y="44069"/>
                              </a:lnTo>
                              <a:lnTo>
                                <a:pt x="131635" y="37846"/>
                              </a:lnTo>
                              <a:lnTo>
                                <a:pt x="117793" y="32258"/>
                              </a:lnTo>
                              <a:lnTo>
                                <a:pt x="103442" y="27305"/>
                              </a:lnTo>
                              <a:lnTo>
                                <a:pt x="88709" y="23114"/>
                              </a:lnTo>
                              <a:lnTo>
                                <a:pt x="73596" y="19558"/>
                              </a:lnTo>
                              <a:lnTo>
                                <a:pt x="57976" y="16891"/>
                              </a:lnTo>
                              <a:lnTo>
                                <a:pt x="41973" y="14732"/>
                              </a:lnTo>
                              <a:lnTo>
                                <a:pt x="25591" y="13335"/>
                              </a:lnTo>
                              <a:lnTo>
                                <a:pt x="8827" y="12700"/>
                              </a:lnTo>
                              <a:lnTo>
                                <a:pt x="0" y="12837"/>
                              </a:lnTo>
                              <a:lnTo>
                                <a:pt x="0" y="129"/>
                              </a:lnTo>
                              <a:lnTo>
                                <a:pt x="8572"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8" name="Shape 118"/>
                      <wps:cNvSpPr/>
                      <wps:spPr>
                        <a:xfrm>
                          <a:off x="7174611" y="625348"/>
                          <a:ext cx="355600" cy="217678"/>
                        </a:xfrm>
                        <a:custGeom>
                          <a:avLst/>
                          <a:gdLst/>
                          <a:ahLst/>
                          <a:cxnLst/>
                          <a:rect l="0" t="0" r="0" b="0"/>
                          <a:pathLst>
                            <a:path w="355600" h="217678">
                              <a:moveTo>
                                <a:pt x="35941" y="127"/>
                              </a:moveTo>
                              <a:cubicBezTo>
                                <a:pt x="37084" y="254"/>
                                <a:pt x="38227" y="635"/>
                                <a:pt x="39243" y="1397"/>
                              </a:cubicBezTo>
                              <a:lnTo>
                                <a:pt x="47625" y="8128"/>
                              </a:lnTo>
                              <a:lnTo>
                                <a:pt x="58420" y="14859"/>
                              </a:lnTo>
                              <a:lnTo>
                                <a:pt x="69977" y="20574"/>
                              </a:lnTo>
                              <a:lnTo>
                                <a:pt x="81534" y="25273"/>
                              </a:lnTo>
                              <a:lnTo>
                                <a:pt x="92964" y="28956"/>
                              </a:lnTo>
                              <a:lnTo>
                                <a:pt x="104902" y="31623"/>
                              </a:lnTo>
                              <a:lnTo>
                                <a:pt x="111379" y="32639"/>
                              </a:lnTo>
                              <a:lnTo>
                                <a:pt x="119253" y="33782"/>
                              </a:lnTo>
                              <a:lnTo>
                                <a:pt x="128143" y="34925"/>
                              </a:lnTo>
                              <a:lnTo>
                                <a:pt x="138303" y="36068"/>
                              </a:lnTo>
                              <a:lnTo>
                                <a:pt x="149352" y="37338"/>
                              </a:lnTo>
                              <a:lnTo>
                                <a:pt x="161671" y="38481"/>
                              </a:lnTo>
                              <a:lnTo>
                                <a:pt x="175260" y="39624"/>
                              </a:lnTo>
                              <a:lnTo>
                                <a:pt x="189992" y="40767"/>
                              </a:lnTo>
                              <a:lnTo>
                                <a:pt x="207010" y="42037"/>
                              </a:lnTo>
                              <a:lnTo>
                                <a:pt x="222758" y="43180"/>
                              </a:lnTo>
                              <a:lnTo>
                                <a:pt x="237109" y="44323"/>
                              </a:lnTo>
                              <a:lnTo>
                                <a:pt x="250190" y="45466"/>
                              </a:lnTo>
                              <a:lnTo>
                                <a:pt x="262128" y="46736"/>
                              </a:lnTo>
                              <a:lnTo>
                                <a:pt x="272415" y="47879"/>
                              </a:lnTo>
                              <a:lnTo>
                                <a:pt x="281686" y="49149"/>
                              </a:lnTo>
                              <a:lnTo>
                                <a:pt x="289814" y="50546"/>
                              </a:lnTo>
                              <a:lnTo>
                                <a:pt x="303530" y="53721"/>
                              </a:lnTo>
                              <a:lnTo>
                                <a:pt x="315722" y="57785"/>
                              </a:lnTo>
                              <a:lnTo>
                                <a:pt x="325628" y="62484"/>
                              </a:lnTo>
                              <a:cubicBezTo>
                                <a:pt x="325882" y="62611"/>
                                <a:pt x="326136" y="62738"/>
                                <a:pt x="326517" y="62992"/>
                              </a:cubicBezTo>
                              <a:lnTo>
                                <a:pt x="334772" y="68453"/>
                              </a:lnTo>
                              <a:cubicBezTo>
                                <a:pt x="335026" y="68707"/>
                                <a:pt x="335280" y="68834"/>
                                <a:pt x="335534" y="69088"/>
                              </a:cubicBezTo>
                              <a:lnTo>
                                <a:pt x="342265" y="75438"/>
                              </a:lnTo>
                              <a:cubicBezTo>
                                <a:pt x="342646" y="75692"/>
                                <a:pt x="342900" y="76073"/>
                                <a:pt x="343154" y="76454"/>
                              </a:cubicBezTo>
                              <a:lnTo>
                                <a:pt x="348361" y="83693"/>
                              </a:lnTo>
                              <a:cubicBezTo>
                                <a:pt x="348615" y="84074"/>
                                <a:pt x="348742" y="84455"/>
                                <a:pt x="348996" y="84836"/>
                              </a:cubicBezTo>
                              <a:lnTo>
                                <a:pt x="352425" y="92964"/>
                              </a:lnTo>
                              <a:cubicBezTo>
                                <a:pt x="352679" y="93345"/>
                                <a:pt x="352806" y="93726"/>
                                <a:pt x="352806" y="94107"/>
                              </a:cubicBezTo>
                              <a:lnTo>
                                <a:pt x="354838" y="103251"/>
                              </a:lnTo>
                              <a:cubicBezTo>
                                <a:pt x="354965" y="103505"/>
                                <a:pt x="354965" y="103886"/>
                                <a:pt x="354965" y="104140"/>
                              </a:cubicBezTo>
                              <a:lnTo>
                                <a:pt x="355600" y="112903"/>
                              </a:lnTo>
                              <a:cubicBezTo>
                                <a:pt x="355600" y="113157"/>
                                <a:pt x="355600" y="113411"/>
                                <a:pt x="355600" y="113792"/>
                              </a:cubicBezTo>
                              <a:lnTo>
                                <a:pt x="354838" y="123190"/>
                              </a:lnTo>
                              <a:lnTo>
                                <a:pt x="353060" y="131699"/>
                              </a:lnTo>
                              <a:cubicBezTo>
                                <a:pt x="353060" y="131953"/>
                                <a:pt x="352933" y="132334"/>
                                <a:pt x="352806" y="132588"/>
                              </a:cubicBezTo>
                              <a:lnTo>
                                <a:pt x="349504" y="141478"/>
                              </a:lnTo>
                              <a:lnTo>
                                <a:pt x="344932" y="150495"/>
                              </a:lnTo>
                              <a:lnTo>
                                <a:pt x="339090" y="159131"/>
                              </a:lnTo>
                              <a:lnTo>
                                <a:pt x="332232" y="167513"/>
                              </a:lnTo>
                              <a:lnTo>
                                <a:pt x="324104" y="175641"/>
                              </a:lnTo>
                              <a:lnTo>
                                <a:pt x="314706" y="183515"/>
                              </a:lnTo>
                              <a:lnTo>
                                <a:pt x="304673" y="190373"/>
                              </a:lnTo>
                              <a:lnTo>
                                <a:pt x="293624" y="196723"/>
                              </a:lnTo>
                              <a:lnTo>
                                <a:pt x="281686" y="202057"/>
                              </a:lnTo>
                              <a:lnTo>
                                <a:pt x="268986" y="206884"/>
                              </a:lnTo>
                              <a:lnTo>
                                <a:pt x="255397" y="210693"/>
                              </a:lnTo>
                              <a:lnTo>
                                <a:pt x="241046" y="213741"/>
                              </a:lnTo>
                              <a:lnTo>
                                <a:pt x="225552" y="216027"/>
                              </a:lnTo>
                              <a:lnTo>
                                <a:pt x="203454" y="217678"/>
                              </a:lnTo>
                              <a:lnTo>
                                <a:pt x="180975" y="217551"/>
                              </a:lnTo>
                              <a:lnTo>
                                <a:pt x="157988" y="215519"/>
                              </a:lnTo>
                              <a:lnTo>
                                <a:pt x="134874" y="211709"/>
                              </a:lnTo>
                              <a:lnTo>
                                <a:pt x="123571" y="209042"/>
                              </a:lnTo>
                              <a:lnTo>
                                <a:pt x="112903" y="206121"/>
                              </a:lnTo>
                              <a:lnTo>
                                <a:pt x="102997" y="202692"/>
                              </a:lnTo>
                              <a:lnTo>
                                <a:pt x="93980" y="198882"/>
                              </a:lnTo>
                              <a:lnTo>
                                <a:pt x="85725" y="194818"/>
                              </a:lnTo>
                              <a:lnTo>
                                <a:pt x="78105" y="190246"/>
                              </a:lnTo>
                              <a:lnTo>
                                <a:pt x="71247" y="185420"/>
                              </a:lnTo>
                              <a:lnTo>
                                <a:pt x="65659" y="180594"/>
                              </a:lnTo>
                              <a:cubicBezTo>
                                <a:pt x="64770" y="179705"/>
                                <a:pt x="64008" y="178689"/>
                                <a:pt x="63754" y="177419"/>
                              </a:cubicBezTo>
                              <a:lnTo>
                                <a:pt x="59817" y="163195"/>
                              </a:lnTo>
                              <a:lnTo>
                                <a:pt x="56134" y="147574"/>
                              </a:lnTo>
                              <a:lnTo>
                                <a:pt x="52959" y="130556"/>
                              </a:lnTo>
                              <a:lnTo>
                                <a:pt x="50292" y="115189"/>
                              </a:lnTo>
                              <a:lnTo>
                                <a:pt x="48641" y="114173"/>
                              </a:lnTo>
                              <a:lnTo>
                                <a:pt x="27940" y="115189"/>
                              </a:lnTo>
                              <a:lnTo>
                                <a:pt x="27305" y="115824"/>
                              </a:lnTo>
                              <a:lnTo>
                                <a:pt x="27940" y="122174"/>
                              </a:lnTo>
                              <a:lnTo>
                                <a:pt x="28956" y="131064"/>
                              </a:lnTo>
                              <a:lnTo>
                                <a:pt x="29845" y="139065"/>
                              </a:lnTo>
                              <a:lnTo>
                                <a:pt x="30607" y="146559"/>
                              </a:lnTo>
                              <a:lnTo>
                                <a:pt x="31242" y="153162"/>
                              </a:lnTo>
                              <a:lnTo>
                                <a:pt x="31750" y="159004"/>
                              </a:lnTo>
                              <a:lnTo>
                                <a:pt x="32258" y="164084"/>
                              </a:lnTo>
                              <a:lnTo>
                                <a:pt x="32639" y="169037"/>
                              </a:lnTo>
                              <a:lnTo>
                                <a:pt x="32639" y="169418"/>
                              </a:lnTo>
                              <a:cubicBezTo>
                                <a:pt x="32639" y="171831"/>
                                <a:pt x="31369" y="173990"/>
                                <a:pt x="29210" y="175134"/>
                              </a:cubicBezTo>
                              <a:lnTo>
                                <a:pt x="12954" y="183515"/>
                              </a:lnTo>
                              <a:lnTo>
                                <a:pt x="0" y="189598"/>
                              </a:lnTo>
                              <a:lnTo>
                                <a:pt x="0" y="175564"/>
                              </a:lnTo>
                              <a:lnTo>
                                <a:pt x="7620" y="171959"/>
                              </a:lnTo>
                              <a:lnTo>
                                <a:pt x="19685" y="165735"/>
                              </a:lnTo>
                              <a:lnTo>
                                <a:pt x="19558" y="165227"/>
                              </a:lnTo>
                              <a:lnTo>
                                <a:pt x="19177" y="160147"/>
                              </a:lnTo>
                              <a:lnTo>
                                <a:pt x="18542" y="154432"/>
                              </a:lnTo>
                              <a:lnTo>
                                <a:pt x="17907" y="147828"/>
                              </a:lnTo>
                              <a:lnTo>
                                <a:pt x="17145" y="140462"/>
                              </a:lnTo>
                              <a:lnTo>
                                <a:pt x="16256" y="132461"/>
                              </a:lnTo>
                              <a:lnTo>
                                <a:pt x="15367" y="123571"/>
                              </a:lnTo>
                              <a:lnTo>
                                <a:pt x="14351" y="113919"/>
                              </a:lnTo>
                              <a:cubicBezTo>
                                <a:pt x="14097" y="111887"/>
                                <a:pt x="14859" y="109982"/>
                                <a:pt x="16383" y="108585"/>
                              </a:cubicBezTo>
                              <a:lnTo>
                                <a:pt x="21082" y="104267"/>
                              </a:lnTo>
                              <a:cubicBezTo>
                                <a:pt x="22225" y="103251"/>
                                <a:pt x="23622" y="102743"/>
                                <a:pt x="25019" y="102616"/>
                              </a:cubicBezTo>
                              <a:lnTo>
                                <a:pt x="50038" y="101346"/>
                              </a:lnTo>
                              <a:cubicBezTo>
                                <a:pt x="51435" y="101219"/>
                                <a:pt x="52705" y="101600"/>
                                <a:pt x="53848" y="102362"/>
                              </a:cubicBezTo>
                              <a:lnTo>
                                <a:pt x="59563" y="106045"/>
                              </a:lnTo>
                              <a:cubicBezTo>
                                <a:pt x="61087" y="107061"/>
                                <a:pt x="62103" y="108585"/>
                                <a:pt x="62357" y="110363"/>
                              </a:cubicBezTo>
                              <a:lnTo>
                                <a:pt x="65405" y="128524"/>
                              </a:lnTo>
                              <a:lnTo>
                                <a:pt x="68707" y="145161"/>
                              </a:lnTo>
                              <a:lnTo>
                                <a:pt x="72263" y="160274"/>
                              </a:lnTo>
                              <a:lnTo>
                                <a:pt x="75438" y="172212"/>
                              </a:lnTo>
                              <a:lnTo>
                                <a:pt x="79629" y="175895"/>
                              </a:lnTo>
                              <a:lnTo>
                                <a:pt x="85344" y="179959"/>
                              </a:lnTo>
                              <a:lnTo>
                                <a:pt x="92075" y="183769"/>
                              </a:lnTo>
                              <a:lnTo>
                                <a:pt x="99568" y="187452"/>
                              </a:lnTo>
                              <a:lnTo>
                                <a:pt x="107950" y="191009"/>
                              </a:lnTo>
                              <a:lnTo>
                                <a:pt x="116967" y="194056"/>
                              </a:lnTo>
                              <a:lnTo>
                                <a:pt x="127000" y="196850"/>
                              </a:lnTo>
                              <a:lnTo>
                                <a:pt x="137795" y="199263"/>
                              </a:lnTo>
                              <a:lnTo>
                                <a:pt x="160020" y="202946"/>
                              </a:lnTo>
                              <a:lnTo>
                                <a:pt x="181991" y="204851"/>
                              </a:lnTo>
                              <a:lnTo>
                                <a:pt x="203581" y="204978"/>
                              </a:lnTo>
                              <a:lnTo>
                                <a:pt x="224663" y="203327"/>
                              </a:lnTo>
                              <a:lnTo>
                                <a:pt x="239141" y="201168"/>
                              </a:lnTo>
                              <a:lnTo>
                                <a:pt x="252730" y="198247"/>
                              </a:lnTo>
                              <a:lnTo>
                                <a:pt x="265430" y="194564"/>
                              </a:lnTo>
                              <a:lnTo>
                                <a:pt x="277241" y="190246"/>
                              </a:lnTo>
                              <a:lnTo>
                                <a:pt x="288290" y="185166"/>
                              </a:lnTo>
                              <a:lnTo>
                                <a:pt x="298323" y="179324"/>
                              </a:lnTo>
                              <a:lnTo>
                                <a:pt x="307467" y="172974"/>
                              </a:lnTo>
                              <a:lnTo>
                                <a:pt x="315849" y="165989"/>
                              </a:lnTo>
                              <a:lnTo>
                                <a:pt x="323215" y="158496"/>
                              </a:lnTo>
                              <a:lnTo>
                                <a:pt x="329438" y="151003"/>
                              </a:lnTo>
                              <a:lnTo>
                                <a:pt x="334391" y="143510"/>
                              </a:lnTo>
                              <a:lnTo>
                                <a:pt x="338074" y="135890"/>
                              </a:lnTo>
                              <a:lnTo>
                                <a:pt x="340741" y="128651"/>
                              </a:lnTo>
                              <a:lnTo>
                                <a:pt x="342392" y="120650"/>
                              </a:lnTo>
                              <a:lnTo>
                                <a:pt x="342900" y="113284"/>
                              </a:lnTo>
                              <a:lnTo>
                                <a:pt x="342392" y="105537"/>
                              </a:lnTo>
                              <a:lnTo>
                                <a:pt x="340614" y="97409"/>
                              </a:lnTo>
                              <a:lnTo>
                                <a:pt x="337566" y="90551"/>
                              </a:lnTo>
                              <a:lnTo>
                                <a:pt x="333121" y="84201"/>
                              </a:lnTo>
                              <a:lnTo>
                                <a:pt x="327279" y="78740"/>
                              </a:lnTo>
                              <a:lnTo>
                                <a:pt x="319786" y="73787"/>
                              </a:lnTo>
                              <a:lnTo>
                                <a:pt x="310261" y="69342"/>
                              </a:lnTo>
                              <a:lnTo>
                                <a:pt x="299466" y="65786"/>
                              </a:lnTo>
                              <a:lnTo>
                                <a:pt x="286893" y="62865"/>
                              </a:lnTo>
                              <a:lnTo>
                                <a:pt x="279654" y="61722"/>
                              </a:lnTo>
                              <a:lnTo>
                                <a:pt x="270764" y="60452"/>
                              </a:lnTo>
                              <a:lnTo>
                                <a:pt x="260604" y="59309"/>
                              </a:lnTo>
                              <a:lnTo>
                                <a:pt x="248920" y="58166"/>
                              </a:lnTo>
                              <a:lnTo>
                                <a:pt x="235966" y="57023"/>
                              </a:lnTo>
                              <a:lnTo>
                                <a:pt x="221615" y="55753"/>
                              </a:lnTo>
                              <a:lnTo>
                                <a:pt x="206121" y="54610"/>
                              </a:lnTo>
                              <a:lnTo>
                                <a:pt x="188976" y="53467"/>
                              </a:lnTo>
                              <a:lnTo>
                                <a:pt x="174371" y="52324"/>
                              </a:lnTo>
                              <a:lnTo>
                                <a:pt x="160655" y="51181"/>
                              </a:lnTo>
                              <a:lnTo>
                                <a:pt x="148209" y="50038"/>
                              </a:lnTo>
                              <a:lnTo>
                                <a:pt x="136906" y="48768"/>
                              </a:lnTo>
                              <a:lnTo>
                                <a:pt x="126619" y="47625"/>
                              </a:lnTo>
                              <a:lnTo>
                                <a:pt x="117602" y="46355"/>
                              </a:lnTo>
                              <a:lnTo>
                                <a:pt x="109601" y="45212"/>
                              </a:lnTo>
                              <a:lnTo>
                                <a:pt x="102870" y="44069"/>
                              </a:lnTo>
                              <a:lnTo>
                                <a:pt x="90297" y="41402"/>
                              </a:lnTo>
                              <a:lnTo>
                                <a:pt x="77724" y="37465"/>
                              </a:lnTo>
                              <a:lnTo>
                                <a:pt x="65151" y="32258"/>
                              </a:lnTo>
                              <a:lnTo>
                                <a:pt x="52705" y="26162"/>
                              </a:lnTo>
                              <a:lnTo>
                                <a:pt x="40894" y="18796"/>
                              </a:lnTo>
                              <a:lnTo>
                                <a:pt x="37592" y="16256"/>
                              </a:lnTo>
                              <a:lnTo>
                                <a:pt x="33909" y="19812"/>
                              </a:lnTo>
                              <a:cubicBezTo>
                                <a:pt x="33020" y="20574"/>
                                <a:pt x="32004" y="21082"/>
                                <a:pt x="30861" y="21336"/>
                              </a:cubicBezTo>
                              <a:lnTo>
                                <a:pt x="20701" y="23368"/>
                              </a:lnTo>
                              <a:lnTo>
                                <a:pt x="9652" y="25400"/>
                              </a:lnTo>
                              <a:lnTo>
                                <a:pt x="0" y="26924"/>
                              </a:lnTo>
                              <a:lnTo>
                                <a:pt x="0" y="14142"/>
                              </a:lnTo>
                              <a:lnTo>
                                <a:pt x="7366" y="12954"/>
                              </a:lnTo>
                              <a:lnTo>
                                <a:pt x="18161" y="10922"/>
                              </a:lnTo>
                              <a:lnTo>
                                <a:pt x="26543" y="9271"/>
                              </a:lnTo>
                              <a:lnTo>
                                <a:pt x="28956" y="6985"/>
                              </a:lnTo>
                              <a:lnTo>
                                <a:pt x="28956" y="6350"/>
                              </a:lnTo>
                              <a:cubicBezTo>
                                <a:pt x="28956" y="3937"/>
                                <a:pt x="30353" y="1778"/>
                                <a:pt x="32512" y="635"/>
                              </a:cubicBezTo>
                              <a:cubicBezTo>
                                <a:pt x="33655" y="127"/>
                                <a:pt x="34798" y="0"/>
                                <a:pt x="35941" y="127"/>
                              </a:cubicBez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19" name="Shape 119"/>
                      <wps:cNvSpPr/>
                      <wps:spPr>
                        <a:xfrm>
                          <a:off x="7174611" y="409448"/>
                          <a:ext cx="437261" cy="467995"/>
                        </a:xfrm>
                        <a:custGeom>
                          <a:avLst/>
                          <a:gdLst/>
                          <a:ahLst/>
                          <a:cxnLst/>
                          <a:rect l="0" t="0" r="0" b="0"/>
                          <a:pathLst>
                            <a:path w="437261" h="467995">
                              <a:moveTo>
                                <a:pt x="261112" y="0"/>
                              </a:moveTo>
                              <a:lnTo>
                                <a:pt x="283972" y="508"/>
                              </a:lnTo>
                              <a:lnTo>
                                <a:pt x="295402" y="1016"/>
                              </a:lnTo>
                              <a:lnTo>
                                <a:pt x="305943" y="1524"/>
                              </a:lnTo>
                              <a:lnTo>
                                <a:pt x="315849" y="2032"/>
                              </a:lnTo>
                              <a:lnTo>
                                <a:pt x="324993" y="2667"/>
                              </a:lnTo>
                              <a:lnTo>
                                <a:pt x="333629" y="3302"/>
                              </a:lnTo>
                              <a:lnTo>
                                <a:pt x="341503" y="3937"/>
                              </a:lnTo>
                              <a:lnTo>
                                <a:pt x="348615" y="4699"/>
                              </a:lnTo>
                              <a:lnTo>
                                <a:pt x="355346" y="5588"/>
                              </a:lnTo>
                              <a:cubicBezTo>
                                <a:pt x="356616" y="5715"/>
                                <a:pt x="357759" y="6350"/>
                                <a:pt x="358648" y="7112"/>
                              </a:cubicBezTo>
                              <a:lnTo>
                                <a:pt x="364744" y="12446"/>
                              </a:lnTo>
                              <a:cubicBezTo>
                                <a:pt x="366141" y="13843"/>
                                <a:pt x="366903" y="15748"/>
                                <a:pt x="366776" y="17780"/>
                              </a:cubicBezTo>
                              <a:lnTo>
                                <a:pt x="366268" y="23368"/>
                              </a:lnTo>
                              <a:lnTo>
                                <a:pt x="366395" y="29972"/>
                              </a:lnTo>
                              <a:lnTo>
                                <a:pt x="366649" y="38862"/>
                              </a:lnTo>
                              <a:lnTo>
                                <a:pt x="367157" y="49530"/>
                              </a:lnTo>
                              <a:lnTo>
                                <a:pt x="368173" y="61976"/>
                              </a:lnTo>
                              <a:lnTo>
                                <a:pt x="369443" y="76327"/>
                              </a:lnTo>
                              <a:lnTo>
                                <a:pt x="371094" y="92456"/>
                              </a:lnTo>
                              <a:lnTo>
                                <a:pt x="372999" y="110363"/>
                              </a:lnTo>
                              <a:cubicBezTo>
                                <a:pt x="373253" y="112268"/>
                                <a:pt x="372618" y="114046"/>
                                <a:pt x="371348" y="115443"/>
                              </a:cubicBezTo>
                              <a:lnTo>
                                <a:pt x="366649" y="120269"/>
                              </a:lnTo>
                              <a:cubicBezTo>
                                <a:pt x="365760" y="121285"/>
                                <a:pt x="364490" y="121920"/>
                                <a:pt x="363093" y="122174"/>
                              </a:cubicBezTo>
                              <a:lnTo>
                                <a:pt x="340233" y="126111"/>
                              </a:lnTo>
                              <a:cubicBezTo>
                                <a:pt x="338836" y="126365"/>
                                <a:pt x="337439" y="126111"/>
                                <a:pt x="336169" y="125349"/>
                              </a:cubicBezTo>
                              <a:lnTo>
                                <a:pt x="330454" y="122174"/>
                              </a:lnTo>
                              <a:cubicBezTo>
                                <a:pt x="328930" y="121285"/>
                                <a:pt x="327787" y="119888"/>
                                <a:pt x="327406" y="118110"/>
                              </a:cubicBezTo>
                              <a:lnTo>
                                <a:pt x="324612" y="105791"/>
                              </a:lnTo>
                              <a:lnTo>
                                <a:pt x="321818" y="95759"/>
                              </a:lnTo>
                              <a:lnTo>
                                <a:pt x="319151" y="87884"/>
                              </a:lnTo>
                              <a:lnTo>
                                <a:pt x="316865" y="82931"/>
                              </a:lnTo>
                              <a:lnTo>
                                <a:pt x="313944" y="78740"/>
                              </a:lnTo>
                              <a:lnTo>
                                <a:pt x="309626" y="74295"/>
                              </a:lnTo>
                              <a:lnTo>
                                <a:pt x="303276" y="69596"/>
                              </a:lnTo>
                              <a:lnTo>
                                <a:pt x="295529" y="64897"/>
                              </a:lnTo>
                              <a:lnTo>
                                <a:pt x="286131" y="60452"/>
                              </a:lnTo>
                              <a:lnTo>
                                <a:pt x="275209" y="56642"/>
                              </a:lnTo>
                              <a:lnTo>
                                <a:pt x="262382" y="53340"/>
                              </a:lnTo>
                              <a:lnTo>
                                <a:pt x="247904" y="50800"/>
                              </a:lnTo>
                              <a:lnTo>
                                <a:pt x="232410" y="49022"/>
                              </a:lnTo>
                              <a:lnTo>
                                <a:pt x="216535" y="48260"/>
                              </a:lnTo>
                              <a:lnTo>
                                <a:pt x="200406" y="48387"/>
                              </a:lnTo>
                              <a:lnTo>
                                <a:pt x="183896" y="49657"/>
                              </a:lnTo>
                              <a:lnTo>
                                <a:pt x="167513" y="51816"/>
                              </a:lnTo>
                              <a:lnTo>
                                <a:pt x="152527" y="54737"/>
                              </a:lnTo>
                              <a:lnTo>
                                <a:pt x="139319" y="58420"/>
                              </a:lnTo>
                              <a:lnTo>
                                <a:pt x="127635" y="62865"/>
                              </a:lnTo>
                              <a:lnTo>
                                <a:pt x="117348" y="67945"/>
                              </a:lnTo>
                              <a:lnTo>
                                <a:pt x="108585" y="73914"/>
                              </a:lnTo>
                              <a:lnTo>
                                <a:pt x="100965" y="80772"/>
                              </a:lnTo>
                              <a:lnTo>
                                <a:pt x="94869" y="87884"/>
                              </a:lnTo>
                              <a:lnTo>
                                <a:pt x="90170" y="95885"/>
                              </a:lnTo>
                              <a:lnTo>
                                <a:pt x="87122" y="104521"/>
                              </a:lnTo>
                              <a:lnTo>
                                <a:pt x="85725" y="113919"/>
                              </a:lnTo>
                              <a:lnTo>
                                <a:pt x="86233" y="124206"/>
                              </a:lnTo>
                              <a:lnTo>
                                <a:pt x="87757" y="132080"/>
                              </a:lnTo>
                              <a:lnTo>
                                <a:pt x="89916" y="138430"/>
                              </a:lnTo>
                              <a:lnTo>
                                <a:pt x="93472" y="145161"/>
                              </a:lnTo>
                              <a:lnTo>
                                <a:pt x="97536" y="150622"/>
                              </a:lnTo>
                              <a:lnTo>
                                <a:pt x="102616" y="156084"/>
                              </a:lnTo>
                              <a:lnTo>
                                <a:pt x="109220" y="161036"/>
                              </a:lnTo>
                              <a:lnTo>
                                <a:pt x="116586" y="165100"/>
                              </a:lnTo>
                              <a:lnTo>
                                <a:pt x="125095" y="168529"/>
                              </a:lnTo>
                              <a:lnTo>
                                <a:pt x="134493" y="171323"/>
                              </a:lnTo>
                              <a:lnTo>
                                <a:pt x="144145" y="173736"/>
                              </a:lnTo>
                              <a:lnTo>
                                <a:pt x="153797" y="175514"/>
                              </a:lnTo>
                              <a:lnTo>
                                <a:pt x="163703" y="176530"/>
                              </a:lnTo>
                              <a:lnTo>
                                <a:pt x="228092" y="182245"/>
                              </a:lnTo>
                              <a:lnTo>
                                <a:pt x="247777" y="183515"/>
                              </a:lnTo>
                              <a:lnTo>
                                <a:pt x="266319" y="184785"/>
                              </a:lnTo>
                              <a:lnTo>
                                <a:pt x="283337" y="185928"/>
                              </a:lnTo>
                              <a:lnTo>
                                <a:pt x="298958" y="187071"/>
                              </a:lnTo>
                              <a:lnTo>
                                <a:pt x="313055" y="188214"/>
                              </a:lnTo>
                              <a:lnTo>
                                <a:pt x="325755" y="189357"/>
                              </a:lnTo>
                              <a:lnTo>
                                <a:pt x="337185" y="190627"/>
                              </a:lnTo>
                              <a:lnTo>
                                <a:pt x="346964" y="191897"/>
                              </a:lnTo>
                              <a:lnTo>
                                <a:pt x="364617" y="195453"/>
                              </a:lnTo>
                              <a:lnTo>
                                <a:pt x="380619" y="200787"/>
                              </a:lnTo>
                              <a:lnTo>
                                <a:pt x="394970" y="207899"/>
                              </a:lnTo>
                              <a:cubicBezTo>
                                <a:pt x="395351" y="208026"/>
                                <a:pt x="395605" y="208153"/>
                                <a:pt x="395859" y="208407"/>
                              </a:cubicBezTo>
                              <a:lnTo>
                                <a:pt x="407670" y="216916"/>
                              </a:lnTo>
                              <a:cubicBezTo>
                                <a:pt x="408051" y="217043"/>
                                <a:pt x="408305" y="217297"/>
                                <a:pt x="408559" y="217551"/>
                              </a:cubicBezTo>
                              <a:lnTo>
                                <a:pt x="418338" y="227711"/>
                              </a:lnTo>
                              <a:cubicBezTo>
                                <a:pt x="418592" y="227965"/>
                                <a:pt x="418973" y="228346"/>
                                <a:pt x="419100" y="228727"/>
                              </a:cubicBezTo>
                              <a:lnTo>
                                <a:pt x="426720" y="240538"/>
                              </a:lnTo>
                              <a:cubicBezTo>
                                <a:pt x="426974" y="240792"/>
                                <a:pt x="427101" y="241173"/>
                                <a:pt x="427355" y="241554"/>
                              </a:cubicBezTo>
                              <a:lnTo>
                                <a:pt x="432689" y="254889"/>
                              </a:lnTo>
                              <a:cubicBezTo>
                                <a:pt x="432816" y="255270"/>
                                <a:pt x="432943" y="255651"/>
                                <a:pt x="433070" y="255905"/>
                              </a:cubicBezTo>
                              <a:lnTo>
                                <a:pt x="436245" y="271018"/>
                              </a:lnTo>
                              <a:cubicBezTo>
                                <a:pt x="436245" y="271272"/>
                                <a:pt x="436372" y="271653"/>
                                <a:pt x="436372" y="271907"/>
                              </a:cubicBezTo>
                              <a:lnTo>
                                <a:pt x="437261" y="287020"/>
                              </a:lnTo>
                              <a:cubicBezTo>
                                <a:pt x="437261" y="287401"/>
                                <a:pt x="437261" y="287655"/>
                                <a:pt x="437261" y="288036"/>
                              </a:cubicBezTo>
                              <a:lnTo>
                                <a:pt x="435991" y="303022"/>
                              </a:lnTo>
                              <a:lnTo>
                                <a:pt x="432689" y="318770"/>
                              </a:lnTo>
                              <a:lnTo>
                                <a:pt x="427101" y="334518"/>
                              </a:lnTo>
                              <a:lnTo>
                                <a:pt x="419227" y="349759"/>
                              </a:lnTo>
                              <a:lnTo>
                                <a:pt x="409194" y="364871"/>
                              </a:lnTo>
                              <a:lnTo>
                                <a:pt x="397129" y="379730"/>
                              </a:lnTo>
                              <a:lnTo>
                                <a:pt x="382651" y="394209"/>
                              </a:lnTo>
                              <a:lnTo>
                                <a:pt x="366649" y="407670"/>
                              </a:lnTo>
                              <a:lnTo>
                                <a:pt x="349123" y="419989"/>
                              </a:lnTo>
                              <a:lnTo>
                                <a:pt x="330327" y="431038"/>
                              </a:lnTo>
                              <a:lnTo>
                                <a:pt x="310134" y="440690"/>
                              </a:lnTo>
                              <a:lnTo>
                                <a:pt x="288544" y="448945"/>
                              </a:lnTo>
                              <a:lnTo>
                                <a:pt x="265430" y="455676"/>
                              </a:lnTo>
                              <a:lnTo>
                                <a:pt x="241173" y="461010"/>
                              </a:lnTo>
                              <a:lnTo>
                                <a:pt x="215519" y="464820"/>
                              </a:lnTo>
                              <a:lnTo>
                                <a:pt x="205740" y="465836"/>
                              </a:lnTo>
                              <a:lnTo>
                                <a:pt x="195707" y="466725"/>
                              </a:lnTo>
                              <a:lnTo>
                                <a:pt x="184785" y="467234"/>
                              </a:lnTo>
                              <a:lnTo>
                                <a:pt x="173609" y="467741"/>
                              </a:lnTo>
                              <a:lnTo>
                                <a:pt x="161671" y="467995"/>
                              </a:lnTo>
                              <a:lnTo>
                                <a:pt x="149098" y="467995"/>
                              </a:lnTo>
                              <a:lnTo>
                                <a:pt x="136144" y="467868"/>
                              </a:lnTo>
                              <a:lnTo>
                                <a:pt x="122555" y="467487"/>
                              </a:lnTo>
                              <a:lnTo>
                                <a:pt x="95758" y="466344"/>
                              </a:lnTo>
                              <a:lnTo>
                                <a:pt x="70993" y="464566"/>
                              </a:lnTo>
                              <a:lnTo>
                                <a:pt x="48133" y="462407"/>
                              </a:lnTo>
                              <a:lnTo>
                                <a:pt x="27178" y="459740"/>
                              </a:lnTo>
                              <a:cubicBezTo>
                                <a:pt x="25400" y="459486"/>
                                <a:pt x="23749" y="458343"/>
                                <a:pt x="22733" y="456819"/>
                              </a:cubicBezTo>
                              <a:lnTo>
                                <a:pt x="19050" y="451104"/>
                              </a:lnTo>
                              <a:cubicBezTo>
                                <a:pt x="18288" y="449961"/>
                                <a:pt x="18034" y="448564"/>
                                <a:pt x="18034" y="447167"/>
                              </a:cubicBezTo>
                              <a:lnTo>
                                <a:pt x="18923" y="434975"/>
                              </a:lnTo>
                              <a:lnTo>
                                <a:pt x="14351" y="437515"/>
                              </a:lnTo>
                              <a:lnTo>
                                <a:pt x="508" y="444754"/>
                              </a:lnTo>
                              <a:lnTo>
                                <a:pt x="0" y="444994"/>
                              </a:lnTo>
                              <a:lnTo>
                                <a:pt x="0" y="430684"/>
                              </a:lnTo>
                              <a:lnTo>
                                <a:pt x="8128" y="426466"/>
                              </a:lnTo>
                              <a:lnTo>
                                <a:pt x="20447" y="419481"/>
                              </a:lnTo>
                              <a:lnTo>
                                <a:pt x="21717" y="417703"/>
                              </a:lnTo>
                              <a:cubicBezTo>
                                <a:pt x="23368" y="416179"/>
                                <a:pt x="25654" y="415544"/>
                                <a:pt x="27813" y="416052"/>
                              </a:cubicBezTo>
                              <a:cubicBezTo>
                                <a:pt x="30734" y="416814"/>
                                <a:pt x="32766" y="419609"/>
                                <a:pt x="32512" y="422656"/>
                              </a:cubicBezTo>
                              <a:lnTo>
                                <a:pt x="30861" y="446024"/>
                              </a:lnTo>
                              <a:lnTo>
                                <a:pt x="31750" y="447421"/>
                              </a:lnTo>
                              <a:lnTo>
                                <a:pt x="49276" y="449707"/>
                              </a:lnTo>
                              <a:lnTo>
                                <a:pt x="71882" y="451866"/>
                              </a:lnTo>
                              <a:lnTo>
                                <a:pt x="96393" y="453644"/>
                              </a:lnTo>
                              <a:lnTo>
                                <a:pt x="122936" y="454787"/>
                              </a:lnTo>
                              <a:lnTo>
                                <a:pt x="136271" y="455168"/>
                              </a:lnTo>
                              <a:lnTo>
                                <a:pt x="149098" y="455295"/>
                              </a:lnTo>
                              <a:lnTo>
                                <a:pt x="161290" y="455295"/>
                              </a:lnTo>
                              <a:lnTo>
                                <a:pt x="172974" y="455041"/>
                              </a:lnTo>
                              <a:lnTo>
                                <a:pt x="184150" y="454534"/>
                              </a:lnTo>
                              <a:lnTo>
                                <a:pt x="194564" y="454025"/>
                              </a:lnTo>
                              <a:lnTo>
                                <a:pt x="204470" y="453136"/>
                              </a:lnTo>
                              <a:lnTo>
                                <a:pt x="213614" y="452247"/>
                              </a:lnTo>
                              <a:lnTo>
                                <a:pt x="238379" y="448564"/>
                              </a:lnTo>
                              <a:lnTo>
                                <a:pt x="261874" y="443484"/>
                              </a:lnTo>
                              <a:lnTo>
                                <a:pt x="283972" y="437134"/>
                              </a:lnTo>
                              <a:lnTo>
                                <a:pt x="304673" y="429134"/>
                              </a:lnTo>
                              <a:lnTo>
                                <a:pt x="323977" y="420116"/>
                              </a:lnTo>
                              <a:lnTo>
                                <a:pt x="341884" y="409575"/>
                              </a:lnTo>
                              <a:lnTo>
                                <a:pt x="358521" y="397891"/>
                              </a:lnTo>
                              <a:lnTo>
                                <a:pt x="373634" y="385191"/>
                              </a:lnTo>
                              <a:lnTo>
                                <a:pt x="387223" y="371602"/>
                              </a:lnTo>
                              <a:lnTo>
                                <a:pt x="398653" y="357886"/>
                              </a:lnTo>
                              <a:lnTo>
                                <a:pt x="407924" y="344043"/>
                              </a:lnTo>
                              <a:lnTo>
                                <a:pt x="415163" y="330200"/>
                              </a:lnTo>
                              <a:lnTo>
                                <a:pt x="420243" y="316103"/>
                              </a:lnTo>
                              <a:lnTo>
                                <a:pt x="423418" y="302006"/>
                              </a:lnTo>
                              <a:lnTo>
                                <a:pt x="424561" y="287401"/>
                              </a:lnTo>
                              <a:lnTo>
                                <a:pt x="423672" y="273177"/>
                              </a:lnTo>
                              <a:lnTo>
                                <a:pt x="420751" y="259080"/>
                              </a:lnTo>
                              <a:lnTo>
                                <a:pt x="415798" y="246888"/>
                              </a:lnTo>
                              <a:lnTo>
                                <a:pt x="408813" y="236093"/>
                              </a:lnTo>
                              <a:lnTo>
                                <a:pt x="399796" y="226822"/>
                              </a:lnTo>
                              <a:lnTo>
                                <a:pt x="388874" y="218948"/>
                              </a:lnTo>
                              <a:lnTo>
                                <a:pt x="376682" y="212852"/>
                              </a:lnTo>
                              <a:lnTo>
                                <a:pt x="362077" y="207899"/>
                              </a:lnTo>
                              <a:lnTo>
                                <a:pt x="345313" y="204470"/>
                              </a:lnTo>
                              <a:lnTo>
                                <a:pt x="335788" y="203327"/>
                              </a:lnTo>
                              <a:lnTo>
                                <a:pt x="324612" y="202057"/>
                              </a:lnTo>
                              <a:lnTo>
                                <a:pt x="312039" y="200914"/>
                              </a:lnTo>
                              <a:lnTo>
                                <a:pt x="297942" y="199771"/>
                              </a:lnTo>
                              <a:lnTo>
                                <a:pt x="282448" y="198628"/>
                              </a:lnTo>
                              <a:lnTo>
                                <a:pt x="265430" y="197359"/>
                              </a:lnTo>
                              <a:lnTo>
                                <a:pt x="247015" y="196215"/>
                              </a:lnTo>
                              <a:lnTo>
                                <a:pt x="226949" y="194945"/>
                              </a:lnTo>
                              <a:lnTo>
                                <a:pt x="162306" y="189230"/>
                              </a:lnTo>
                              <a:lnTo>
                                <a:pt x="151638" y="187960"/>
                              </a:lnTo>
                              <a:lnTo>
                                <a:pt x="141097" y="186055"/>
                              </a:lnTo>
                              <a:lnTo>
                                <a:pt x="130810" y="183515"/>
                              </a:lnTo>
                              <a:lnTo>
                                <a:pt x="120396" y="180340"/>
                              </a:lnTo>
                              <a:lnTo>
                                <a:pt x="110363" y="176149"/>
                              </a:lnTo>
                              <a:lnTo>
                                <a:pt x="101473" y="171196"/>
                              </a:lnTo>
                              <a:lnTo>
                                <a:pt x="94615" y="165862"/>
                              </a:lnTo>
                              <a:cubicBezTo>
                                <a:pt x="94361" y="165609"/>
                                <a:pt x="94107" y="165481"/>
                                <a:pt x="93853" y="165227"/>
                              </a:cubicBezTo>
                              <a:lnTo>
                                <a:pt x="88011" y="159131"/>
                              </a:lnTo>
                              <a:cubicBezTo>
                                <a:pt x="87884" y="159004"/>
                                <a:pt x="87630" y="158750"/>
                                <a:pt x="87503" y="158496"/>
                              </a:cubicBezTo>
                              <a:lnTo>
                                <a:pt x="82169" y="151003"/>
                              </a:lnTo>
                              <a:lnTo>
                                <a:pt x="78486" y="143891"/>
                              </a:lnTo>
                              <a:cubicBezTo>
                                <a:pt x="78359" y="143637"/>
                                <a:pt x="78232" y="143384"/>
                                <a:pt x="78105" y="143002"/>
                              </a:cubicBezTo>
                              <a:lnTo>
                                <a:pt x="75184" y="134493"/>
                              </a:lnTo>
                              <a:lnTo>
                                <a:pt x="73660" y="126238"/>
                              </a:lnTo>
                              <a:cubicBezTo>
                                <a:pt x="73533" y="125857"/>
                                <a:pt x="73533" y="125603"/>
                                <a:pt x="73533" y="125222"/>
                              </a:cubicBezTo>
                              <a:lnTo>
                                <a:pt x="73025" y="113919"/>
                              </a:lnTo>
                              <a:cubicBezTo>
                                <a:pt x="73025" y="113538"/>
                                <a:pt x="73025" y="113157"/>
                                <a:pt x="73152" y="112776"/>
                              </a:cubicBezTo>
                              <a:lnTo>
                                <a:pt x="74676" y="102109"/>
                              </a:lnTo>
                              <a:cubicBezTo>
                                <a:pt x="74676" y="101727"/>
                                <a:pt x="74803" y="101346"/>
                                <a:pt x="74930" y="100965"/>
                              </a:cubicBezTo>
                              <a:lnTo>
                                <a:pt x="78359" y="91186"/>
                              </a:lnTo>
                              <a:cubicBezTo>
                                <a:pt x="78486" y="90805"/>
                                <a:pt x="78613" y="90424"/>
                                <a:pt x="78867" y="90043"/>
                              </a:cubicBezTo>
                              <a:lnTo>
                                <a:pt x="84201" y="81026"/>
                              </a:lnTo>
                              <a:cubicBezTo>
                                <a:pt x="84328" y="80645"/>
                                <a:pt x="84582" y="80391"/>
                                <a:pt x="84836" y="80010"/>
                              </a:cubicBezTo>
                              <a:lnTo>
                                <a:pt x="92456" y="71247"/>
                              </a:lnTo>
                              <a:lnTo>
                                <a:pt x="101473" y="63373"/>
                              </a:lnTo>
                              <a:lnTo>
                                <a:pt x="111633" y="56642"/>
                              </a:lnTo>
                              <a:lnTo>
                                <a:pt x="123190" y="50927"/>
                              </a:lnTo>
                              <a:lnTo>
                                <a:pt x="136017" y="46228"/>
                              </a:lnTo>
                              <a:lnTo>
                                <a:pt x="150241" y="42291"/>
                              </a:lnTo>
                              <a:lnTo>
                                <a:pt x="165862" y="39243"/>
                              </a:lnTo>
                              <a:lnTo>
                                <a:pt x="183007" y="36957"/>
                              </a:lnTo>
                              <a:lnTo>
                                <a:pt x="200279" y="35687"/>
                              </a:lnTo>
                              <a:lnTo>
                                <a:pt x="217170" y="35560"/>
                              </a:lnTo>
                              <a:lnTo>
                                <a:pt x="233807" y="36449"/>
                              </a:lnTo>
                              <a:lnTo>
                                <a:pt x="250190" y="38354"/>
                              </a:lnTo>
                              <a:lnTo>
                                <a:pt x="265557" y="41148"/>
                              </a:lnTo>
                              <a:lnTo>
                                <a:pt x="279273" y="44704"/>
                              </a:lnTo>
                              <a:lnTo>
                                <a:pt x="291592" y="48895"/>
                              </a:lnTo>
                              <a:lnTo>
                                <a:pt x="302133" y="53975"/>
                              </a:lnTo>
                              <a:lnTo>
                                <a:pt x="310896" y="59436"/>
                              </a:lnTo>
                              <a:lnTo>
                                <a:pt x="317627" y="64516"/>
                              </a:lnTo>
                              <a:cubicBezTo>
                                <a:pt x="317881" y="64643"/>
                                <a:pt x="318135" y="64897"/>
                                <a:pt x="318262" y="65024"/>
                              </a:cubicBezTo>
                              <a:lnTo>
                                <a:pt x="323342" y="70231"/>
                              </a:lnTo>
                              <a:cubicBezTo>
                                <a:pt x="323596" y="70485"/>
                                <a:pt x="323850" y="70739"/>
                                <a:pt x="324104" y="70993"/>
                              </a:cubicBezTo>
                              <a:lnTo>
                                <a:pt x="327533" y="76073"/>
                              </a:lnTo>
                              <a:cubicBezTo>
                                <a:pt x="327787" y="76454"/>
                                <a:pt x="328041" y="76709"/>
                                <a:pt x="328168" y="77089"/>
                              </a:cubicBezTo>
                              <a:lnTo>
                                <a:pt x="331089" y="83820"/>
                              </a:lnTo>
                              <a:lnTo>
                                <a:pt x="334010" y="92456"/>
                              </a:lnTo>
                              <a:lnTo>
                                <a:pt x="336931" y="102997"/>
                              </a:lnTo>
                              <a:lnTo>
                                <a:pt x="339090" y="112522"/>
                              </a:lnTo>
                              <a:lnTo>
                                <a:pt x="340360" y="113157"/>
                              </a:lnTo>
                              <a:lnTo>
                                <a:pt x="358902" y="109982"/>
                              </a:lnTo>
                              <a:lnTo>
                                <a:pt x="360172" y="108839"/>
                              </a:lnTo>
                              <a:lnTo>
                                <a:pt x="358394" y="93726"/>
                              </a:lnTo>
                              <a:lnTo>
                                <a:pt x="356743" y="77470"/>
                              </a:lnTo>
                              <a:lnTo>
                                <a:pt x="355473" y="62992"/>
                              </a:lnTo>
                              <a:lnTo>
                                <a:pt x="354457" y="50292"/>
                              </a:lnTo>
                              <a:lnTo>
                                <a:pt x="353949" y="39243"/>
                              </a:lnTo>
                              <a:lnTo>
                                <a:pt x="353695" y="29972"/>
                              </a:lnTo>
                              <a:lnTo>
                                <a:pt x="353695" y="22225"/>
                              </a:lnTo>
                              <a:lnTo>
                                <a:pt x="353822" y="19812"/>
                              </a:lnTo>
                              <a:lnTo>
                                <a:pt x="351663" y="17907"/>
                              </a:lnTo>
                              <a:lnTo>
                                <a:pt x="347345" y="17399"/>
                              </a:lnTo>
                              <a:lnTo>
                                <a:pt x="340360" y="16637"/>
                              </a:lnTo>
                              <a:lnTo>
                                <a:pt x="332613" y="16002"/>
                              </a:lnTo>
                              <a:lnTo>
                                <a:pt x="324231" y="15240"/>
                              </a:lnTo>
                              <a:lnTo>
                                <a:pt x="315087" y="14732"/>
                              </a:lnTo>
                              <a:lnTo>
                                <a:pt x="305308" y="14097"/>
                              </a:lnTo>
                              <a:lnTo>
                                <a:pt x="294894" y="13716"/>
                              </a:lnTo>
                              <a:lnTo>
                                <a:pt x="283718" y="13208"/>
                              </a:lnTo>
                              <a:lnTo>
                                <a:pt x="261239" y="12700"/>
                              </a:lnTo>
                              <a:lnTo>
                                <a:pt x="239776" y="12954"/>
                              </a:lnTo>
                              <a:lnTo>
                                <a:pt x="219329" y="13716"/>
                              </a:lnTo>
                              <a:lnTo>
                                <a:pt x="199898" y="15494"/>
                              </a:lnTo>
                              <a:lnTo>
                                <a:pt x="177800" y="18288"/>
                              </a:lnTo>
                              <a:lnTo>
                                <a:pt x="156972" y="22098"/>
                              </a:lnTo>
                              <a:lnTo>
                                <a:pt x="137033" y="26670"/>
                              </a:lnTo>
                              <a:lnTo>
                                <a:pt x="118364" y="32131"/>
                              </a:lnTo>
                              <a:lnTo>
                                <a:pt x="100711" y="38481"/>
                              </a:lnTo>
                              <a:lnTo>
                                <a:pt x="84201" y="45720"/>
                              </a:lnTo>
                              <a:lnTo>
                                <a:pt x="68707" y="53848"/>
                              </a:lnTo>
                              <a:lnTo>
                                <a:pt x="54102" y="62992"/>
                              </a:lnTo>
                              <a:lnTo>
                                <a:pt x="45847" y="68961"/>
                              </a:lnTo>
                              <a:lnTo>
                                <a:pt x="38481" y="75184"/>
                              </a:lnTo>
                              <a:lnTo>
                                <a:pt x="31877" y="81534"/>
                              </a:lnTo>
                              <a:lnTo>
                                <a:pt x="26035" y="88138"/>
                              </a:lnTo>
                              <a:lnTo>
                                <a:pt x="20955" y="95123"/>
                              </a:lnTo>
                              <a:lnTo>
                                <a:pt x="16637" y="101981"/>
                              </a:lnTo>
                              <a:lnTo>
                                <a:pt x="13081" y="109347"/>
                              </a:lnTo>
                              <a:lnTo>
                                <a:pt x="10160" y="116586"/>
                              </a:lnTo>
                              <a:lnTo>
                                <a:pt x="9525" y="119253"/>
                              </a:lnTo>
                              <a:cubicBezTo>
                                <a:pt x="8890" y="121793"/>
                                <a:pt x="6858" y="123698"/>
                                <a:pt x="4191" y="124079"/>
                              </a:cubicBezTo>
                              <a:lnTo>
                                <a:pt x="0" y="121984"/>
                              </a:lnTo>
                              <a:lnTo>
                                <a:pt x="0" y="102030"/>
                              </a:lnTo>
                              <a:lnTo>
                                <a:pt x="1524" y="104140"/>
                              </a:lnTo>
                              <a:lnTo>
                                <a:pt x="5207" y="96520"/>
                              </a:lnTo>
                              <a:lnTo>
                                <a:pt x="10160" y="88392"/>
                              </a:lnTo>
                              <a:lnTo>
                                <a:pt x="15748" y="80645"/>
                              </a:lnTo>
                              <a:lnTo>
                                <a:pt x="22352" y="73152"/>
                              </a:lnTo>
                              <a:lnTo>
                                <a:pt x="29591" y="66040"/>
                              </a:lnTo>
                              <a:lnTo>
                                <a:pt x="37719" y="59182"/>
                              </a:lnTo>
                              <a:lnTo>
                                <a:pt x="46609" y="52705"/>
                              </a:lnTo>
                              <a:lnTo>
                                <a:pt x="61976" y="43053"/>
                              </a:lnTo>
                              <a:lnTo>
                                <a:pt x="78232" y="34417"/>
                              </a:lnTo>
                              <a:lnTo>
                                <a:pt x="95631" y="26797"/>
                              </a:lnTo>
                              <a:lnTo>
                                <a:pt x="114046" y="20193"/>
                              </a:lnTo>
                              <a:lnTo>
                                <a:pt x="133477" y="14478"/>
                              </a:lnTo>
                              <a:lnTo>
                                <a:pt x="154051" y="9652"/>
                              </a:lnTo>
                              <a:lnTo>
                                <a:pt x="175641" y="5842"/>
                              </a:lnTo>
                              <a:lnTo>
                                <a:pt x="198120" y="2794"/>
                              </a:lnTo>
                              <a:lnTo>
                                <a:pt x="218313" y="1143"/>
                              </a:lnTo>
                              <a:lnTo>
                                <a:pt x="239268" y="254"/>
                              </a:lnTo>
                              <a:lnTo>
                                <a:pt x="261112" y="0"/>
                              </a:lnTo>
                              <a:close/>
                            </a:path>
                          </a:pathLst>
                        </a:custGeom>
                        <a:ln w="0" cap="flat">
                          <a:miter lim="127000"/>
                        </a:ln>
                      </wps:spPr>
                      <wps:style>
                        <a:lnRef idx="0">
                          <a:srgbClr val="000000">
                            <a:alpha val="0"/>
                          </a:srgbClr>
                        </a:lnRef>
                        <a:fillRef idx="1">
                          <a:srgbClr val="000099"/>
                        </a:fillRef>
                        <a:effectRef idx="0">
                          <a:scrgbClr r="0" g="0" b="0"/>
                        </a:effectRef>
                        <a:fontRef idx="none"/>
                      </wps:style>
                      <wps:bodyPr/>
                    </wps:wsp>
                    <wps:wsp>
                      <wps:cNvPr id="120" name="Shape 120"/>
                      <wps:cNvSpPr/>
                      <wps:spPr>
                        <a:xfrm>
                          <a:off x="1685544" y="202023"/>
                          <a:ext cx="366974" cy="687359"/>
                        </a:xfrm>
                        <a:custGeom>
                          <a:avLst/>
                          <a:gdLst/>
                          <a:ahLst/>
                          <a:cxnLst/>
                          <a:rect l="0" t="0" r="0" b="0"/>
                          <a:pathLst>
                            <a:path w="366974" h="687359">
                              <a:moveTo>
                                <a:pt x="366974" y="0"/>
                              </a:moveTo>
                              <a:lnTo>
                                <a:pt x="366974" y="40350"/>
                              </a:lnTo>
                              <a:lnTo>
                                <a:pt x="365998" y="40214"/>
                              </a:lnTo>
                              <a:cubicBezTo>
                                <a:pt x="348679" y="39436"/>
                                <a:pt x="329121" y="40039"/>
                                <a:pt x="307340" y="42198"/>
                              </a:cubicBezTo>
                              <a:cubicBezTo>
                                <a:pt x="271780" y="45754"/>
                                <a:pt x="240411" y="51850"/>
                                <a:pt x="213487" y="59978"/>
                              </a:cubicBezTo>
                              <a:cubicBezTo>
                                <a:pt x="210058" y="87537"/>
                                <a:pt x="208661" y="135162"/>
                                <a:pt x="209042" y="202726"/>
                              </a:cubicBezTo>
                              <a:cubicBezTo>
                                <a:pt x="209169" y="229777"/>
                                <a:pt x="209296" y="256955"/>
                                <a:pt x="209423" y="284007"/>
                              </a:cubicBezTo>
                              <a:cubicBezTo>
                                <a:pt x="228473" y="282609"/>
                                <a:pt x="250190" y="280577"/>
                                <a:pt x="274320" y="277784"/>
                              </a:cubicBezTo>
                              <a:cubicBezTo>
                                <a:pt x="294196" y="275593"/>
                                <a:pt x="312563" y="273053"/>
                                <a:pt x="329422" y="270102"/>
                              </a:cubicBezTo>
                              <a:lnTo>
                                <a:pt x="366974" y="261829"/>
                              </a:lnTo>
                              <a:lnTo>
                                <a:pt x="366974" y="308205"/>
                              </a:lnTo>
                              <a:lnTo>
                                <a:pt x="343031" y="307388"/>
                              </a:lnTo>
                              <a:cubicBezTo>
                                <a:pt x="321485" y="307636"/>
                                <a:pt x="297688" y="309152"/>
                                <a:pt x="271653" y="312073"/>
                              </a:cubicBezTo>
                              <a:cubicBezTo>
                                <a:pt x="254381" y="313978"/>
                                <a:pt x="233680" y="317153"/>
                                <a:pt x="209550" y="321598"/>
                              </a:cubicBezTo>
                              <a:cubicBezTo>
                                <a:pt x="209804" y="373034"/>
                                <a:pt x="210058" y="424341"/>
                                <a:pt x="210312" y="475776"/>
                              </a:cubicBezTo>
                              <a:cubicBezTo>
                                <a:pt x="210820" y="521750"/>
                                <a:pt x="211455" y="567597"/>
                                <a:pt x="212090" y="613571"/>
                              </a:cubicBezTo>
                              <a:cubicBezTo>
                                <a:pt x="241808" y="614969"/>
                                <a:pt x="272415" y="614079"/>
                                <a:pt x="303784" y="610904"/>
                              </a:cubicBezTo>
                              <a:lnTo>
                                <a:pt x="366974" y="600899"/>
                              </a:lnTo>
                              <a:lnTo>
                                <a:pt x="366974" y="641834"/>
                              </a:lnTo>
                              <a:lnTo>
                                <a:pt x="313944" y="648370"/>
                              </a:lnTo>
                              <a:cubicBezTo>
                                <a:pt x="304546" y="649259"/>
                                <a:pt x="276606" y="651036"/>
                                <a:pt x="230251" y="655482"/>
                              </a:cubicBezTo>
                              <a:cubicBezTo>
                                <a:pt x="178943" y="661196"/>
                                <a:pt x="151257" y="665514"/>
                                <a:pt x="146939" y="666276"/>
                              </a:cubicBezTo>
                              <a:cubicBezTo>
                                <a:pt x="120777" y="670467"/>
                                <a:pt x="88773" y="677198"/>
                                <a:pt x="51054" y="687359"/>
                              </a:cubicBezTo>
                              <a:cubicBezTo>
                                <a:pt x="49530" y="686470"/>
                                <a:pt x="48006" y="685453"/>
                                <a:pt x="46482" y="684564"/>
                              </a:cubicBezTo>
                              <a:cubicBezTo>
                                <a:pt x="46482" y="679611"/>
                                <a:pt x="46355" y="674659"/>
                                <a:pt x="46355" y="669706"/>
                              </a:cubicBezTo>
                              <a:cubicBezTo>
                                <a:pt x="47879" y="667927"/>
                                <a:pt x="49403" y="666022"/>
                                <a:pt x="50927" y="664245"/>
                              </a:cubicBezTo>
                              <a:cubicBezTo>
                                <a:pt x="73152" y="651925"/>
                                <a:pt x="85852" y="644178"/>
                                <a:pt x="89281" y="640496"/>
                              </a:cubicBezTo>
                              <a:cubicBezTo>
                                <a:pt x="92837" y="636812"/>
                                <a:pt x="95504" y="609634"/>
                                <a:pt x="97409" y="558834"/>
                              </a:cubicBezTo>
                              <a:cubicBezTo>
                                <a:pt x="99441" y="508161"/>
                                <a:pt x="100457" y="469553"/>
                                <a:pt x="100330" y="443010"/>
                              </a:cubicBezTo>
                              <a:cubicBezTo>
                                <a:pt x="100203" y="387638"/>
                                <a:pt x="100076" y="332266"/>
                                <a:pt x="99949" y="277021"/>
                              </a:cubicBezTo>
                              <a:cubicBezTo>
                                <a:pt x="99695" y="242732"/>
                                <a:pt x="99441" y="208569"/>
                                <a:pt x="99187" y="174405"/>
                              </a:cubicBezTo>
                              <a:cubicBezTo>
                                <a:pt x="99187" y="152053"/>
                                <a:pt x="98679" y="134020"/>
                                <a:pt x="97917" y="120176"/>
                              </a:cubicBezTo>
                              <a:cubicBezTo>
                                <a:pt x="97155" y="106207"/>
                                <a:pt x="96139" y="96427"/>
                                <a:pt x="94742" y="90585"/>
                              </a:cubicBezTo>
                              <a:cubicBezTo>
                                <a:pt x="93345" y="84871"/>
                                <a:pt x="91313" y="80934"/>
                                <a:pt x="88265" y="79155"/>
                              </a:cubicBezTo>
                              <a:cubicBezTo>
                                <a:pt x="85217" y="77377"/>
                                <a:pt x="81026" y="75980"/>
                                <a:pt x="75438" y="75472"/>
                              </a:cubicBezTo>
                              <a:cubicBezTo>
                                <a:pt x="69977" y="74837"/>
                                <a:pt x="60706" y="75219"/>
                                <a:pt x="47498" y="76742"/>
                              </a:cubicBezTo>
                              <a:cubicBezTo>
                                <a:pt x="33147" y="78774"/>
                                <a:pt x="18796" y="80934"/>
                                <a:pt x="4572" y="83220"/>
                              </a:cubicBezTo>
                              <a:cubicBezTo>
                                <a:pt x="3048" y="82458"/>
                                <a:pt x="1524" y="81696"/>
                                <a:pt x="0" y="81060"/>
                              </a:cubicBezTo>
                              <a:cubicBezTo>
                                <a:pt x="0" y="73440"/>
                                <a:pt x="0" y="65947"/>
                                <a:pt x="0" y="58454"/>
                              </a:cubicBezTo>
                              <a:cubicBezTo>
                                <a:pt x="1524" y="57058"/>
                                <a:pt x="3048" y="55660"/>
                                <a:pt x="4572" y="54263"/>
                              </a:cubicBezTo>
                              <a:cubicBezTo>
                                <a:pt x="68707" y="42198"/>
                                <a:pt x="118618" y="34959"/>
                                <a:pt x="154051" y="29371"/>
                              </a:cubicBezTo>
                              <a:cubicBezTo>
                                <a:pt x="167259" y="27212"/>
                                <a:pt x="219710" y="16925"/>
                                <a:pt x="312293" y="5496"/>
                              </a:cubicBezTo>
                              <a:cubicBezTo>
                                <a:pt x="327152" y="3781"/>
                                <a:pt x="340011" y="2416"/>
                                <a:pt x="350822" y="1368"/>
                              </a:cubicBezTo>
                              <a:lnTo>
                                <a:pt x="366974"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1" name="Shape 121"/>
                      <wps:cNvSpPr/>
                      <wps:spPr>
                        <a:xfrm>
                          <a:off x="3372358" y="515672"/>
                          <a:ext cx="272333" cy="439566"/>
                        </a:xfrm>
                        <a:custGeom>
                          <a:avLst/>
                          <a:gdLst/>
                          <a:ahLst/>
                          <a:cxnLst/>
                          <a:rect l="0" t="0" r="0" b="0"/>
                          <a:pathLst>
                            <a:path w="272333" h="439566">
                              <a:moveTo>
                                <a:pt x="272333" y="0"/>
                              </a:moveTo>
                              <a:lnTo>
                                <a:pt x="272333" y="39304"/>
                              </a:lnTo>
                              <a:lnTo>
                                <a:pt x="265684" y="38175"/>
                              </a:lnTo>
                              <a:cubicBezTo>
                                <a:pt x="233426" y="35762"/>
                                <a:pt x="203581" y="40208"/>
                                <a:pt x="176276" y="51384"/>
                              </a:cubicBezTo>
                              <a:cubicBezTo>
                                <a:pt x="148844" y="62560"/>
                                <a:pt x="129794" y="81228"/>
                                <a:pt x="118364" y="107136"/>
                              </a:cubicBezTo>
                              <a:cubicBezTo>
                                <a:pt x="106934" y="133045"/>
                                <a:pt x="102108" y="161873"/>
                                <a:pt x="103378" y="193750"/>
                              </a:cubicBezTo>
                              <a:cubicBezTo>
                                <a:pt x="105410" y="246710"/>
                                <a:pt x="124079" y="291033"/>
                                <a:pt x="159766" y="326085"/>
                              </a:cubicBezTo>
                              <a:cubicBezTo>
                                <a:pt x="186531" y="352469"/>
                                <a:pt x="217797" y="370209"/>
                                <a:pt x="253724" y="379037"/>
                              </a:cubicBezTo>
                              <a:lnTo>
                                <a:pt x="272333" y="381940"/>
                              </a:lnTo>
                              <a:lnTo>
                                <a:pt x="272333" y="439566"/>
                              </a:lnTo>
                              <a:lnTo>
                                <a:pt x="249428" y="439241"/>
                              </a:lnTo>
                              <a:cubicBezTo>
                                <a:pt x="195834" y="434923"/>
                                <a:pt x="149987" y="420446"/>
                                <a:pt x="111633" y="396315"/>
                              </a:cubicBezTo>
                              <a:cubicBezTo>
                                <a:pt x="73406" y="372185"/>
                                <a:pt x="45974" y="343102"/>
                                <a:pt x="28829" y="309447"/>
                              </a:cubicBezTo>
                              <a:cubicBezTo>
                                <a:pt x="11557" y="275920"/>
                                <a:pt x="2540" y="242264"/>
                                <a:pt x="1270" y="208736"/>
                              </a:cubicBezTo>
                              <a:cubicBezTo>
                                <a:pt x="0" y="174447"/>
                                <a:pt x="6858" y="142315"/>
                                <a:pt x="22225" y="112471"/>
                              </a:cubicBezTo>
                              <a:cubicBezTo>
                                <a:pt x="37592" y="82625"/>
                                <a:pt x="59690" y="61671"/>
                                <a:pt x="89408" y="50240"/>
                              </a:cubicBezTo>
                              <a:cubicBezTo>
                                <a:pt x="118999" y="38810"/>
                                <a:pt x="151257" y="26491"/>
                                <a:pt x="186182" y="14299"/>
                              </a:cubicBezTo>
                              <a:cubicBezTo>
                                <a:pt x="203708" y="8140"/>
                                <a:pt x="221171" y="3758"/>
                                <a:pt x="238633" y="1234"/>
                              </a:cubicBezTo>
                              <a:lnTo>
                                <a:pt x="272333"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2" name="Shape 122"/>
                      <wps:cNvSpPr/>
                      <wps:spPr>
                        <a:xfrm>
                          <a:off x="2281174" y="217297"/>
                          <a:ext cx="1142746" cy="711835"/>
                        </a:xfrm>
                        <a:custGeom>
                          <a:avLst/>
                          <a:gdLst/>
                          <a:ahLst/>
                          <a:cxnLst/>
                          <a:rect l="0" t="0" r="0" b="0"/>
                          <a:pathLst>
                            <a:path w="1142746" h="711835">
                              <a:moveTo>
                                <a:pt x="793496" y="0"/>
                              </a:moveTo>
                              <a:cubicBezTo>
                                <a:pt x="797179" y="2286"/>
                                <a:pt x="800862" y="4572"/>
                                <a:pt x="804545" y="6731"/>
                              </a:cubicBezTo>
                              <a:cubicBezTo>
                                <a:pt x="801370" y="41022"/>
                                <a:pt x="801497" y="110617"/>
                                <a:pt x="804672" y="215392"/>
                              </a:cubicBezTo>
                              <a:cubicBezTo>
                                <a:pt x="807720" y="310261"/>
                                <a:pt x="810641" y="405130"/>
                                <a:pt x="813562" y="499999"/>
                              </a:cubicBezTo>
                              <a:cubicBezTo>
                                <a:pt x="813816" y="506730"/>
                                <a:pt x="815213" y="528193"/>
                                <a:pt x="817880" y="564515"/>
                              </a:cubicBezTo>
                              <a:cubicBezTo>
                                <a:pt x="820547" y="600964"/>
                                <a:pt x="822833" y="622173"/>
                                <a:pt x="824738" y="628523"/>
                              </a:cubicBezTo>
                              <a:cubicBezTo>
                                <a:pt x="826770" y="634747"/>
                                <a:pt x="829437" y="639445"/>
                                <a:pt x="832993" y="642493"/>
                              </a:cubicBezTo>
                              <a:cubicBezTo>
                                <a:pt x="836549" y="645668"/>
                                <a:pt x="840867" y="647827"/>
                                <a:pt x="845947" y="649224"/>
                              </a:cubicBezTo>
                              <a:cubicBezTo>
                                <a:pt x="848487" y="649860"/>
                                <a:pt x="854964" y="651129"/>
                                <a:pt x="865505" y="652907"/>
                              </a:cubicBezTo>
                              <a:cubicBezTo>
                                <a:pt x="871474" y="653923"/>
                                <a:pt x="877443" y="654939"/>
                                <a:pt x="883412" y="655955"/>
                              </a:cubicBezTo>
                              <a:cubicBezTo>
                                <a:pt x="889635" y="656336"/>
                                <a:pt x="895731" y="656590"/>
                                <a:pt x="901954" y="656972"/>
                              </a:cubicBezTo>
                              <a:cubicBezTo>
                                <a:pt x="912495" y="657479"/>
                                <a:pt x="918972" y="657606"/>
                                <a:pt x="921385" y="657479"/>
                              </a:cubicBezTo>
                              <a:cubicBezTo>
                                <a:pt x="926211" y="657098"/>
                                <a:pt x="930402" y="655701"/>
                                <a:pt x="933958" y="653288"/>
                              </a:cubicBezTo>
                              <a:cubicBezTo>
                                <a:pt x="937514" y="650748"/>
                                <a:pt x="939927" y="646685"/>
                                <a:pt x="941070" y="640969"/>
                              </a:cubicBezTo>
                              <a:cubicBezTo>
                                <a:pt x="942213" y="635127"/>
                                <a:pt x="943102" y="615823"/>
                                <a:pt x="943737" y="582803"/>
                              </a:cubicBezTo>
                              <a:cubicBezTo>
                                <a:pt x="944372" y="549910"/>
                                <a:pt x="944372" y="524891"/>
                                <a:pt x="943864" y="508000"/>
                              </a:cubicBezTo>
                              <a:cubicBezTo>
                                <a:pt x="941197" y="429514"/>
                                <a:pt x="938530" y="351155"/>
                                <a:pt x="935863" y="272669"/>
                              </a:cubicBezTo>
                              <a:cubicBezTo>
                                <a:pt x="933958" y="240538"/>
                                <a:pt x="932180" y="208280"/>
                                <a:pt x="930275" y="176149"/>
                              </a:cubicBezTo>
                              <a:cubicBezTo>
                                <a:pt x="927989" y="142367"/>
                                <a:pt x="925957" y="118872"/>
                                <a:pt x="924179" y="105791"/>
                              </a:cubicBezTo>
                              <a:cubicBezTo>
                                <a:pt x="922401" y="92584"/>
                                <a:pt x="920369" y="84582"/>
                                <a:pt x="917956" y="81915"/>
                              </a:cubicBezTo>
                              <a:cubicBezTo>
                                <a:pt x="915543" y="79248"/>
                                <a:pt x="911479" y="76962"/>
                                <a:pt x="905764" y="75185"/>
                              </a:cubicBezTo>
                              <a:cubicBezTo>
                                <a:pt x="899922" y="73279"/>
                                <a:pt x="876808" y="70104"/>
                                <a:pt x="836295" y="65532"/>
                              </a:cubicBezTo>
                              <a:cubicBezTo>
                                <a:pt x="834517" y="64008"/>
                                <a:pt x="832866" y="62357"/>
                                <a:pt x="831088" y="60833"/>
                              </a:cubicBezTo>
                              <a:cubicBezTo>
                                <a:pt x="830834" y="54483"/>
                                <a:pt x="830707" y="48133"/>
                                <a:pt x="830453" y="41783"/>
                              </a:cubicBezTo>
                              <a:cubicBezTo>
                                <a:pt x="831977" y="40640"/>
                                <a:pt x="833374" y="39370"/>
                                <a:pt x="834898" y="38227"/>
                              </a:cubicBezTo>
                              <a:cubicBezTo>
                                <a:pt x="907542" y="39878"/>
                                <a:pt x="968629" y="35179"/>
                                <a:pt x="1018032" y="25273"/>
                              </a:cubicBezTo>
                              <a:cubicBezTo>
                                <a:pt x="1021842" y="27432"/>
                                <a:pt x="1025398" y="29718"/>
                                <a:pt x="1029208" y="31877"/>
                              </a:cubicBezTo>
                              <a:cubicBezTo>
                                <a:pt x="1026160" y="66294"/>
                                <a:pt x="1026668" y="135890"/>
                                <a:pt x="1030351" y="240665"/>
                              </a:cubicBezTo>
                              <a:cubicBezTo>
                                <a:pt x="1033780" y="335535"/>
                                <a:pt x="1037209" y="430530"/>
                                <a:pt x="1040638" y="525526"/>
                              </a:cubicBezTo>
                              <a:cubicBezTo>
                                <a:pt x="1040892" y="532130"/>
                                <a:pt x="1042416" y="553593"/>
                                <a:pt x="1045337" y="590042"/>
                              </a:cubicBezTo>
                              <a:cubicBezTo>
                                <a:pt x="1048131" y="626364"/>
                                <a:pt x="1050544" y="647700"/>
                                <a:pt x="1052576" y="653923"/>
                              </a:cubicBezTo>
                              <a:cubicBezTo>
                                <a:pt x="1054481" y="660147"/>
                                <a:pt x="1057275" y="664845"/>
                                <a:pt x="1060831" y="667893"/>
                              </a:cubicBezTo>
                              <a:cubicBezTo>
                                <a:pt x="1064387" y="671068"/>
                                <a:pt x="1068705" y="673227"/>
                                <a:pt x="1073785" y="674497"/>
                              </a:cubicBezTo>
                              <a:cubicBezTo>
                                <a:pt x="1078865" y="675767"/>
                                <a:pt x="1099820" y="679323"/>
                                <a:pt x="1136650" y="684911"/>
                              </a:cubicBezTo>
                              <a:cubicBezTo>
                                <a:pt x="1138428" y="686309"/>
                                <a:pt x="1140206" y="687705"/>
                                <a:pt x="1142111" y="689102"/>
                              </a:cubicBezTo>
                              <a:cubicBezTo>
                                <a:pt x="1142238" y="695452"/>
                                <a:pt x="1142492" y="701802"/>
                                <a:pt x="1142746" y="708152"/>
                              </a:cubicBezTo>
                              <a:cubicBezTo>
                                <a:pt x="1141222" y="709422"/>
                                <a:pt x="1139825" y="710565"/>
                                <a:pt x="1138301" y="711835"/>
                              </a:cubicBezTo>
                              <a:cubicBezTo>
                                <a:pt x="1089787" y="704469"/>
                                <a:pt x="1043051" y="698119"/>
                                <a:pt x="998093" y="693166"/>
                              </a:cubicBezTo>
                              <a:cubicBezTo>
                                <a:pt x="975868" y="690753"/>
                                <a:pt x="953135" y="688467"/>
                                <a:pt x="929894" y="686435"/>
                              </a:cubicBezTo>
                              <a:cubicBezTo>
                                <a:pt x="924179" y="686054"/>
                                <a:pt x="918337" y="685547"/>
                                <a:pt x="912622" y="685165"/>
                              </a:cubicBezTo>
                              <a:cubicBezTo>
                                <a:pt x="911860" y="685673"/>
                                <a:pt x="910971" y="686309"/>
                                <a:pt x="910209" y="686943"/>
                              </a:cubicBezTo>
                              <a:cubicBezTo>
                                <a:pt x="901700" y="685673"/>
                                <a:pt x="893064" y="684276"/>
                                <a:pt x="884428" y="683006"/>
                              </a:cubicBezTo>
                              <a:cubicBezTo>
                                <a:pt x="875919" y="682372"/>
                                <a:pt x="867410" y="681736"/>
                                <a:pt x="858901" y="681228"/>
                              </a:cubicBezTo>
                              <a:cubicBezTo>
                                <a:pt x="857885" y="680339"/>
                                <a:pt x="856996" y="679577"/>
                                <a:pt x="855980" y="678688"/>
                              </a:cubicBezTo>
                              <a:cubicBezTo>
                                <a:pt x="850265" y="677926"/>
                                <a:pt x="844550" y="677037"/>
                                <a:pt x="838835" y="676275"/>
                              </a:cubicBezTo>
                              <a:cubicBezTo>
                                <a:pt x="815467" y="672973"/>
                                <a:pt x="792607" y="670052"/>
                                <a:pt x="770128" y="667639"/>
                              </a:cubicBezTo>
                              <a:cubicBezTo>
                                <a:pt x="747903" y="665099"/>
                                <a:pt x="725170" y="662940"/>
                                <a:pt x="701929" y="661035"/>
                              </a:cubicBezTo>
                              <a:cubicBezTo>
                                <a:pt x="694690" y="660400"/>
                                <a:pt x="687451" y="659892"/>
                                <a:pt x="680212" y="659385"/>
                              </a:cubicBezTo>
                              <a:cubicBezTo>
                                <a:pt x="679450" y="660019"/>
                                <a:pt x="678688" y="660527"/>
                                <a:pt x="677926" y="661162"/>
                              </a:cubicBezTo>
                              <a:cubicBezTo>
                                <a:pt x="669925" y="659892"/>
                                <a:pt x="661924" y="658749"/>
                                <a:pt x="653796" y="657606"/>
                              </a:cubicBezTo>
                              <a:cubicBezTo>
                                <a:pt x="646176" y="657098"/>
                                <a:pt x="638429" y="656590"/>
                                <a:pt x="630809" y="656210"/>
                              </a:cubicBezTo>
                              <a:cubicBezTo>
                                <a:pt x="629920" y="655447"/>
                                <a:pt x="629031" y="654685"/>
                                <a:pt x="628142" y="653923"/>
                              </a:cubicBezTo>
                              <a:cubicBezTo>
                                <a:pt x="621919" y="653035"/>
                                <a:pt x="615696" y="652145"/>
                                <a:pt x="609473" y="651256"/>
                              </a:cubicBezTo>
                              <a:cubicBezTo>
                                <a:pt x="591185" y="648843"/>
                                <a:pt x="577342" y="647065"/>
                                <a:pt x="568071" y="646176"/>
                              </a:cubicBezTo>
                              <a:cubicBezTo>
                                <a:pt x="544322" y="643890"/>
                                <a:pt x="517017" y="642366"/>
                                <a:pt x="486029" y="641731"/>
                              </a:cubicBezTo>
                              <a:cubicBezTo>
                                <a:pt x="484251" y="640335"/>
                                <a:pt x="482473" y="638937"/>
                                <a:pt x="480695" y="637540"/>
                              </a:cubicBezTo>
                              <a:cubicBezTo>
                                <a:pt x="482346" y="606934"/>
                                <a:pt x="483489" y="580898"/>
                                <a:pt x="484124" y="559562"/>
                              </a:cubicBezTo>
                              <a:cubicBezTo>
                                <a:pt x="459994" y="572135"/>
                                <a:pt x="432562" y="589788"/>
                                <a:pt x="401701" y="612013"/>
                              </a:cubicBezTo>
                              <a:cubicBezTo>
                                <a:pt x="389890" y="620395"/>
                                <a:pt x="372745" y="626999"/>
                                <a:pt x="350393" y="631698"/>
                              </a:cubicBezTo>
                              <a:cubicBezTo>
                                <a:pt x="327914" y="636397"/>
                                <a:pt x="302387" y="637922"/>
                                <a:pt x="273558" y="636397"/>
                              </a:cubicBezTo>
                              <a:cubicBezTo>
                                <a:pt x="229997" y="633857"/>
                                <a:pt x="195961" y="627126"/>
                                <a:pt x="171323" y="615569"/>
                              </a:cubicBezTo>
                              <a:cubicBezTo>
                                <a:pt x="146812" y="604012"/>
                                <a:pt x="129413" y="588772"/>
                                <a:pt x="118999" y="569722"/>
                              </a:cubicBezTo>
                              <a:cubicBezTo>
                                <a:pt x="108585" y="550545"/>
                                <a:pt x="102997" y="517906"/>
                                <a:pt x="102235" y="471805"/>
                              </a:cubicBezTo>
                              <a:cubicBezTo>
                                <a:pt x="102362" y="459867"/>
                                <a:pt x="102362" y="447929"/>
                                <a:pt x="102362" y="435991"/>
                              </a:cubicBezTo>
                              <a:cubicBezTo>
                                <a:pt x="101854" y="406654"/>
                                <a:pt x="101346" y="377190"/>
                                <a:pt x="100965" y="347726"/>
                              </a:cubicBezTo>
                              <a:cubicBezTo>
                                <a:pt x="100711" y="335661"/>
                                <a:pt x="99695" y="319278"/>
                                <a:pt x="97917" y="298450"/>
                              </a:cubicBezTo>
                              <a:cubicBezTo>
                                <a:pt x="96012" y="277622"/>
                                <a:pt x="94488" y="264668"/>
                                <a:pt x="93472" y="259842"/>
                              </a:cubicBezTo>
                              <a:cubicBezTo>
                                <a:pt x="92456" y="255016"/>
                                <a:pt x="89408" y="251460"/>
                                <a:pt x="84328" y="249047"/>
                              </a:cubicBezTo>
                              <a:cubicBezTo>
                                <a:pt x="79248" y="246761"/>
                                <a:pt x="69215" y="245491"/>
                                <a:pt x="54102" y="245364"/>
                              </a:cubicBezTo>
                              <a:cubicBezTo>
                                <a:pt x="37973" y="245110"/>
                                <a:pt x="21717" y="244856"/>
                                <a:pt x="5461" y="244856"/>
                              </a:cubicBezTo>
                              <a:cubicBezTo>
                                <a:pt x="3683" y="243713"/>
                                <a:pt x="1905" y="242443"/>
                                <a:pt x="254" y="241300"/>
                              </a:cubicBezTo>
                              <a:cubicBezTo>
                                <a:pt x="127" y="234823"/>
                                <a:pt x="0" y="228347"/>
                                <a:pt x="0" y="221742"/>
                              </a:cubicBezTo>
                              <a:cubicBezTo>
                                <a:pt x="1524" y="220599"/>
                                <a:pt x="3048" y="219329"/>
                                <a:pt x="4572" y="218186"/>
                              </a:cubicBezTo>
                              <a:cubicBezTo>
                                <a:pt x="78105" y="210947"/>
                                <a:pt x="139954" y="201041"/>
                                <a:pt x="190373" y="187579"/>
                              </a:cubicBezTo>
                              <a:cubicBezTo>
                                <a:pt x="194056" y="189611"/>
                                <a:pt x="197739" y="191770"/>
                                <a:pt x="201549" y="193929"/>
                              </a:cubicBezTo>
                              <a:cubicBezTo>
                                <a:pt x="197866" y="233172"/>
                                <a:pt x="196723" y="283464"/>
                                <a:pt x="197739" y="344424"/>
                              </a:cubicBezTo>
                              <a:cubicBezTo>
                                <a:pt x="198374" y="379603"/>
                                <a:pt x="199009" y="414782"/>
                                <a:pt x="199644" y="449961"/>
                              </a:cubicBezTo>
                              <a:cubicBezTo>
                                <a:pt x="200406" y="488569"/>
                                <a:pt x="204597" y="515620"/>
                                <a:pt x="212471" y="530987"/>
                              </a:cubicBezTo>
                              <a:cubicBezTo>
                                <a:pt x="220345" y="546354"/>
                                <a:pt x="233680" y="558673"/>
                                <a:pt x="252476" y="567563"/>
                              </a:cubicBezTo>
                              <a:cubicBezTo>
                                <a:pt x="271272" y="576453"/>
                                <a:pt x="293497" y="581787"/>
                                <a:pt x="319024" y="583438"/>
                              </a:cubicBezTo>
                              <a:cubicBezTo>
                                <a:pt x="347472" y="585216"/>
                                <a:pt x="373126" y="582803"/>
                                <a:pt x="396240" y="576072"/>
                              </a:cubicBezTo>
                              <a:cubicBezTo>
                                <a:pt x="419354" y="569214"/>
                                <a:pt x="438531" y="558673"/>
                                <a:pt x="453898" y="544322"/>
                              </a:cubicBezTo>
                              <a:cubicBezTo>
                                <a:pt x="469265" y="529972"/>
                                <a:pt x="477901" y="520065"/>
                                <a:pt x="480187" y="514859"/>
                              </a:cubicBezTo>
                              <a:cubicBezTo>
                                <a:pt x="482346" y="509651"/>
                                <a:pt x="483489" y="494538"/>
                                <a:pt x="483743" y="469519"/>
                              </a:cubicBezTo>
                              <a:cubicBezTo>
                                <a:pt x="483870" y="452628"/>
                                <a:pt x="483997" y="435737"/>
                                <a:pt x="484251" y="418847"/>
                              </a:cubicBezTo>
                              <a:cubicBezTo>
                                <a:pt x="483870" y="402590"/>
                                <a:pt x="483489" y="386207"/>
                                <a:pt x="483108" y="369951"/>
                              </a:cubicBezTo>
                              <a:cubicBezTo>
                                <a:pt x="482727" y="357760"/>
                                <a:pt x="481584" y="341249"/>
                                <a:pt x="479552" y="320294"/>
                              </a:cubicBezTo>
                              <a:cubicBezTo>
                                <a:pt x="477520" y="299339"/>
                                <a:pt x="475996" y="286259"/>
                                <a:pt x="474853" y="281432"/>
                              </a:cubicBezTo>
                              <a:cubicBezTo>
                                <a:pt x="473837" y="276479"/>
                                <a:pt x="470789" y="272669"/>
                                <a:pt x="465709" y="270002"/>
                              </a:cubicBezTo>
                              <a:cubicBezTo>
                                <a:pt x="460629" y="267335"/>
                                <a:pt x="450596" y="265303"/>
                                <a:pt x="435610" y="264034"/>
                              </a:cubicBezTo>
                              <a:cubicBezTo>
                                <a:pt x="419354" y="262510"/>
                                <a:pt x="403225" y="261112"/>
                                <a:pt x="386969" y="259715"/>
                              </a:cubicBezTo>
                              <a:cubicBezTo>
                                <a:pt x="385318" y="258318"/>
                                <a:pt x="383540" y="257048"/>
                                <a:pt x="381762" y="255651"/>
                              </a:cubicBezTo>
                              <a:cubicBezTo>
                                <a:pt x="381635" y="249174"/>
                                <a:pt x="381508" y="242697"/>
                                <a:pt x="381381" y="236220"/>
                              </a:cubicBezTo>
                              <a:cubicBezTo>
                                <a:pt x="382905" y="235077"/>
                                <a:pt x="384302" y="234061"/>
                                <a:pt x="385826" y="232918"/>
                              </a:cubicBezTo>
                              <a:cubicBezTo>
                                <a:pt x="459232" y="231648"/>
                                <a:pt x="520827" y="225806"/>
                                <a:pt x="570738" y="215265"/>
                              </a:cubicBezTo>
                              <a:cubicBezTo>
                                <a:pt x="574548" y="217551"/>
                                <a:pt x="578104" y="219964"/>
                                <a:pt x="581914" y="222250"/>
                              </a:cubicBezTo>
                              <a:cubicBezTo>
                                <a:pt x="578612" y="261366"/>
                                <a:pt x="577850" y="311531"/>
                                <a:pt x="579501" y="372618"/>
                              </a:cubicBezTo>
                              <a:cubicBezTo>
                                <a:pt x="580136" y="399288"/>
                                <a:pt x="580898" y="425959"/>
                                <a:pt x="581533" y="452501"/>
                              </a:cubicBezTo>
                              <a:cubicBezTo>
                                <a:pt x="581660" y="457073"/>
                                <a:pt x="583565" y="494157"/>
                                <a:pt x="587375" y="564007"/>
                              </a:cubicBezTo>
                              <a:cubicBezTo>
                                <a:pt x="588772" y="589788"/>
                                <a:pt x="591185" y="605663"/>
                                <a:pt x="594614" y="611505"/>
                              </a:cubicBezTo>
                              <a:cubicBezTo>
                                <a:pt x="598170" y="617474"/>
                                <a:pt x="602742" y="621919"/>
                                <a:pt x="608584" y="624713"/>
                              </a:cubicBezTo>
                              <a:cubicBezTo>
                                <a:pt x="611505" y="626110"/>
                                <a:pt x="617347" y="627635"/>
                                <a:pt x="625983" y="629031"/>
                              </a:cubicBezTo>
                              <a:cubicBezTo>
                                <a:pt x="627253" y="629159"/>
                                <a:pt x="628523" y="629412"/>
                                <a:pt x="629793" y="629539"/>
                              </a:cubicBezTo>
                              <a:cubicBezTo>
                                <a:pt x="629920" y="629539"/>
                                <a:pt x="630047" y="629412"/>
                                <a:pt x="630047" y="629412"/>
                              </a:cubicBezTo>
                              <a:cubicBezTo>
                                <a:pt x="667639" y="631444"/>
                                <a:pt x="688721" y="632460"/>
                                <a:pt x="693547" y="632079"/>
                              </a:cubicBezTo>
                              <a:cubicBezTo>
                                <a:pt x="698373" y="631698"/>
                                <a:pt x="702564" y="630174"/>
                                <a:pt x="706247" y="627761"/>
                              </a:cubicBezTo>
                              <a:cubicBezTo>
                                <a:pt x="709803" y="625348"/>
                                <a:pt x="712216" y="621157"/>
                                <a:pt x="713359" y="615442"/>
                              </a:cubicBezTo>
                              <a:cubicBezTo>
                                <a:pt x="714502" y="609600"/>
                                <a:pt x="715518" y="590297"/>
                                <a:pt x="716280" y="557403"/>
                              </a:cubicBezTo>
                              <a:cubicBezTo>
                                <a:pt x="717169" y="524384"/>
                                <a:pt x="717296" y="499491"/>
                                <a:pt x="716788" y="482473"/>
                              </a:cubicBezTo>
                              <a:cubicBezTo>
                                <a:pt x="714502" y="404114"/>
                                <a:pt x="712216" y="325755"/>
                                <a:pt x="709930" y="247397"/>
                              </a:cubicBezTo>
                              <a:cubicBezTo>
                                <a:pt x="708279" y="215265"/>
                                <a:pt x="706501" y="183007"/>
                                <a:pt x="704850" y="150876"/>
                              </a:cubicBezTo>
                              <a:cubicBezTo>
                                <a:pt x="702691" y="117222"/>
                                <a:pt x="700786" y="93726"/>
                                <a:pt x="699135" y="80645"/>
                              </a:cubicBezTo>
                              <a:cubicBezTo>
                                <a:pt x="697357" y="67437"/>
                                <a:pt x="695325" y="59563"/>
                                <a:pt x="693039" y="56897"/>
                              </a:cubicBezTo>
                              <a:cubicBezTo>
                                <a:pt x="690626" y="54229"/>
                                <a:pt x="686562" y="51943"/>
                                <a:pt x="680847" y="50165"/>
                              </a:cubicBezTo>
                              <a:cubicBezTo>
                                <a:pt x="675005" y="48260"/>
                                <a:pt x="651891" y="45212"/>
                                <a:pt x="611378" y="41022"/>
                              </a:cubicBezTo>
                              <a:cubicBezTo>
                                <a:pt x="609600" y="39497"/>
                                <a:pt x="607822" y="37973"/>
                                <a:pt x="606171" y="36449"/>
                              </a:cubicBezTo>
                              <a:cubicBezTo>
                                <a:pt x="605917" y="30099"/>
                                <a:pt x="605790" y="23749"/>
                                <a:pt x="605536" y="17399"/>
                              </a:cubicBezTo>
                              <a:cubicBezTo>
                                <a:pt x="607060" y="16129"/>
                                <a:pt x="608584" y="14986"/>
                                <a:pt x="610108" y="13716"/>
                              </a:cubicBezTo>
                              <a:cubicBezTo>
                                <a:pt x="682879" y="14732"/>
                                <a:pt x="743966" y="9906"/>
                                <a:pt x="793496" y="0"/>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3" name="Shape 123"/>
                      <wps:cNvSpPr/>
                      <wps:spPr>
                        <a:xfrm>
                          <a:off x="2052518" y="198850"/>
                          <a:ext cx="280345" cy="645006"/>
                        </a:xfrm>
                        <a:custGeom>
                          <a:avLst/>
                          <a:gdLst/>
                          <a:ahLst/>
                          <a:cxnLst/>
                          <a:rect l="0" t="0" r="0" b="0"/>
                          <a:pathLst>
                            <a:path w="280345" h="645006">
                              <a:moveTo>
                                <a:pt x="79749" y="1000"/>
                              </a:moveTo>
                              <a:cubicBezTo>
                                <a:pt x="100291" y="2000"/>
                                <a:pt x="118166" y="4350"/>
                                <a:pt x="133406" y="7779"/>
                              </a:cubicBezTo>
                              <a:cubicBezTo>
                                <a:pt x="163886" y="14764"/>
                                <a:pt x="188143" y="29115"/>
                                <a:pt x="207066" y="49307"/>
                              </a:cubicBezTo>
                              <a:cubicBezTo>
                                <a:pt x="225989" y="69501"/>
                                <a:pt x="235387" y="93122"/>
                                <a:pt x="235768" y="119412"/>
                              </a:cubicBezTo>
                              <a:cubicBezTo>
                                <a:pt x="236149" y="152813"/>
                                <a:pt x="221290" y="184181"/>
                                <a:pt x="190683" y="213138"/>
                              </a:cubicBezTo>
                              <a:cubicBezTo>
                                <a:pt x="159822" y="242093"/>
                                <a:pt x="110038" y="264065"/>
                                <a:pt x="40823" y="280702"/>
                              </a:cubicBezTo>
                              <a:cubicBezTo>
                                <a:pt x="82606" y="280956"/>
                                <a:pt x="116896" y="284131"/>
                                <a:pt x="144074" y="288956"/>
                              </a:cubicBezTo>
                              <a:cubicBezTo>
                                <a:pt x="171252" y="293782"/>
                                <a:pt x="194620" y="302292"/>
                                <a:pt x="214559" y="313848"/>
                              </a:cubicBezTo>
                              <a:cubicBezTo>
                                <a:pt x="234498" y="325532"/>
                                <a:pt x="250119" y="341154"/>
                                <a:pt x="261930" y="360077"/>
                              </a:cubicBezTo>
                              <a:cubicBezTo>
                                <a:pt x="273741" y="379000"/>
                                <a:pt x="279583" y="401225"/>
                                <a:pt x="279964" y="426243"/>
                              </a:cubicBezTo>
                              <a:cubicBezTo>
                                <a:pt x="280345" y="445802"/>
                                <a:pt x="276789" y="465741"/>
                                <a:pt x="269169" y="485933"/>
                              </a:cubicBezTo>
                              <a:cubicBezTo>
                                <a:pt x="261676" y="506000"/>
                                <a:pt x="247833" y="526193"/>
                                <a:pt x="227259" y="546131"/>
                              </a:cubicBezTo>
                              <a:cubicBezTo>
                                <a:pt x="206558" y="566197"/>
                                <a:pt x="181666" y="583724"/>
                                <a:pt x="152329" y="598582"/>
                              </a:cubicBezTo>
                              <a:cubicBezTo>
                                <a:pt x="122738" y="613568"/>
                                <a:pt x="92766" y="625253"/>
                                <a:pt x="61905" y="633254"/>
                              </a:cubicBezTo>
                              <a:cubicBezTo>
                                <a:pt x="46475" y="637318"/>
                                <a:pt x="29139" y="640778"/>
                                <a:pt x="9962" y="643779"/>
                              </a:cubicBezTo>
                              <a:lnTo>
                                <a:pt x="0" y="645006"/>
                              </a:lnTo>
                              <a:lnTo>
                                <a:pt x="0" y="604071"/>
                              </a:lnTo>
                              <a:lnTo>
                                <a:pt x="10804" y="602361"/>
                              </a:lnTo>
                              <a:cubicBezTo>
                                <a:pt x="32505" y="597281"/>
                                <a:pt x="51237" y="590963"/>
                                <a:pt x="66985" y="583216"/>
                              </a:cubicBezTo>
                              <a:cubicBezTo>
                                <a:pt x="98227" y="567721"/>
                                <a:pt x="121214" y="547529"/>
                                <a:pt x="135946" y="522382"/>
                              </a:cubicBezTo>
                              <a:cubicBezTo>
                                <a:pt x="150678" y="497491"/>
                                <a:pt x="157790" y="470440"/>
                                <a:pt x="157409" y="441483"/>
                              </a:cubicBezTo>
                              <a:cubicBezTo>
                                <a:pt x="156901" y="398050"/>
                                <a:pt x="141026" y="363506"/>
                                <a:pt x="108895" y="338868"/>
                              </a:cubicBezTo>
                              <a:cubicBezTo>
                                <a:pt x="91036" y="325080"/>
                                <a:pt x="61604" y="315632"/>
                                <a:pt x="20734" y="312084"/>
                              </a:cubicBezTo>
                              <a:lnTo>
                                <a:pt x="0" y="311377"/>
                              </a:lnTo>
                              <a:lnTo>
                                <a:pt x="0" y="265001"/>
                              </a:lnTo>
                              <a:lnTo>
                                <a:pt x="8502" y="263128"/>
                              </a:lnTo>
                              <a:cubicBezTo>
                                <a:pt x="36188" y="255461"/>
                                <a:pt x="57841" y="245904"/>
                                <a:pt x="73462" y="233966"/>
                              </a:cubicBezTo>
                              <a:cubicBezTo>
                                <a:pt x="104450" y="210217"/>
                                <a:pt x="119690" y="178847"/>
                                <a:pt x="119182" y="139985"/>
                              </a:cubicBezTo>
                              <a:cubicBezTo>
                                <a:pt x="119055" y="117380"/>
                                <a:pt x="112959" y="98330"/>
                                <a:pt x="100767" y="83090"/>
                              </a:cubicBezTo>
                              <a:cubicBezTo>
                                <a:pt x="88575" y="67977"/>
                                <a:pt x="69906" y="56419"/>
                                <a:pt x="44252" y="49689"/>
                              </a:cubicBezTo>
                              <a:lnTo>
                                <a:pt x="0" y="43522"/>
                              </a:lnTo>
                              <a:lnTo>
                                <a:pt x="0" y="3172"/>
                              </a:lnTo>
                              <a:lnTo>
                                <a:pt x="10089" y="2318"/>
                              </a:lnTo>
                              <a:cubicBezTo>
                                <a:pt x="35997" y="349"/>
                                <a:pt x="59206" y="0"/>
                                <a:pt x="79749" y="1000"/>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4" name="Shape 124"/>
                      <wps:cNvSpPr/>
                      <wps:spPr>
                        <a:xfrm>
                          <a:off x="3970147" y="517493"/>
                          <a:ext cx="285563" cy="455708"/>
                        </a:xfrm>
                        <a:custGeom>
                          <a:avLst/>
                          <a:gdLst/>
                          <a:ahLst/>
                          <a:cxnLst/>
                          <a:rect l="0" t="0" r="0" b="0"/>
                          <a:pathLst>
                            <a:path w="285563" h="455708">
                              <a:moveTo>
                                <a:pt x="285563" y="0"/>
                              </a:moveTo>
                              <a:lnTo>
                                <a:pt x="285563" y="32375"/>
                              </a:lnTo>
                              <a:lnTo>
                                <a:pt x="260985" y="32036"/>
                              </a:lnTo>
                              <a:cubicBezTo>
                                <a:pt x="210947" y="35338"/>
                                <a:pt x="172720" y="51213"/>
                                <a:pt x="145796" y="80169"/>
                              </a:cubicBezTo>
                              <a:cubicBezTo>
                                <a:pt x="118999" y="109252"/>
                                <a:pt x="107188" y="150400"/>
                                <a:pt x="110109" y="203740"/>
                              </a:cubicBezTo>
                              <a:cubicBezTo>
                                <a:pt x="112395" y="246031"/>
                                <a:pt x="121158" y="283623"/>
                                <a:pt x="137160" y="316516"/>
                              </a:cubicBezTo>
                              <a:cubicBezTo>
                                <a:pt x="152908" y="349282"/>
                                <a:pt x="176403" y="375444"/>
                                <a:pt x="207899" y="393986"/>
                              </a:cubicBezTo>
                              <a:cubicBezTo>
                                <a:pt x="223647" y="403193"/>
                                <a:pt x="240284" y="409797"/>
                                <a:pt x="257842" y="413687"/>
                              </a:cubicBezTo>
                              <a:lnTo>
                                <a:pt x="285563" y="415393"/>
                              </a:lnTo>
                              <a:lnTo>
                                <a:pt x="285563" y="451406"/>
                              </a:lnTo>
                              <a:lnTo>
                                <a:pt x="284861" y="451517"/>
                              </a:lnTo>
                              <a:cubicBezTo>
                                <a:pt x="230505" y="455708"/>
                                <a:pt x="181102" y="446437"/>
                                <a:pt x="137160" y="425100"/>
                              </a:cubicBezTo>
                              <a:cubicBezTo>
                                <a:pt x="92964" y="403638"/>
                                <a:pt x="60071" y="375825"/>
                                <a:pt x="37846" y="343059"/>
                              </a:cubicBezTo>
                              <a:cubicBezTo>
                                <a:pt x="15621" y="310293"/>
                                <a:pt x="3810" y="274352"/>
                                <a:pt x="1778" y="235617"/>
                              </a:cubicBezTo>
                              <a:cubicBezTo>
                                <a:pt x="0" y="199803"/>
                                <a:pt x="7620" y="165132"/>
                                <a:pt x="25019" y="131985"/>
                              </a:cubicBezTo>
                              <a:cubicBezTo>
                                <a:pt x="42418" y="98711"/>
                                <a:pt x="73660" y="69628"/>
                                <a:pt x="119253" y="44609"/>
                              </a:cubicBezTo>
                              <a:cubicBezTo>
                                <a:pt x="165100" y="19463"/>
                                <a:pt x="219837" y="4858"/>
                                <a:pt x="284099" y="32"/>
                              </a:cubicBezTo>
                              <a:lnTo>
                                <a:pt x="285563"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5" name="Shape 125"/>
                      <wps:cNvSpPr/>
                      <wps:spPr>
                        <a:xfrm>
                          <a:off x="3644691" y="288671"/>
                          <a:ext cx="376383" cy="675513"/>
                        </a:xfrm>
                        <a:custGeom>
                          <a:avLst/>
                          <a:gdLst/>
                          <a:ahLst/>
                          <a:cxnLst/>
                          <a:rect l="0" t="0" r="0" b="0"/>
                          <a:pathLst>
                            <a:path w="376383" h="675513">
                              <a:moveTo>
                                <a:pt x="238715" y="0"/>
                              </a:moveTo>
                              <a:cubicBezTo>
                                <a:pt x="242525" y="1778"/>
                                <a:pt x="246208" y="3811"/>
                                <a:pt x="250018" y="5715"/>
                              </a:cubicBezTo>
                              <a:cubicBezTo>
                                <a:pt x="247351" y="40260"/>
                                <a:pt x="248748" y="109855"/>
                                <a:pt x="253955" y="214376"/>
                              </a:cubicBezTo>
                              <a:cubicBezTo>
                                <a:pt x="258908" y="313310"/>
                                <a:pt x="263734" y="412115"/>
                                <a:pt x="268687" y="511048"/>
                              </a:cubicBezTo>
                              <a:cubicBezTo>
                                <a:pt x="270084" y="541528"/>
                                <a:pt x="272116" y="568198"/>
                                <a:pt x="274656" y="591059"/>
                              </a:cubicBezTo>
                              <a:cubicBezTo>
                                <a:pt x="277069" y="613918"/>
                                <a:pt x="280244" y="627507"/>
                                <a:pt x="283927" y="631825"/>
                              </a:cubicBezTo>
                              <a:cubicBezTo>
                                <a:pt x="287610" y="636016"/>
                                <a:pt x="293579" y="639699"/>
                                <a:pt x="301707" y="642493"/>
                              </a:cubicBezTo>
                              <a:cubicBezTo>
                                <a:pt x="309835" y="645287"/>
                                <a:pt x="332568" y="648336"/>
                                <a:pt x="370160" y="650622"/>
                              </a:cubicBezTo>
                              <a:cubicBezTo>
                                <a:pt x="371938" y="651764"/>
                                <a:pt x="373716" y="653035"/>
                                <a:pt x="375494" y="654177"/>
                              </a:cubicBezTo>
                              <a:cubicBezTo>
                                <a:pt x="375875" y="659892"/>
                                <a:pt x="376129" y="665607"/>
                                <a:pt x="376383" y="671449"/>
                              </a:cubicBezTo>
                              <a:cubicBezTo>
                                <a:pt x="374732" y="672719"/>
                                <a:pt x="373081" y="674116"/>
                                <a:pt x="371430" y="675513"/>
                              </a:cubicBezTo>
                              <a:cubicBezTo>
                                <a:pt x="329139" y="673481"/>
                                <a:pt x="296373" y="671957"/>
                                <a:pt x="273005" y="671323"/>
                              </a:cubicBezTo>
                              <a:cubicBezTo>
                                <a:pt x="252050" y="670941"/>
                                <a:pt x="222078" y="671195"/>
                                <a:pt x="183216" y="671703"/>
                              </a:cubicBezTo>
                              <a:cubicBezTo>
                                <a:pt x="181057" y="669925"/>
                                <a:pt x="178771" y="668148"/>
                                <a:pt x="176612" y="666369"/>
                              </a:cubicBezTo>
                              <a:cubicBezTo>
                                <a:pt x="176358" y="636778"/>
                                <a:pt x="175977" y="616077"/>
                                <a:pt x="175469" y="604393"/>
                              </a:cubicBezTo>
                              <a:cubicBezTo>
                                <a:pt x="175342" y="602869"/>
                                <a:pt x="175215" y="597154"/>
                                <a:pt x="175215" y="587122"/>
                              </a:cubicBezTo>
                              <a:cubicBezTo>
                                <a:pt x="154387" y="598170"/>
                                <a:pt x="133686" y="610743"/>
                                <a:pt x="112985" y="624332"/>
                              </a:cubicBezTo>
                              <a:cubicBezTo>
                                <a:pt x="82378" y="644144"/>
                                <a:pt x="62439" y="656590"/>
                                <a:pt x="53041" y="661289"/>
                              </a:cubicBezTo>
                              <a:cubicBezTo>
                                <a:pt x="44215" y="664147"/>
                                <a:pt x="33483" y="666020"/>
                                <a:pt x="20831" y="666861"/>
                              </a:cubicBezTo>
                              <a:lnTo>
                                <a:pt x="0" y="666567"/>
                              </a:lnTo>
                              <a:lnTo>
                                <a:pt x="0" y="608941"/>
                              </a:lnTo>
                              <a:lnTo>
                                <a:pt x="18878" y="611886"/>
                              </a:lnTo>
                              <a:cubicBezTo>
                                <a:pt x="47199" y="613918"/>
                                <a:pt x="72091" y="610489"/>
                                <a:pt x="93681" y="601726"/>
                              </a:cubicBezTo>
                              <a:cubicBezTo>
                                <a:pt x="115144" y="592963"/>
                                <a:pt x="132416" y="580010"/>
                                <a:pt x="145878" y="563626"/>
                              </a:cubicBezTo>
                              <a:cubicBezTo>
                                <a:pt x="159340" y="547116"/>
                                <a:pt x="166706" y="530225"/>
                                <a:pt x="168230" y="513080"/>
                              </a:cubicBezTo>
                              <a:cubicBezTo>
                                <a:pt x="169754" y="495936"/>
                                <a:pt x="169373" y="464439"/>
                                <a:pt x="167214" y="418465"/>
                              </a:cubicBezTo>
                              <a:cubicBezTo>
                                <a:pt x="166071" y="392557"/>
                                <a:pt x="164801" y="366776"/>
                                <a:pt x="163531" y="340868"/>
                              </a:cubicBezTo>
                              <a:cubicBezTo>
                                <a:pt x="138512" y="318770"/>
                                <a:pt x="111334" y="300863"/>
                                <a:pt x="81743" y="288036"/>
                              </a:cubicBezTo>
                              <a:cubicBezTo>
                                <a:pt x="66884" y="281623"/>
                                <a:pt x="52120" y="276479"/>
                                <a:pt x="37404" y="272653"/>
                              </a:cubicBezTo>
                              <a:lnTo>
                                <a:pt x="0" y="266305"/>
                              </a:lnTo>
                              <a:lnTo>
                                <a:pt x="0" y="227001"/>
                              </a:lnTo>
                              <a:lnTo>
                                <a:pt x="18751" y="226314"/>
                              </a:lnTo>
                              <a:cubicBezTo>
                                <a:pt x="67646" y="229870"/>
                                <a:pt x="114509" y="242443"/>
                                <a:pt x="159848" y="263398"/>
                              </a:cubicBezTo>
                              <a:cubicBezTo>
                                <a:pt x="157562" y="229616"/>
                                <a:pt x="155149" y="195835"/>
                                <a:pt x="152863" y="162179"/>
                              </a:cubicBezTo>
                              <a:cubicBezTo>
                                <a:pt x="150450" y="127000"/>
                                <a:pt x="148164" y="102616"/>
                                <a:pt x="145878" y="88773"/>
                              </a:cubicBezTo>
                              <a:cubicBezTo>
                                <a:pt x="143719" y="74930"/>
                                <a:pt x="141433" y="66675"/>
                                <a:pt x="139020" y="64008"/>
                              </a:cubicBezTo>
                              <a:cubicBezTo>
                                <a:pt x="136607" y="61341"/>
                                <a:pt x="132543" y="59182"/>
                                <a:pt x="126955" y="57658"/>
                              </a:cubicBezTo>
                              <a:cubicBezTo>
                                <a:pt x="121240" y="56135"/>
                                <a:pt x="97999" y="54356"/>
                                <a:pt x="56978" y="51689"/>
                              </a:cubicBezTo>
                              <a:cubicBezTo>
                                <a:pt x="55073" y="50165"/>
                                <a:pt x="53422" y="48641"/>
                                <a:pt x="51517" y="47244"/>
                              </a:cubicBezTo>
                              <a:cubicBezTo>
                                <a:pt x="51263" y="40894"/>
                                <a:pt x="51009" y="34544"/>
                                <a:pt x="50755" y="28194"/>
                              </a:cubicBezTo>
                              <a:cubicBezTo>
                                <a:pt x="52152" y="26924"/>
                                <a:pt x="53676" y="25654"/>
                                <a:pt x="55073" y="24385"/>
                              </a:cubicBezTo>
                              <a:cubicBezTo>
                                <a:pt x="128098" y="22733"/>
                                <a:pt x="189312" y="13843"/>
                                <a:pt x="238715" y="0"/>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6" name="Shape 126"/>
                      <wps:cNvSpPr/>
                      <wps:spPr>
                        <a:xfrm>
                          <a:off x="4255710" y="430203"/>
                          <a:ext cx="552253" cy="705685"/>
                        </a:xfrm>
                        <a:custGeom>
                          <a:avLst/>
                          <a:gdLst/>
                          <a:ahLst/>
                          <a:cxnLst/>
                          <a:rect l="0" t="0" r="0" b="0"/>
                          <a:pathLst>
                            <a:path w="552253" h="705685">
                              <a:moveTo>
                                <a:pt x="552253" y="0"/>
                              </a:moveTo>
                              <a:lnTo>
                                <a:pt x="552253" y="47485"/>
                              </a:lnTo>
                              <a:lnTo>
                                <a:pt x="549903" y="46089"/>
                              </a:lnTo>
                              <a:cubicBezTo>
                                <a:pt x="538424" y="41920"/>
                                <a:pt x="525771" y="39738"/>
                                <a:pt x="511930" y="39637"/>
                              </a:cubicBezTo>
                              <a:cubicBezTo>
                                <a:pt x="502702" y="39570"/>
                                <a:pt x="492947" y="40427"/>
                                <a:pt x="482660" y="42237"/>
                              </a:cubicBezTo>
                              <a:cubicBezTo>
                                <a:pt x="447989" y="48333"/>
                                <a:pt x="419668" y="63191"/>
                                <a:pt x="397443" y="85798"/>
                              </a:cubicBezTo>
                              <a:cubicBezTo>
                                <a:pt x="394903" y="88465"/>
                                <a:pt x="392490" y="91132"/>
                                <a:pt x="390204" y="94053"/>
                              </a:cubicBezTo>
                              <a:cubicBezTo>
                                <a:pt x="373059" y="115262"/>
                                <a:pt x="365566" y="141297"/>
                                <a:pt x="367598" y="172030"/>
                              </a:cubicBezTo>
                              <a:cubicBezTo>
                                <a:pt x="368741" y="190191"/>
                                <a:pt x="374583" y="208734"/>
                                <a:pt x="385124" y="227529"/>
                              </a:cubicBezTo>
                              <a:cubicBezTo>
                                <a:pt x="389315" y="235150"/>
                                <a:pt x="394268" y="241627"/>
                                <a:pt x="400237" y="247215"/>
                              </a:cubicBezTo>
                              <a:cubicBezTo>
                                <a:pt x="409127" y="255470"/>
                                <a:pt x="419922" y="261692"/>
                                <a:pt x="432622" y="265629"/>
                              </a:cubicBezTo>
                              <a:cubicBezTo>
                                <a:pt x="453831" y="272361"/>
                                <a:pt x="477072" y="273503"/>
                                <a:pt x="502726" y="269186"/>
                              </a:cubicBezTo>
                              <a:cubicBezTo>
                                <a:pt x="519807" y="266328"/>
                                <a:pt x="535524" y="261661"/>
                                <a:pt x="549938" y="255136"/>
                              </a:cubicBezTo>
                              <a:lnTo>
                                <a:pt x="552253" y="253656"/>
                              </a:lnTo>
                              <a:lnTo>
                                <a:pt x="552253" y="284458"/>
                              </a:lnTo>
                              <a:lnTo>
                                <a:pt x="537191" y="289839"/>
                              </a:lnTo>
                              <a:cubicBezTo>
                                <a:pt x="521268" y="294395"/>
                                <a:pt x="504313" y="298205"/>
                                <a:pt x="486343" y="301316"/>
                              </a:cubicBezTo>
                              <a:cubicBezTo>
                                <a:pt x="477580" y="302840"/>
                                <a:pt x="468817" y="304491"/>
                                <a:pt x="459927" y="306142"/>
                              </a:cubicBezTo>
                              <a:cubicBezTo>
                                <a:pt x="438210" y="324303"/>
                                <a:pt x="424494" y="337765"/>
                                <a:pt x="418525" y="345893"/>
                              </a:cubicBezTo>
                              <a:cubicBezTo>
                                <a:pt x="412429" y="354022"/>
                                <a:pt x="409635" y="361768"/>
                                <a:pt x="410143" y="368880"/>
                              </a:cubicBezTo>
                              <a:cubicBezTo>
                                <a:pt x="410905" y="381962"/>
                                <a:pt x="419287" y="389582"/>
                                <a:pt x="435162" y="391867"/>
                              </a:cubicBezTo>
                              <a:cubicBezTo>
                                <a:pt x="451037" y="394027"/>
                                <a:pt x="483295" y="390598"/>
                                <a:pt x="532063" y="382978"/>
                              </a:cubicBezTo>
                              <a:lnTo>
                                <a:pt x="552253" y="380147"/>
                              </a:lnTo>
                              <a:lnTo>
                                <a:pt x="552253" y="441463"/>
                              </a:lnTo>
                              <a:lnTo>
                                <a:pt x="514355" y="447359"/>
                              </a:lnTo>
                              <a:cubicBezTo>
                                <a:pt x="477755" y="453478"/>
                                <a:pt x="456085" y="458384"/>
                                <a:pt x="449132" y="460575"/>
                              </a:cubicBezTo>
                              <a:cubicBezTo>
                                <a:pt x="440750" y="463241"/>
                                <a:pt x="429574" y="469718"/>
                                <a:pt x="415477" y="479878"/>
                              </a:cubicBezTo>
                              <a:cubicBezTo>
                                <a:pt x="413699" y="481149"/>
                                <a:pt x="411921" y="482418"/>
                                <a:pt x="410143" y="483815"/>
                              </a:cubicBezTo>
                              <a:cubicBezTo>
                                <a:pt x="393379" y="496262"/>
                                <a:pt x="380044" y="511375"/>
                                <a:pt x="370265" y="529028"/>
                              </a:cubicBezTo>
                              <a:cubicBezTo>
                                <a:pt x="365312" y="537917"/>
                                <a:pt x="361629" y="546935"/>
                                <a:pt x="359470" y="556205"/>
                              </a:cubicBezTo>
                              <a:cubicBezTo>
                                <a:pt x="357311" y="565350"/>
                                <a:pt x="356549" y="574748"/>
                                <a:pt x="357184" y="584273"/>
                              </a:cubicBezTo>
                              <a:cubicBezTo>
                                <a:pt x="357692" y="593671"/>
                                <a:pt x="359597" y="602307"/>
                                <a:pt x="362645" y="610308"/>
                              </a:cubicBezTo>
                              <a:cubicBezTo>
                                <a:pt x="370646" y="630501"/>
                                <a:pt x="386775" y="645487"/>
                                <a:pt x="410905" y="655901"/>
                              </a:cubicBezTo>
                              <a:cubicBezTo>
                                <a:pt x="416112" y="658187"/>
                                <a:pt x="421700" y="660091"/>
                                <a:pt x="427415" y="661742"/>
                              </a:cubicBezTo>
                              <a:cubicBezTo>
                                <a:pt x="458657" y="670887"/>
                                <a:pt x="496884" y="671395"/>
                                <a:pt x="542604" y="664410"/>
                              </a:cubicBezTo>
                              <a:lnTo>
                                <a:pt x="552253" y="662245"/>
                              </a:lnTo>
                              <a:lnTo>
                                <a:pt x="552253" y="690486"/>
                              </a:lnTo>
                              <a:lnTo>
                                <a:pt x="522538" y="696922"/>
                              </a:lnTo>
                              <a:cubicBezTo>
                                <a:pt x="490153" y="702128"/>
                                <a:pt x="459419" y="705050"/>
                                <a:pt x="430463" y="705430"/>
                              </a:cubicBezTo>
                              <a:cubicBezTo>
                                <a:pt x="429447" y="705430"/>
                                <a:pt x="428431" y="705430"/>
                                <a:pt x="427288" y="705430"/>
                              </a:cubicBezTo>
                              <a:cubicBezTo>
                                <a:pt x="405952" y="705685"/>
                                <a:pt x="386394" y="704288"/>
                                <a:pt x="368741" y="701113"/>
                              </a:cubicBezTo>
                              <a:cubicBezTo>
                                <a:pt x="361629" y="699842"/>
                                <a:pt x="354771" y="698319"/>
                                <a:pt x="348294" y="696414"/>
                              </a:cubicBezTo>
                              <a:cubicBezTo>
                                <a:pt x="325307" y="689810"/>
                                <a:pt x="306638" y="678253"/>
                                <a:pt x="292033" y="662378"/>
                              </a:cubicBezTo>
                              <a:cubicBezTo>
                                <a:pt x="277301" y="646376"/>
                                <a:pt x="269427" y="628341"/>
                                <a:pt x="268157" y="608403"/>
                              </a:cubicBezTo>
                              <a:cubicBezTo>
                                <a:pt x="267522" y="597353"/>
                                <a:pt x="268919" y="585415"/>
                                <a:pt x="272348" y="572589"/>
                              </a:cubicBezTo>
                              <a:cubicBezTo>
                                <a:pt x="275777" y="559635"/>
                                <a:pt x="283016" y="545157"/>
                                <a:pt x="294065" y="528901"/>
                              </a:cubicBezTo>
                              <a:cubicBezTo>
                                <a:pt x="314512" y="515820"/>
                                <a:pt x="334705" y="502485"/>
                                <a:pt x="355025" y="488896"/>
                              </a:cubicBezTo>
                              <a:cubicBezTo>
                                <a:pt x="368360" y="479878"/>
                                <a:pt x="381822" y="470862"/>
                                <a:pt x="395284" y="461972"/>
                              </a:cubicBezTo>
                              <a:cubicBezTo>
                                <a:pt x="378012" y="461464"/>
                                <a:pt x="363915" y="460321"/>
                                <a:pt x="352993" y="458542"/>
                              </a:cubicBezTo>
                              <a:cubicBezTo>
                                <a:pt x="342706" y="456891"/>
                                <a:pt x="335340" y="454478"/>
                                <a:pt x="330768" y="451558"/>
                              </a:cubicBezTo>
                              <a:cubicBezTo>
                                <a:pt x="321624" y="445462"/>
                                <a:pt x="316798" y="436826"/>
                                <a:pt x="316036" y="425903"/>
                              </a:cubicBezTo>
                              <a:cubicBezTo>
                                <a:pt x="315401" y="414474"/>
                                <a:pt x="319338" y="400123"/>
                                <a:pt x="327847" y="382724"/>
                              </a:cubicBezTo>
                              <a:cubicBezTo>
                                <a:pt x="334324" y="377516"/>
                                <a:pt x="340801" y="372310"/>
                                <a:pt x="347278" y="367103"/>
                              </a:cubicBezTo>
                              <a:cubicBezTo>
                                <a:pt x="366455" y="351736"/>
                                <a:pt x="385632" y="336241"/>
                                <a:pt x="404809" y="320875"/>
                              </a:cubicBezTo>
                              <a:cubicBezTo>
                                <a:pt x="408873" y="317700"/>
                                <a:pt x="412810" y="314525"/>
                                <a:pt x="416747" y="311350"/>
                              </a:cubicBezTo>
                              <a:cubicBezTo>
                                <a:pt x="412429" y="311477"/>
                                <a:pt x="408238" y="311350"/>
                                <a:pt x="404174" y="311350"/>
                              </a:cubicBezTo>
                              <a:cubicBezTo>
                                <a:pt x="380171" y="310841"/>
                                <a:pt x="359724" y="308428"/>
                                <a:pt x="342960" y="304111"/>
                              </a:cubicBezTo>
                              <a:cubicBezTo>
                                <a:pt x="326323" y="299792"/>
                                <a:pt x="313242" y="293189"/>
                                <a:pt x="303844" y="284807"/>
                              </a:cubicBezTo>
                              <a:cubicBezTo>
                                <a:pt x="298764" y="280235"/>
                                <a:pt x="294319" y="275409"/>
                                <a:pt x="290382" y="270328"/>
                              </a:cubicBezTo>
                              <a:cubicBezTo>
                                <a:pt x="287969" y="266391"/>
                                <a:pt x="285683" y="262582"/>
                                <a:pt x="283270" y="258772"/>
                              </a:cubicBezTo>
                              <a:cubicBezTo>
                                <a:pt x="283397" y="260550"/>
                                <a:pt x="283651" y="262454"/>
                                <a:pt x="283905" y="264233"/>
                              </a:cubicBezTo>
                              <a:cubicBezTo>
                                <a:pt x="288223" y="332432"/>
                                <a:pt x="263331" y="394662"/>
                                <a:pt x="207324" y="447875"/>
                              </a:cubicBezTo>
                              <a:cubicBezTo>
                                <a:pt x="165795" y="487594"/>
                                <a:pt x="116336" y="515312"/>
                                <a:pt x="59109" y="529367"/>
                              </a:cubicBezTo>
                              <a:lnTo>
                                <a:pt x="0" y="538696"/>
                              </a:lnTo>
                              <a:lnTo>
                                <a:pt x="0" y="502682"/>
                              </a:lnTo>
                              <a:lnTo>
                                <a:pt x="27746" y="504390"/>
                              </a:lnTo>
                              <a:cubicBezTo>
                                <a:pt x="73466" y="500453"/>
                                <a:pt x="110423" y="481784"/>
                                <a:pt x="138490" y="450161"/>
                              </a:cubicBezTo>
                              <a:cubicBezTo>
                                <a:pt x="166684" y="418411"/>
                                <a:pt x="178749" y="374088"/>
                                <a:pt x="175320" y="317827"/>
                              </a:cubicBezTo>
                              <a:cubicBezTo>
                                <a:pt x="171383" y="254200"/>
                                <a:pt x="152333" y="204035"/>
                                <a:pt x="117662" y="167459"/>
                              </a:cubicBezTo>
                              <a:cubicBezTo>
                                <a:pt x="91563" y="139931"/>
                                <a:pt x="58607" y="124263"/>
                                <a:pt x="18257" y="119917"/>
                              </a:cubicBezTo>
                              <a:lnTo>
                                <a:pt x="0" y="119665"/>
                              </a:lnTo>
                              <a:lnTo>
                                <a:pt x="0" y="87290"/>
                              </a:lnTo>
                              <a:lnTo>
                                <a:pt x="56404" y="86064"/>
                              </a:lnTo>
                              <a:cubicBezTo>
                                <a:pt x="111590" y="88242"/>
                                <a:pt x="158810" y="100815"/>
                                <a:pt x="198815" y="124533"/>
                              </a:cubicBezTo>
                              <a:cubicBezTo>
                                <a:pt x="231835" y="144217"/>
                                <a:pt x="255076" y="169872"/>
                                <a:pt x="269173" y="201114"/>
                              </a:cubicBezTo>
                              <a:cubicBezTo>
                                <a:pt x="269808" y="202891"/>
                                <a:pt x="270443" y="204542"/>
                                <a:pt x="271078" y="206321"/>
                              </a:cubicBezTo>
                              <a:cubicBezTo>
                                <a:pt x="271078" y="204035"/>
                                <a:pt x="271078" y="201876"/>
                                <a:pt x="271078" y="199590"/>
                              </a:cubicBezTo>
                              <a:cubicBezTo>
                                <a:pt x="272475" y="181428"/>
                                <a:pt x="277555" y="163140"/>
                                <a:pt x="286572" y="144979"/>
                              </a:cubicBezTo>
                              <a:cubicBezTo>
                                <a:pt x="296351" y="125167"/>
                                <a:pt x="310448" y="107388"/>
                                <a:pt x="329244" y="91386"/>
                              </a:cubicBezTo>
                              <a:cubicBezTo>
                                <a:pt x="333816" y="87703"/>
                                <a:pt x="338388" y="83892"/>
                                <a:pt x="343468" y="80337"/>
                              </a:cubicBezTo>
                              <a:cubicBezTo>
                                <a:pt x="357057" y="70558"/>
                                <a:pt x="371662" y="61160"/>
                                <a:pt x="387283" y="52397"/>
                              </a:cubicBezTo>
                              <a:cubicBezTo>
                                <a:pt x="401126" y="44396"/>
                                <a:pt x="415858" y="37029"/>
                                <a:pt x="431352" y="30426"/>
                              </a:cubicBezTo>
                              <a:cubicBezTo>
                                <a:pt x="463991" y="16328"/>
                                <a:pt x="494090" y="7058"/>
                                <a:pt x="521522" y="2613"/>
                              </a:cubicBezTo>
                              <a:lnTo>
                                <a:pt x="552253"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7" name="Shape 127"/>
                      <wps:cNvSpPr/>
                      <wps:spPr>
                        <a:xfrm>
                          <a:off x="4807963" y="792099"/>
                          <a:ext cx="288547" cy="328590"/>
                        </a:xfrm>
                        <a:custGeom>
                          <a:avLst/>
                          <a:gdLst/>
                          <a:ahLst/>
                          <a:cxnLst/>
                          <a:rect l="0" t="0" r="0" b="0"/>
                          <a:pathLst>
                            <a:path w="288547" h="328590">
                              <a:moveTo>
                                <a:pt x="163928" y="524"/>
                              </a:moveTo>
                              <a:cubicBezTo>
                                <a:pt x="179803" y="1048"/>
                                <a:pt x="193360" y="2858"/>
                                <a:pt x="204600" y="5842"/>
                              </a:cubicBezTo>
                              <a:cubicBezTo>
                                <a:pt x="227206" y="11684"/>
                                <a:pt x="245875" y="24257"/>
                                <a:pt x="260988" y="42799"/>
                              </a:cubicBezTo>
                              <a:cubicBezTo>
                                <a:pt x="276101" y="61468"/>
                                <a:pt x="284483" y="81661"/>
                                <a:pt x="286134" y="103251"/>
                              </a:cubicBezTo>
                              <a:cubicBezTo>
                                <a:pt x="288547" y="136398"/>
                                <a:pt x="277117" y="169926"/>
                                <a:pt x="251717" y="204343"/>
                              </a:cubicBezTo>
                              <a:cubicBezTo>
                                <a:pt x="226190" y="238760"/>
                                <a:pt x="187582" y="266192"/>
                                <a:pt x="136274" y="288290"/>
                              </a:cubicBezTo>
                              <a:cubicBezTo>
                                <a:pt x="110556" y="299339"/>
                                <a:pt x="83855" y="308674"/>
                                <a:pt x="56185" y="316421"/>
                              </a:cubicBezTo>
                              <a:lnTo>
                                <a:pt x="0" y="328590"/>
                              </a:lnTo>
                              <a:lnTo>
                                <a:pt x="0" y="300350"/>
                              </a:lnTo>
                              <a:lnTo>
                                <a:pt x="48739" y="289417"/>
                              </a:lnTo>
                              <a:cubicBezTo>
                                <a:pt x="67345" y="283718"/>
                                <a:pt x="85093" y="276670"/>
                                <a:pt x="101984" y="268224"/>
                              </a:cubicBezTo>
                              <a:cubicBezTo>
                                <a:pt x="135512" y="251333"/>
                                <a:pt x="160023" y="231521"/>
                                <a:pt x="174882" y="208026"/>
                              </a:cubicBezTo>
                              <a:cubicBezTo>
                                <a:pt x="189868" y="184531"/>
                                <a:pt x="196599" y="162560"/>
                                <a:pt x="195075" y="142240"/>
                              </a:cubicBezTo>
                              <a:cubicBezTo>
                                <a:pt x="193551" y="121793"/>
                                <a:pt x="185423" y="104775"/>
                                <a:pt x="170564" y="91440"/>
                              </a:cubicBezTo>
                              <a:cubicBezTo>
                                <a:pt x="155705" y="78105"/>
                                <a:pt x="137163" y="70739"/>
                                <a:pt x="115065" y="69850"/>
                              </a:cubicBezTo>
                              <a:cubicBezTo>
                                <a:pt x="92967" y="69088"/>
                                <a:pt x="55756" y="71374"/>
                                <a:pt x="3686" y="78994"/>
                              </a:cubicBezTo>
                              <a:lnTo>
                                <a:pt x="0" y="79568"/>
                              </a:lnTo>
                              <a:lnTo>
                                <a:pt x="0" y="18252"/>
                              </a:lnTo>
                              <a:lnTo>
                                <a:pt x="109350" y="2921"/>
                              </a:lnTo>
                              <a:cubicBezTo>
                                <a:pt x="129860" y="762"/>
                                <a:pt x="148053" y="0"/>
                                <a:pt x="163928" y="524"/>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8" name="Shape 128"/>
                      <wps:cNvSpPr/>
                      <wps:spPr>
                        <a:xfrm>
                          <a:off x="4807963" y="429363"/>
                          <a:ext cx="280419" cy="285298"/>
                        </a:xfrm>
                        <a:custGeom>
                          <a:avLst/>
                          <a:gdLst/>
                          <a:ahLst/>
                          <a:cxnLst/>
                          <a:rect l="0" t="0" r="0" b="0"/>
                          <a:pathLst>
                            <a:path w="280419" h="285298">
                              <a:moveTo>
                                <a:pt x="4769" y="435"/>
                              </a:moveTo>
                              <a:cubicBezTo>
                                <a:pt x="40048" y="0"/>
                                <a:pt x="74647" y="7263"/>
                                <a:pt x="108461" y="21741"/>
                              </a:cubicBezTo>
                              <a:cubicBezTo>
                                <a:pt x="177930" y="14502"/>
                                <a:pt x="233556" y="10438"/>
                                <a:pt x="275212" y="7263"/>
                              </a:cubicBezTo>
                              <a:cubicBezTo>
                                <a:pt x="276863" y="9930"/>
                                <a:pt x="278641" y="12597"/>
                                <a:pt x="280419" y="15264"/>
                              </a:cubicBezTo>
                              <a:cubicBezTo>
                                <a:pt x="265814" y="34822"/>
                                <a:pt x="257178" y="47776"/>
                                <a:pt x="253749" y="53618"/>
                              </a:cubicBezTo>
                              <a:cubicBezTo>
                                <a:pt x="217808" y="55650"/>
                                <a:pt x="181994" y="58190"/>
                                <a:pt x="146180" y="61492"/>
                              </a:cubicBezTo>
                              <a:cubicBezTo>
                                <a:pt x="158245" y="76986"/>
                                <a:pt x="164849" y="93877"/>
                                <a:pt x="166119" y="111784"/>
                              </a:cubicBezTo>
                              <a:cubicBezTo>
                                <a:pt x="167770" y="133120"/>
                                <a:pt x="163071" y="154329"/>
                                <a:pt x="151895" y="175538"/>
                              </a:cubicBezTo>
                              <a:cubicBezTo>
                                <a:pt x="140719" y="196620"/>
                                <a:pt x="124590" y="215543"/>
                                <a:pt x="103254" y="231926"/>
                              </a:cubicBezTo>
                              <a:cubicBezTo>
                                <a:pt x="81791" y="248309"/>
                                <a:pt x="57280" y="262660"/>
                                <a:pt x="29594" y="274725"/>
                              </a:cubicBezTo>
                              <a:lnTo>
                                <a:pt x="0" y="285298"/>
                              </a:lnTo>
                              <a:lnTo>
                                <a:pt x="0" y="254496"/>
                              </a:lnTo>
                              <a:lnTo>
                                <a:pt x="37087" y="230783"/>
                              </a:lnTo>
                              <a:cubicBezTo>
                                <a:pt x="60709" y="210336"/>
                                <a:pt x="71123" y="181634"/>
                                <a:pt x="68456" y="144931"/>
                              </a:cubicBezTo>
                              <a:cubicBezTo>
                                <a:pt x="66297" y="113816"/>
                                <a:pt x="53089" y="87019"/>
                                <a:pt x="28578" y="65302"/>
                              </a:cubicBezTo>
                              <a:lnTo>
                                <a:pt x="0" y="48325"/>
                              </a:lnTo>
                              <a:lnTo>
                                <a:pt x="0" y="840"/>
                              </a:lnTo>
                              <a:lnTo>
                                <a:pt x="4769" y="435"/>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29" name="Shape 129"/>
                      <wps:cNvSpPr/>
                      <wps:spPr>
                        <a:xfrm>
                          <a:off x="5159629" y="194310"/>
                          <a:ext cx="399864" cy="652325"/>
                        </a:xfrm>
                        <a:custGeom>
                          <a:avLst/>
                          <a:gdLst/>
                          <a:ahLst/>
                          <a:cxnLst/>
                          <a:rect l="0" t="0" r="0" b="0"/>
                          <a:pathLst>
                            <a:path w="399864" h="652325">
                              <a:moveTo>
                                <a:pt x="4318" y="0"/>
                              </a:moveTo>
                              <a:cubicBezTo>
                                <a:pt x="70231" y="762"/>
                                <a:pt x="121031" y="2667"/>
                                <a:pt x="156718" y="3302"/>
                              </a:cubicBezTo>
                              <a:cubicBezTo>
                                <a:pt x="170180" y="3429"/>
                                <a:pt x="223266" y="2794"/>
                                <a:pt x="315849" y="5334"/>
                              </a:cubicBezTo>
                              <a:cubicBezTo>
                                <a:pt x="345821" y="6350"/>
                                <a:pt x="367411" y="7366"/>
                                <a:pt x="380873" y="8255"/>
                              </a:cubicBezTo>
                              <a:lnTo>
                                <a:pt x="399864" y="10425"/>
                              </a:lnTo>
                              <a:lnTo>
                                <a:pt x="399864" y="55398"/>
                              </a:lnTo>
                              <a:lnTo>
                                <a:pt x="372904" y="48038"/>
                              </a:lnTo>
                              <a:cubicBezTo>
                                <a:pt x="355410" y="44799"/>
                                <a:pt x="335725" y="42545"/>
                                <a:pt x="313817" y="41402"/>
                              </a:cubicBezTo>
                              <a:cubicBezTo>
                                <a:pt x="295974" y="40513"/>
                                <a:pt x="279210" y="40323"/>
                                <a:pt x="263541" y="40799"/>
                              </a:cubicBezTo>
                              <a:cubicBezTo>
                                <a:pt x="247872" y="41275"/>
                                <a:pt x="233299" y="42418"/>
                                <a:pt x="219837" y="44197"/>
                              </a:cubicBezTo>
                              <a:cubicBezTo>
                                <a:pt x="218567" y="71374"/>
                                <a:pt x="220853" y="118745"/>
                                <a:pt x="226441" y="186563"/>
                              </a:cubicBezTo>
                              <a:cubicBezTo>
                                <a:pt x="228727" y="213868"/>
                                <a:pt x="231013" y="241047"/>
                                <a:pt x="233172" y="268351"/>
                              </a:cubicBezTo>
                              <a:cubicBezTo>
                                <a:pt x="252603" y="270129"/>
                                <a:pt x="274447" y="271653"/>
                                <a:pt x="298831" y="272923"/>
                              </a:cubicBezTo>
                              <a:cubicBezTo>
                                <a:pt x="338773" y="274891"/>
                                <a:pt x="372301" y="274098"/>
                                <a:pt x="399526" y="270319"/>
                              </a:cubicBezTo>
                              <a:lnTo>
                                <a:pt x="399864" y="270245"/>
                              </a:lnTo>
                              <a:lnTo>
                                <a:pt x="399864" y="318897"/>
                              </a:lnTo>
                              <a:lnTo>
                                <a:pt x="370562" y="313236"/>
                              </a:lnTo>
                              <a:cubicBezTo>
                                <a:pt x="348845" y="310261"/>
                                <a:pt x="324898" y="308102"/>
                                <a:pt x="298704" y="306832"/>
                              </a:cubicBezTo>
                              <a:cubicBezTo>
                                <a:pt x="281432" y="305943"/>
                                <a:pt x="260604" y="305689"/>
                                <a:pt x="236347" y="305943"/>
                              </a:cubicBezTo>
                              <a:cubicBezTo>
                                <a:pt x="240538" y="357632"/>
                                <a:pt x="244856" y="409194"/>
                                <a:pt x="249047" y="460756"/>
                              </a:cubicBezTo>
                              <a:cubicBezTo>
                                <a:pt x="253238" y="506984"/>
                                <a:pt x="257429" y="553085"/>
                                <a:pt x="261747" y="599313"/>
                              </a:cubicBezTo>
                              <a:cubicBezTo>
                                <a:pt x="292100" y="605917"/>
                                <a:pt x="323088" y="610235"/>
                                <a:pt x="354457" y="612140"/>
                              </a:cubicBezTo>
                              <a:cubicBezTo>
                                <a:pt x="368364" y="612966"/>
                                <a:pt x="381469" y="613355"/>
                                <a:pt x="393776" y="613297"/>
                              </a:cubicBezTo>
                              <a:lnTo>
                                <a:pt x="399864" y="613029"/>
                              </a:lnTo>
                              <a:lnTo>
                                <a:pt x="399864" y="652325"/>
                              </a:lnTo>
                              <a:lnTo>
                                <a:pt x="367665" y="651384"/>
                              </a:lnTo>
                              <a:cubicBezTo>
                                <a:pt x="358394" y="650748"/>
                                <a:pt x="330327" y="648209"/>
                                <a:pt x="283464" y="644525"/>
                              </a:cubicBezTo>
                              <a:cubicBezTo>
                                <a:pt x="231648" y="641223"/>
                                <a:pt x="203581" y="640207"/>
                                <a:pt x="199263" y="640080"/>
                              </a:cubicBezTo>
                              <a:cubicBezTo>
                                <a:pt x="172720" y="639318"/>
                                <a:pt x="140335" y="639953"/>
                                <a:pt x="101981" y="642112"/>
                              </a:cubicBezTo>
                              <a:cubicBezTo>
                                <a:pt x="100330" y="640969"/>
                                <a:pt x="98679" y="639699"/>
                                <a:pt x="97028" y="638556"/>
                              </a:cubicBezTo>
                              <a:cubicBezTo>
                                <a:pt x="96647" y="633603"/>
                                <a:pt x="96266" y="628523"/>
                                <a:pt x="95885" y="623570"/>
                              </a:cubicBezTo>
                              <a:cubicBezTo>
                                <a:pt x="97282" y="622047"/>
                                <a:pt x="98679" y="620522"/>
                                <a:pt x="100203" y="619125"/>
                              </a:cubicBezTo>
                              <a:cubicBezTo>
                                <a:pt x="122047" y="611378"/>
                                <a:pt x="134747" y="606044"/>
                                <a:pt x="137922" y="603123"/>
                              </a:cubicBezTo>
                              <a:cubicBezTo>
                                <a:pt x="141224" y="600075"/>
                                <a:pt x="141859" y="573405"/>
                                <a:pt x="139954" y="523113"/>
                              </a:cubicBezTo>
                              <a:cubicBezTo>
                                <a:pt x="138176" y="472694"/>
                                <a:pt x="136017" y="434213"/>
                                <a:pt x="133985" y="407543"/>
                              </a:cubicBezTo>
                              <a:cubicBezTo>
                                <a:pt x="129540" y="352172"/>
                                <a:pt x="125095" y="296799"/>
                                <a:pt x="120650" y="241300"/>
                              </a:cubicBezTo>
                              <a:cubicBezTo>
                                <a:pt x="117602" y="207137"/>
                                <a:pt x="114681" y="172847"/>
                                <a:pt x="111760" y="138557"/>
                              </a:cubicBezTo>
                              <a:cubicBezTo>
                                <a:pt x="109982" y="116205"/>
                                <a:pt x="108077" y="98044"/>
                                <a:pt x="106172" y="83947"/>
                              </a:cubicBezTo>
                              <a:cubicBezTo>
                                <a:pt x="104267" y="69850"/>
                                <a:pt x="102489" y="59817"/>
                                <a:pt x="100584" y="53848"/>
                              </a:cubicBezTo>
                              <a:cubicBezTo>
                                <a:pt x="98806" y="47752"/>
                                <a:pt x="96266" y="43561"/>
                                <a:pt x="92964" y="41148"/>
                              </a:cubicBezTo>
                              <a:cubicBezTo>
                                <a:pt x="89662" y="38735"/>
                                <a:pt x="85217" y="36703"/>
                                <a:pt x="79502" y="35052"/>
                              </a:cubicBezTo>
                              <a:cubicBezTo>
                                <a:pt x="73787" y="33401"/>
                                <a:pt x="64135" y="32004"/>
                                <a:pt x="50673" y="30861"/>
                              </a:cubicBezTo>
                              <a:cubicBezTo>
                                <a:pt x="35941" y="30099"/>
                                <a:pt x="21336" y="29464"/>
                                <a:pt x="6604" y="28956"/>
                              </a:cubicBezTo>
                              <a:cubicBezTo>
                                <a:pt x="4953" y="27940"/>
                                <a:pt x="3429" y="26797"/>
                                <a:pt x="1778" y="25908"/>
                              </a:cubicBezTo>
                              <a:cubicBezTo>
                                <a:pt x="1143" y="18288"/>
                                <a:pt x="635" y="10795"/>
                                <a:pt x="0" y="3302"/>
                              </a:cubicBezTo>
                              <a:cubicBezTo>
                                <a:pt x="1397" y="2159"/>
                                <a:pt x="2921" y="1016"/>
                                <a:pt x="4318" y="0"/>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0" name="Shape 130"/>
                      <wps:cNvSpPr/>
                      <wps:spPr>
                        <a:xfrm>
                          <a:off x="5775325" y="440944"/>
                          <a:ext cx="624967" cy="700151"/>
                        </a:xfrm>
                        <a:custGeom>
                          <a:avLst/>
                          <a:gdLst/>
                          <a:ahLst/>
                          <a:cxnLst/>
                          <a:rect l="0" t="0" r="0" b="0"/>
                          <a:pathLst>
                            <a:path w="624967" h="700151">
                              <a:moveTo>
                                <a:pt x="4953" y="0"/>
                              </a:moveTo>
                              <a:cubicBezTo>
                                <a:pt x="49276" y="6350"/>
                                <a:pt x="94742" y="12192"/>
                                <a:pt x="141097" y="17145"/>
                              </a:cubicBezTo>
                              <a:cubicBezTo>
                                <a:pt x="195580" y="22988"/>
                                <a:pt x="237490" y="26670"/>
                                <a:pt x="266827" y="27813"/>
                              </a:cubicBezTo>
                              <a:cubicBezTo>
                                <a:pt x="268478" y="29211"/>
                                <a:pt x="270129" y="30607"/>
                                <a:pt x="271780" y="32004"/>
                              </a:cubicBezTo>
                              <a:cubicBezTo>
                                <a:pt x="272415" y="38100"/>
                                <a:pt x="272923" y="44197"/>
                                <a:pt x="273558" y="50292"/>
                              </a:cubicBezTo>
                              <a:cubicBezTo>
                                <a:pt x="272288" y="51436"/>
                                <a:pt x="271145" y="52451"/>
                                <a:pt x="269875" y="53594"/>
                              </a:cubicBezTo>
                              <a:cubicBezTo>
                                <a:pt x="265684" y="53340"/>
                                <a:pt x="254000" y="52705"/>
                                <a:pt x="234696" y="51689"/>
                              </a:cubicBezTo>
                              <a:cubicBezTo>
                                <a:pt x="215392" y="50547"/>
                                <a:pt x="203581" y="51689"/>
                                <a:pt x="199136" y="54991"/>
                              </a:cubicBezTo>
                              <a:cubicBezTo>
                                <a:pt x="194564" y="58166"/>
                                <a:pt x="192659" y="62230"/>
                                <a:pt x="193167" y="67184"/>
                              </a:cubicBezTo>
                              <a:cubicBezTo>
                                <a:pt x="193548" y="72390"/>
                                <a:pt x="201041" y="89916"/>
                                <a:pt x="215773" y="119635"/>
                              </a:cubicBezTo>
                              <a:cubicBezTo>
                                <a:pt x="230505" y="149479"/>
                                <a:pt x="244221" y="176023"/>
                                <a:pt x="257556" y="199263"/>
                              </a:cubicBezTo>
                              <a:cubicBezTo>
                                <a:pt x="272034" y="224282"/>
                                <a:pt x="286258" y="249555"/>
                                <a:pt x="300736" y="274701"/>
                              </a:cubicBezTo>
                              <a:cubicBezTo>
                                <a:pt x="329438" y="324231"/>
                                <a:pt x="351028" y="361062"/>
                                <a:pt x="366395" y="384811"/>
                              </a:cubicBezTo>
                              <a:cubicBezTo>
                                <a:pt x="375031" y="368174"/>
                                <a:pt x="383286" y="351410"/>
                                <a:pt x="391922" y="334773"/>
                              </a:cubicBezTo>
                              <a:cubicBezTo>
                                <a:pt x="400939" y="316485"/>
                                <a:pt x="413131" y="288417"/>
                                <a:pt x="429514" y="251079"/>
                              </a:cubicBezTo>
                              <a:cubicBezTo>
                                <a:pt x="442341" y="220600"/>
                                <a:pt x="454787" y="189865"/>
                                <a:pt x="467741" y="159386"/>
                              </a:cubicBezTo>
                              <a:cubicBezTo>
                                <a:pt x="477647" y="135763"/>
                                <a:pt x="482981" y="120904"/>
                                <a:pt x="484124" y="115063"/>
                              </a:cubicBezTo>
                              <a:cubicBezTo>
                                <a:pt x="485267" y="109093"/>
                                <a:pt x="485648" y="104775"/>
                                <a:pt x="485394" y="101981"/>
                              </a:cubicBezTo>
                              <a:cubicBezTo>
                                <a:pt x="484632" y="95377"/>
                                <a:pt x="481203" y="90425"/>
                                <a:pt x="474726" y="87376"/>
                              </a:cubicBezTo>
                              <a:cubicBezTo>
                                <a:pt x="468376" y="84201"/>
                                <a:pt x="454533" y="80518"/>
                                <a:pt x="433197" y="76454"/>
                              </a:cubicBezTo>
                              <a:cubicBezTo>
                                <a:pt x="425069" y="74676"/>
                                <a:pt x="416941" y="72772"/>
                                <a:pt x="408813" y="70993"/>
                              </a:cubicBezTo>
                              <a:cubicBezTo>
                                <a:pt x="407289" y="69597"/>
                                <a:pt x="405892" y="68200"/>
                                <a:pt x="404368" y="66929"/>
                              </a:cubicBezTo>
                              <a:cubicBezTo>
                                <a:pt x="403733" y="60199"/>
                                <a:pt x="403098" y="53467"/>
                                <a:pt x="402463" y="46737"/>
                              </a:cubicBezTo>
                              <a:cubicBezTo>
                                <a:pt x="403860" y="45720"/>
                                <a:pt x="405257" y="44577"/>
                                <a:pt x="406654" y="43562"/>
                              </a:cubicBezTo>
                              <a:cubicBezTo>
                                <a:pt x="439039" y="49276"/>
                                <a:pt x="477393" y="54611"/>
                                <a:pt x="521462" y="59310"/>
                              </a:cubicBezTo>
                              <a:cubicBezTo>
                                <a:pt x="561848" y="63627"/>
                                <a:pt x="593979" y="65787"/>
                                <a:pt x="617982" y="66040"/>
                              </a:cubicBezTo>
                              <a:cubicBezTo>
                                <a:pt x="619633" y="67438"/>
                                <a:pt x="621284" y="68835"/>
                                <a:pt x="622935" y="70231"/>
                              </a:cubicBezTo>
                              <a:cubicBezTo>
                                <a:pt x="623570" y="76836"/>
                                <a:pt x="624332" y="83566"/>
                                <a:pt x="624967" y="90298"/>
                              </a:cubicBezTo>
                              <a:cubicBezTo>
                                <a:pt x="623570" y="91313"/>
                                <a:pt x="622173" y="92456"/>
                                <a:pt x="620776" y="93473"/>
                              </a:cubicBezTo>
                              <a:cubicBezTo>
                                <a:pt x="606552" y="92456"/>
                                <a:pt x="595376" y="92838"/>
                                <a:pt x="587248" y="94615"/>
                              </a:cubicBezTo>
                              <a:cubicBezTo>
                                <a:pt x="579120" y="96520"/>
                                <a:pt x="571500" y="100712"/>
                                <a:pt x="564515" y="106807"/>
                              </a:cubicBezTo>
                              <a:cubicBezTo>
                                <a:pt x="557530" y="113030"/>
                                <a:pt x="545973" y="131445"/>
                                <a:pt x="529082" y="161672"/>
                              </a:cubicBezTo>
                              <a:cubicBezTo>
                                <a:pt x="512064" y="191898"/>
                                <a:pt x="495808" y="223648"/>
                                <a:pt x="479171" y="256160"/>
                              </a:cubicBezTo>
                              <a:cubicBezTo>
                                <a:pt x="463296" y="286766"/>
                                <a:pt x="448056" y="317627"/>
                                <a:pt x="432181" y="348235"/>
                              </a:cubicBezTo>
                              <a:cubicBezTo>
                                <a:pt x="395351" y="425577"/>
                                <a:pt x="359156" y="503048"/>
                                <a:pt x="322072" y="580263"/>
                              </a:cubicBezTo>
                              <a:cubicBezTo>
                                <a:pt x="312420" y="600329"/>
                                <a:pt x="300228" y="621538"/>
                                <a:pt x="285242" y="644017"/>
                              </a:cubicBezTo>
                              <a:cubicBezTo>
                                <a:pt x="270129" y="666369"/>
                                <a:pt x="250698" y="681610"/>
                                <a:pt x="226568" y="689611"/>
                              </a:cubicBezTo>
                              <a:cubicBezTo>
                                <a:pt x="202438" y="697612"/>
                                <a:pt x="176403" y="700151"/>
                                <a:pt x="148336" y="697103"/>
                              </a:cubicBezTo>
                              <a:cubicBezTo>
                                <a:pt x="123825" y="694437"/>
                                <a:pt x="100203" y="686943"/>
                                <a:pt x="77470" y="674625"/>
                              </a:cubicBezTo>
                              <a:cubicBezTo>
                                <a:pt x="88392" y="650494"/>
                                <a:pt x="96139" y="628015"/>
                                <a:pt x="100838" y="607441"/>
                              </a:cubicBezTo>
                              <a:cubicBezTo>
                                <a:pt x="105537" y="607950"/>
                                <a:pt x="110109" y="608457"/>
                                <a:pt x="114808" y="608838"/>
                              </a:cubicBezTo>
                              <a:cubicBezTo>
                                <a:pt x="135382" y="627000"/>
                                <a:pt x="156718" y="637413"/>
                                <a:pt x="178943" y="639826"/>
                              </a:cubicBezTo>
                              <a:cubicBezTo>
                                <a:pt x="206502" y="642875"/>
                                <a:pt x="229489" y="634747"/>
                                <a:pt x="247904" y="615569"/>
                              </a:cubicBezTo>
                              <a:cubicBezTo>
                                <a:pt x="266319" y="596392"/>
                                <a:pt x="290449" y="552069"/>
                                <a:pt x="320802" y="482854"/>
                              </a:cubicBezTo>
                              <a:cubicBezTo>
                                <a:pt x="302895" y="448564"/>
                                <a:pt x="285115" y="416052"/>
                                <a:pt x="267208" y="385445"/>
                              </a:cubicBezTo>
                              <a:cubicBezTo>
                                <a:pt x="230632" y="321945"/>
                                <a:pt x="194691" y="258318"/>
                                <a:pt x="158242" y="195073"/>
                              </a:cubicBezTo>
                              <a:cubicBezTo>
                                <a:pt x="146812" y="175514"/>
                                <a:pt x="130302" y="147193"/>
                                <a:pt x="108077" y="110744"/>
                              </a:cubicBezTo>
                              <a:cubicBezTo>
                                <a:pt x="85979" y="74295"/>
                                <a:pt x="73152" y="53975"/>
                                <a:pt x="69088" y="50038"/>
                              </a:cubicBezTo>
                              <a:cubicBezTo>
                                <a:pt x="65151" y="46228"/>
                                <a:pt x="60198" y="42418"/>
                                <a:pt x="54102" y="38863"/>
                              </a:cubicBezTo>
                              <a:cubicBezTo>
                                <a:pt x="48006" y="35179"/>
                                <a:pt x="32258" y="30607"/>
                                <a:pt x="6604" y="25527"/>
                              </a:cubicBezTo>
                              <a:cubicBezTo>
                                <a:pt x="4953" y="24130"/>
                                <a:pt x="3302" y="22733"/>
                                <a:pt x="1651" y="21337"/>
                              </a:cubicBezTo>
                              <a:cubicBezTo>
                                <a:pt x="1143" y="15240"/>
                                <a:pt x="635" y="9144"/>
                                <a:pt x="0" y="3049"/>
                              </a:cubicBezTo>
                              <a:cubicBezTo>
                                <a:pt x="1651" y="2032"/>
                                <a:pt x="3302" y="1016"/>
                                <a:pt x="4953" y="0"/>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1" name="Shape 131"/>
                      <wps:cNvSpPr/>
                      <wps:spPr>
                        <a:xfrm>
                          <a:off x="6336284" y="365506"/>
                          <a:ext cx="273431" cy="591058"/>
                        </a:xfrm>
                        <a:custGeom>
                          <a:avLst/>
                          <a:gdLst/>
                          <a:ahLst/>
                          <a:cxnLst/>
                          <a:rect l="0" t="0" r="0" b="0"/>
                          <a:pathLst>
                            <a:path w="273431" h="591058">
                              <a:moveTo>
                                <a:pt x="163576" y="0"/>
                              </a:moveTo>
                              <a:cubicBezTo>
                                <a:pt x="168529" y="3301"/>
                                <a:pt x="173355" y="6858"/>
                                <a:pt x="178308" y="10287"/>
                              </a:cubicBezTo>
                              <a:cubicBezTo>
                                <a:pt x="176530" y="29083"/>
                                <a:pt x="178054" y="84455"/>
                                <a:pt x="182372" y="176149"/>
                              </a:cubicBezTo>
                              <a:cubicBezTo>
                                <a:pt x="201676" y="178053"/>
                                <a:pt x="222504" y="179959"/>
                                <a:pt x="244856" y="181610"/>
                              </a:cubicBezTo>
                              <a:lnTo>
                                <a:pt x="273431" y="183555"/>
                              </a:lnTo>
                              <a:lnTo>
                                <a:pt x="273431" y="225787"/>
                              </a:lnTo>
                              <a:lnTo>
                                <a:pt x="270256" y="225551"/>
                              </a:lnTo>
                              <a:cubicBezTo>
                                <a:pt x="248666" y="224027"/>
                                <a:pt x="220853" y="222123"/>
                                <a:pt x="187071" y="219583"/>
                              </a:cubicBezTo>
                              <a:cubicBezTo>
                                <a:pt x="192405" y="281305"/>
                                <a:pt x="197993" y="343153"/>
                                <a:pt x="203327" y="405002"/>
                              </a:cubicBezTo>
                              <a:cubicBezTo>
                                <a:pt x="207899" y="447928"/>
                                <a:pt x="212217" y="476123"/>
                                <a:pt x="216154" y="489585"/>
                              </a:cubicBezTo>
                              <a:cubicBezTo>
                                <a:pt x="220091" y="503047"/>
                                <a:pt x="228092" y="513969"/>
                                <a:pt x="240411" y="522224"/>
                              </a:cubicBezTo>
                              <a:cubicBezTo>
                                <a:pt x="246506" y="526351"/>
                                <a:pt x="253904" y="529685"/>
                                <a:pt x="262604" y="532177"/>
                              </a:cubicBezTo>
                              <a:lnTo>
                                <a:pt x="273431" y="533947"/>
                              </a:lnTo>
                              <a:lnTo>
                                <a:pt x="273431" y="590809"/>
                              </a:lnTo>
                              <a:lnTo>
                                <a:pt x="256159" y="591058"/>
                              </a:lnTo>
                              <a:cubicBezTo>
                                <a:pt x="168783" y="584581"/>
                                <a:pt x="121666" y="546988"/>
                                <a:pt x="114681" y="480568"/>
                              </a:cubicBezTo>
                              <a:cubicBezTo>
                                <a:pt x="112141" y="456184"/>
                                <a:pt x="110744" y="435483"/>
                                <a:pt x="110490" y="418592"/>
                              </a:cubicBezTo>
                              <a:cubicBezTo>
                                <a:pt x="110363" y="413512"/>
                                <a:pt x="109982" y="408177"/>
                                <a:pt x="109474" y="402717"/>
                              </a:cubicBezTo>
                              <a:cubicBezTo>
                                <a:pt x="102870" y="339471"/>
                                <a:pt x="96266" y="276225"/>
                                <a:pt x="89662" y="212978"/>
                              </a:cubicBezTo>
                              <a:cubicBezTo>
                                <a:pt x="81788" y="212217"/>
                                <a:pt x="73914" y="211455"/>
                                <a:pt x="66040" y="210693"/>
                              </a:cubicBezTo>
                              <a:cubicBezTo>
                                <a:pt x="48641" y="209042"/>
                                <a:pt x="28956" y="207645"/>
                                <a:pt x="6731" y="206628"/>
                              </a:cubicBezTo>
                              <a:cubicBezTo>
                                <a:pt x="4953" y="205232"/>
                                <a:pt x="3048" y="203708"/>
                                <a:pt x="1270" y="202437"/>
                              </a:cubicBezTo>
                              <a:cubicBezTo>
                                <a:pt x="762" y="198374"/>
                                <a:pt x="381" y="194437"/>
                                <a:pt x="0" y="190500"/>
                              </a:cubicBezTo>
                              <a:cubicBezTo>
                                <a:pt x="1143" y="189102"/>
                                <a:pt x="2413" y="187706"/>
                                <a:pt x="3556" y="186309"/>
                              </a:cubicBezTo>
                              <a:cubicBezTo>
                                <a:pt x="38608" y="179577"/>
                                <a:pt x="66802" y="172212"/>
                                <a:pt x="88138" y="165353"/>
                              </a:cubicBezTo>
                              <a:cubicBezTo>
                                <a:pt x="79756" y="85851"/>
                                <a:pt x="73914" y="39370"/>
                                <a:pt x="70104" y="26162"/>
                              </a:cubicBezTo>
                              <a:cubicBezTo>
                                <a:pt x="108585" y="19176"/>
                                <a:pt x="139573" y="10033"/>
                                <a:pt x="163576" y="0"/>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2" name="Shape 132"/>
                      <wps:cNvSpPr/>
                      <wps:spPr>
                        <a:xfrm>
                          <a:off x="5559493" y="204735"/>
                          <a:ext cx="285555" cy="642799"/>
                        </a:xfrm>
                        <a:custGeom>
                          <a:avLst/>
                          <a:gdLst/>
                          <a:ahLst/>
                          <a:cxnLst/>
                          <a:rect l="0" t="0" r="0" b="0"/>
                          <a:pathLst>
                            <a:path w="285555" h="642799">
                              <a:moveTo>
                                <a:pt x="0" y="0"/>
                              </a:moveTo>
                              <a:lnTo>
                                <a:pt x="50748" y="5799"/>
                              </a:lnTo>
                              <a:cubicBezTo>
                                <a:pt x="71401" y="9418"/>
                                <a:pt x="89467" y="13959"/>
                                <a:pt x="104961" y="19293"/>
                              </a:cubicBezTo>
                              <a:cubicBezTo>
                                <a:pt x="136076" y="29833"/>
                                <a:pt x="161349" y="46852"/>
                                <a:pt x="181796" y="69331"/>
                              </a:cubicBezTo>
                              <a:cubicBezTo>
                                <a:pt x="202243" y="91683"/>
                                <a:pt x="213419" y="116447"/>
                                <a:pt x="215832" y="142864"/>
                              </a:cubicBezTo>
                              <a:cubicBezTo>
                                <a:pt x="218880" y="176646"/>
                                <a:pt x="206561" y="206871"/>
                                <a:pt x="178240" y="232526"/>
                              </a:cubicBezTo>
                              <a:cubicBezTo>
                                <a:pt x="149792" y="258433"/>
                                <a:pt x="101786" y="274817"/>
                                <a:pt x="33587" y="282056"/>
                              </a:cubicBezTo>
                              <a:cubicBezTo>
                                <a:pt x="75497" y="288152"/>
                                <a:pt x="110041" y="295518"/>
                                <a:pt x="137600" y="303646"/>
                              </a:cubicBezTo>
                              <a:cubicBezTo>
                                <a:pt x="165032" y="311646"/>
                                <a:pt x="189035" y="322950"/>
                                <a:pt x="209863" y="336666"/>
                              </a:cubicBezTo>
                              <a:cubicBezTo>
                                <a:pt x="230691" y="350508"/>
                                <a:pt x="247455" y="367781"/>
                                <a:pt x="260536" y="388101"/>
                              </a:cubicBezTo>
                              <a:cubicBezTo>
                                <a:pt x="273744" y="408421"/>
                                <a:pt x="281364" y="431281"/>
                                <a:pt x="283777" y="456554"/>
                              </a:cubicBezTo>
                              <a:cubicBezTo>
                                <a:pt x="285555" y="476366"/>
                                <a:pt x="283523" y="496051"/>
                                <a:pt x="277681" y="515608"/>
                              </a:cubicBezTo>
                              <a:cubicBezTo>
                                <a:pt x="271712" y="535167"/>
                                <a:pt x="259520" y="554090"/>
                                <a:pt x="240470" y="572124"/>
                              </a:cubicBezTo>
                              <a:cubicBezTo>
                                <a:pt x="221547" y="590031"/>
                                <a:pt x="198052" y="604890"/>
                                <a:pt x="169858" y="616446"/>
                              </a:cubicBezTo>
                              <a:cubicBezTo>
                                <a:pt x="141664" y="628004"/>
                                <a:pt x="112454" y="635751"/>
                                <a:pt x="82101" y="639688"/>
                              </a:cubicBezTo>
                              <a:cubicBezTo>
                                <a:pt x="66924" y="641593"/>
                                <a:pt x="49811" y="642609"/>
                                <a:pt x="30761" y="642799"/>
                              </a:cubicBezTo>
                              <a:lnTo>
                                <a:pt x="0" y="641900"/>
                              </a:lnTo>
                              <a:lnTo>
                                <a:pt x="0" y="602603"/>
                              </a:lnTo>
                              <a:lnTo>
                                <a:pt x="28443" y="601350"/>
                              </a:lnTo>
                              <a:cubicBezTo>
                                <a:pt x="49874" y="599429"/>
                                <a:pt x="68131" y="595682"/>
                                <a:pt x="83244" y="590031"/>
                              </a:cubicBezTo>
                              <a:cubicBezTo>
                                <a:pt x="113470" y="578601"/>
                                <a:pt x="134806" y="561202"/>
                                <a:pt x="147633" y="537707"/>
                              </a:cubicBezTo>
                              <a:cubicBezTo>
                                <a:pt x="160460" y="514339"/>
                                <a:pt x="165413" y="488050"/>
                                <a:pt x="162873" y="458840"/>
                              </a:cubicBezTo>
                              <a:cubicBezTo>
                                <a:pt x="158936" y="415025"/>
                                <a:pt x="140267" y="378321"/>
                                <a:pt x="106358" y="349620"/>
                              </a:cubicBezTo>
                              <a:cubicBezTo>
                                <a:pt x="89403" y="335205"/>
                                <a:pt x="63717" y="323172"/>
                                <a:pt x="29173" y="314107"/>
                              </a:cubicBezTo>
                              <a:lnTo>
                                <a:pt x="0" y="308471"/>
                              </a:lnTo>
                              <a:lnTo>
                                <a:pt x="0" y="259820"/>
                              </a:lnTo>
                              <a:lnTo>
                                <a:pt x="35787" y="251960"/>
                              </a:lnTo>
                              <a:cubicBezTo>
                                <a:pt x="46263" y="248551"/>
                                <a:pt x="55176" y="244368"/>
                                <a:pt x="62543" y="239383"/>
                              </a:cubicBezTo>
                              <a:cubicBezTo>
                                <a:pt x="91880" y="219698"/>
                                <a:pt x="104580" y="189854"/>
                                <a:pt x="101151" y="150610"/>
                              </a:cubicBezTo>
                              <a:cubicBezTo>
                                <a:pt x="99119" y="127878"/>
                                <a:pt x="91626" y="107939"/>
                                <a:pt x="78164" y="91047"/>
                              </a:cubicBezTo>
                              <a:cubicBezTo>
                                <a:pt x="64829" y="74283"/>
                                <a:pt x="45271" y="60314"/>
                                <a:pt x="18982" y="50154"/>
                              </a:cubicBezTo>
                              <a:lnTo>
                                <a:pt x="0" y="44972"/>
                              </a:lnTo>
                              <a:lnTo>
                                <a:pt x="0"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3" name="Shape 133"/>
                      <wps:cNvSpPr/>
                      <wps:spPr>
                        <a:xfrm>
                          <a:off x="6609715" y="525812"/>
                          <a:ext cx="261927" cy="444157"/>
                        </a:xfrm>
                        <a:custGeom>
                          <a:avLst/>
                          <a:gdLst/>
                          <a:ahLst/>
                          <a:cxnLst/>
                          <a:rect l="0" t="0" r="0" b="0"/>
                          <a:pathLst>
                            <a:path w="261927" h="444157">
                              <a:moveTo>
                                <a:pt x="261927" y="0"/>
                              </a:moveTo>
                              <a:lnTo>
                                <a:pt x="261927" y="31475"/>
                              </a:lnTo>
                              <a:lnTo>
                                <a:pt x="250190" y="29559"/>
                              </a:lnTo>
                              <a:cubicBezTo>
                                <a:pt x="204216" y="28544"/>
                                <a:pt x="170180" y="40100"/>
                                <a:pt x="147193" y="64611"/>
                              </a:cubicBezTo>
                              <a:cubicBezTo>
                                <a:pt x="124206" y="88995"/>
                                <a:pt x="115824" y="126714"/>
                                <a:pt x="121412" y="177387"/>
                              </a:cubicBezTo>
                              <a:cubicBezTo>
                                <a:pt x="128524" y="178657"/>
                                <a:pt x="155448" y="181070"/>
                                <a:pt x="202184" y="183864"/>
                              </a:cubicBezTo>
                              <a:lnTo>
                                <a:pt x="261927" y="186656"/>
                              </a:lnTo>
                              <a:lnTo>
                                <a:pt x="261927" y="217515"/>
                              </a:lnTo>
                              <a:lnTo>
                                <a:pt x="125476" y="213709"/>
                              </a:lnTo>
                              <a:cubicBezTo>
                                <a:pt x="133350" y="276574"/>
                                <a:pt x="158496" y="323945"/>
                                <a:pt x="201676" y="354933"/>
                              </a:cubicBezTo>
                              <a:cubicBezTo>
                                <a:pt x="212439" y="362617"/>
                                <a:pt x="223655" y="369379"/>
                                <a:pt x="235325" y="375198"/>
                              </a:cubicBezTo>
                              <a:lnTo>
                                <a:pt x="261927" y="385873"/>
                              </a:lnTo>
                              <a:lnTo>
                                <a:pt x="261927" y="444157"/>
                              </a:lnTo>
                              <a:lnTo>
                                <a:pt x="244887" y="442595"/>
                              </a:lnTo>
                              <a:cubicBezTo>
                                <a:pt x="222313" y="438531"/>
                                <a:pt x="200151" y="432530"/>
                                <a:pt x="178435" y="424657"/>
                              </a:cubicBezTo>
                              <a:cubicBezTo>
                                <a:pt x="151257" y="414877"/>
                                <a:pt x="126746" y="400907"/>
                                <a:pt x="104902" y="383254"/>
                              </a:cubicBezTo>
                              <a:cubicBezTo>
                                <a:pt x="104775" y="383127"/>
                                <a:pt x="104648" y="383127"/>
                                <a:pt x="104521" y="383000"/>
                              </a:cubicBezTo>
                              <a:cubicBezTo>
                                <a:pt x="103505" y="383508"/>
                                <a:pt x="102489" y="384144"/>
                                <a:pt x="101600" y="384651"/>
                              </a:cubicBezTo>
                              <a:cubicBezTo>
                                <a:pt x="91313" y="390747"/>
                                <a:pt x="72009" y="404082"/>
                                <a:pt x="43307" y="424148"/>
                              </a:cubicBezTo>
                              <a:cubicBezTo>
                                <a:pt x="33591" y="427133"/>
                                <a:pt x="23685" y="429197"/>
                                <a:pt x="13589" y="430308"/>
                              </a:cubicBezTo>
                              <a:lnTo>
                                <a:pt x="0" y="430504"/>
                              </a:lnTo>
                              <a:lnTo>
                                <a:pt x="0" y="373642"/>
                              </a:lnTo>
                              <a:lnTo>
                                <a:pt x="19177" y="376777"/>
                              </a:lnTo>
                              <a:cubicBezTo>
                                <a:pt x="41910" y="378301"/>
                                <a:pt x="62738" y="375507"/>
                                <a:pt x="81661" y="368522"/>
                              </a:cubicBezTo>
                              <a:cubicBezTo>
                                <a:pt x="83185" y="367887"/>
                                <a:pt x="84836" y="367252"/>
                                <a:pt x="86360" y="366617"/>
                              </a:cubicBezTo>
                              <a:cubicBezTo>
                                <a:pt x="84201" y="364458"/>
                                <a:pt x="82042" y="362299"/>
                                <a:pt x="79883" y="360267"/>
                              </a:cubicBezTo>
                              <a:cubicBezTo>
                                <a:pt x="75946" y="356076"/>
                                <a:pt x="72136" y="351758"/>
                                <a:pt x="68326" y="347313"/>
                              </a:cubicBezTo>
                              <a:cubicBezTo>
                                <a:pt x="38227" y="311880"/>
                                <a:pt x="20828" y="269844"/>
                                <a:pt x="15621" y="221710"/>
                              </a:cubicBezTo>
                              <a:cubicBezTo>
                                <a:pt x="12192" y="189833"/>
                                <a:pt x="13970" y="161385"/>
                                <a:pt x="21336" y="136366"/>
                              </a:cubicBezTo>
                              <a:cubicBezTo>
                                <a:pt x="28702" y="111474"/>
                                <a:pt x="36830" y="92932"/>
                                <a:pt x="46609" y="81248"/>
                              </a:cubicBezTo>
                              <a:cubicBezTo>
                                <a:pt x="49022" y="78327"/>
                                <a:pt x="51816" y="75279"/>
                                <a:pt x="55245" y="72358"/>
                              </a:cubicBezTo>
                              <a:cubicBezTo>
                                <a:pt x="56261" y="71470"/>
                                <a:pt x="57277" y="70580"/>
                                <a:pt x="58293" y="69819"/>
                              </a:cubicBezTo>
                              <a:cubicBezTo>
                                <a:pt x="49276" y="69057"/>
                                <a:pt x="40132" y="68421"/>
                                <a:pt x="30988" y="67786"/>
                              </a:cubicBezTo>
                              <a:lnTo>
                                <a:pt x="0" y="65482"/>
                              </a:lnTo>
                              <a:lnTo>
                                <a:pt x="0" y="23250"/>
                              </a:lnTo>
                              <a:lnTo>
                                <a:pt x="3020" y="23455"/>
                              </a:lnTo>
                              <a:cubicBezTo>
                                <a:pt x="32203" y="25193"/>
                                <a:pt x="54134" y="25718"/>
                                <a:pt x="68707" y="25241"/>
                              </a:cubicBezTo>
                              <a:cubicBezTo>
                                <a:pt x="70231" y="26384"/>
                                <a:pt x="71628" y="27527"/>
                                <a:pt x="73152" y="28670"/>
                              </a:cubicBezTo>
                              <a:cubicBezTo>
                                <a:pt x="70993" y="39973"/>
                                <a:pt x="69088" y="51403"/>
                                <a:pt x="67056" y="62707"/>
                              </a:cubicBezTo>
                              <a:cubicBezTo>
                                <a:pt x="71628" y="59658"/>
                                <a:pt x="76200" y="56357"/>
                                <a:pt x="80899" y="53308"/>
                              </a:cubicBezTo>
                              <a:cubicBezTo>
                                <a:pt x="86106" y="50007"/>
                                <a:pt x="91694" y="46577"/>
                                <a:pt x="97917" y="43148"/>
                              </a:cubicBezTo>
                              <a:cubicBezTo>
                                <a:pt x="122555" y="29559"/>
                                <a:pt x="148717" y="18510"/>
                                <a:pt x="177038" y="10636"/>
                              </a:cubicBezTo>
                              <a:cubicBezTo>
                                <a:pt x="191198" y="6699"/>
                                <a:pt x="206057" y="3810"/>
                                <a:pt x="221615" y="1968"/>
                              </a:cubicBezTo>
                              <a:lnTo>
                                <a:pt x="261927"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4" name="Shape 134"/>
                      <wps:cNvSpPr/>
                      <wps:spPr>
                        <a:xfrm>
                          <a:off x="6871643" y="896438"/>
                          <a:ext cx="213396" cy="78414"/>
                        </a:xfrm>
                        <a:custGeom>
                          <a:avLst/>
                          <a:gdLst/>
                          <a:ahLst/>
                          <a:cxnLst/>
                          <a:rect l="0" t="0" r="0" b="0"/>
                          <a:pathLst>
                            <a:path w="213396" h="78414">
                              <a:moveTo>
                                <a:pt x="213396" y="0"/>
                              </a:moveTo>
                              <a:lnTo>
                                <a:pt x="213396" y="38961"/>
                              </a:lnTo>
                              <a:lnTo>
                                <a:pt x="185080" y="53077"/>
                              </a:lnTo>
                              <a:cubicBezTo>
                                <a:pt x="167808" y="60221"/>
                                <a:pt x="151394" y="65460"/>
                                <a:pt x="135837" y="68762"/>
                              </a:cubicBezTo>
                              <a:cubicBezTo>
                                <a:pt x="104849" y="75239"/>
                                <a:pt x="76781" y="78414"/>
                                <a:pt x="51889" y="78287"/>
                              </a:cubicBezTo>
                              <a:lnTo>
                                <a:pt x="0" y="73531"/>
                              </a:lnTo>
                              <a:lnTo>
                                <a:pt x="0" y="15247"/>
                              </a:lnTo>
                              <a:lnTo>
                                <a:pt x="9773" y="19169"/>
                              </a:lnTo>
                              <a:cubicBezTo>
                                <a:pt x="34934" y="26979"/>
                                <a:pt x="61922" y="30916"/>
                                <a:pt x="90751" y="30789"/>
                              </a:cubicBezTo>
                              <a:cubicBezTo>
                                <a:pt x="117929" y="30662"/>
                                <a:pt x="143711" y="26471"/>
                                <a:pt x="167967" y="18724"/>
                              </a:cubicBezTo>
                              <a:lnTo>
                                <a:pt x="213396"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5" name="Shape 135"/>
                      <wps:cNvSpPr/>
                      <wps:spPr>
                        <a:xfrm>
                          <a:off x="6871643" y="525399"/>
                          <a:ext cx="213396" cy="219456"/>
                        </a:xfrm>
                        <a:custGeom>
                          <a:avLst/>
                          <a:gdLst/>
                          <a:ahLst/>
                          <a:cxnLst/>
                          <a:rect l="0" t="0" r="0" b="0"/>
                          <a:pathLst>
                            <a:path w="213396" h="219456">
                              <a:moveTo>
                                <a:pt x="8455" y="0"/>
                              </a:moveTo>
                              <a:cubicBezTo>
                                <a:pt x="54811" y="762"/>
                                <a:pt x="96466" y="9271"/>
                                <a:pt x="133931" y="25527"/>
                              </a:cubicBezTo>
                              <a:cubicBezTo>
                                <a:pt x="152600" y="33592"/>
                                <a:pt x="168729" y="42894"/>
                                <a:pt x="182398" y="53404"/>
                              </a:cubicBezTo>
                              <a:lnTo>
                                <a:pt x="213396" y="85701"/>
                              </a:lnTo>
                              <a:lnTo>
                                <a:pt x="213396" y="208964"/>
                              </a:lnTo>
                              <a:lnTo>
                                <a:pt x="197907" y="211534"/>
                              </a:lnTo>
                              <a:cubicBezTo>
                                <a:pt x="180381" y="213677"/>
                                <a:pt x="160537" y="215392"/>
                                <a:pt x="138376" y="216535"/>
                              </a:cubicBezTo>
                              <a:cubicBezTo>
                                <a:pt x="93926" y="218821"/>
                                <a:pt x="64589" y="219456"/>
                                <a:pt x="50239" y="219329"/>
                              </a:cubicBezTo>
                              <a:lnTo>
                                <a:pt x="0" y="217928"/>
                              </a:lnTo>
                              <a:lnTo>
                                <a:pt x="0" y="187069"/>
                              </a:lnTo>
                              <a:lnTo>
                                <a:pt x="1407" y="187135"/>
                              </a:lnTo>
                              <a:cubicBezTo>
                                <a:pt x="18742" y="187738"/>
                                <a:pt x="33030" y="188023"/>
                                <a:pt x="44269" y="188087"/>
                              </a:cubicBezTo>
                              <a:cubicBezTo>
                                <a:pt x="98117" y="188468"/>
                                <a:pt x="130756" y="186944"/>
                                <a:pt x="142187" y="185293"/>
                              </a:cubicBezTo>
                              <a:cubicBezTo>
                                <a:pt x="141678" y="178054"/>
                                <a:pt x="141170" y="172466"/>
                                <a:pt x="140789" y="168529"/>
                              </a:cubicBezTo>
                              <a:cubicBezTo>
                                <a:pt x="135201" y="121920"/>
                                <a:pt x="118945" y="87376"/>
                                <a:pt x="91894" y="64897"/>
                              </a:cubicBezTo>
                              <a:cubicBezTo>
                                <a:pt x="78305" y="53658"/>
                                <a:pt x="62906" y="45149"/>
                                <a:pt x="45651" y="39338"/>
                              </a:cubicBezTo>
                              <a:lnTo>
                                <a:pt x="0" y="31887"/>
                              </a:lnTo>
                              <a:lnTo>
                                <a:pt x="0" y="413"/>
                              </a:lnTo>
                              <a:lnTo>
                                <a:pt x="8455" y="0"/>
                              </a:ln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6" name="Shape 136"/>
                      <wps:cNvSpPr/>
                      <wps:spPr>
                        <a:xfrm>
                          <a:off x="7085038" y="504063"/>
                          <a:ext cx="435902" cy="456692"/>
                        </a:xfrm>
                        <a:custGeom>
                          <a:avLst/>
                          <a:gdLst/>
                          <a:ahLst/>
                          <a:cxnLst/>
                          <a:rect l="0" t="0" r="0" b="0"/>
                          <a:pathLst>
                            <a:path w="435902" h="456692">
                              <a:moveTo>
                                <a:pt x="284518" y="1143"/>
                              </a:moveTo>
                              <a:cubicBezTo>
                                <a:pt x="315379" y="2286"/>
                                <a:pt x="338874" y="3810"/>
                                <a:pt x="355130" y="6096"/>
                              </a:cubicBezTo>
                              <a:cubicBezTo>
                                <a:pt x="357162" y="7874"/>
                                <a:pt x="359067" y="9652"/>
                                <a:pt x="361099" y="11430"/>
                              </a:cubicBezTo>
                              <a:cubicBezTo>
                                <a:pt x="359575" y="23749"/>
                                <a:pt x="361607" y="54991"/>
                                <a:pt x="367322" y="105283"/>
                              </a:cubicBezTo>
                              <a:cubicBezTo>
                                <a:pt x="365798" y="106934"/>
                                <a:pt x="364274" y="108585"/>
                                <a:pt x="362750" y="110109"/>
                              </a:cubicBezTo>
                              <a:cubicBezTo>
                                <a:pt x="355130" y="111506"/>
                                <a:pt x="347510" y="112776"/>
                                <a:pt x="339890" y="114046"/>
                              </a:cubicBezTo>
                              <a:cubicBezTo>
                                <a:pt x="337985" y="113030"/>
                                <a:pt x="336080" y="111887"/>
                                <a:pt x="334175" y="110871"/>
                              </a:cubicBezTo>
                              <a:cubicBezTo>
                                <a:pt x="330365" y="93091"/>
                                <a:pt x="326682" y="80772"/>
                                <a:pt x="322999" y="74041"/>
                              </a:cubicBezTo>
                              <a:cubicBezTo>
                                <a:pt x="319443" y="67183"/>
                                <a:pt x="311569" y="60325"/>
                                <a:pt x="299377" y="53594"/>
                              </a:cubicBezTo>
                              <a:cubicBezTo>
                                <a:pt x="287185" y="46990"/>
                                <a:pt x="270675" y="41910"/>
                                <a:pt x="249593" y="38862"/>
                              </a:cubicBezTo>
                              <a:cubicBezTo>
                                <a:pt x="228511" y="35687"/>
                                <a:pt x="206794" y="35306"/>
                                <a:pt x="184061" y="37592"/>
                              </a:cubicBezTo>
                              <a:cubicBezTo>
                                <a:pt x="160693" y="40005"/>
                                <a:pt x="141389" y="44450"/>
                                <a:pt x="126022" y="51054"/>
                              </a:cubicBezTo>
                              <a:cubicBezTo>
                                <a:pt x="110655" y="57785"/>
                                <a:pt x="98844" y="66929"/>
                                <a:pt x="90335" y="78486"/>
                              </a:cubicBezTo>
                              <a:cubicBezTo>
                                <a:pt x="81826" y="90043"/>
                                <a:pt x="78524" y="103632"/>
                                <a:pt x="80429" y="119126"/>
                              </a:cubicBezTo>
                              <a:cubicBezTo>
                                <a:pt x="81826" y="130556"/>
                                <a:pt x="86017" y="140589"/>
                                <a:pt x="93256" y="149098"/>
                              </a:cubicBezTo>
                              <a:cubicBezTo>
                                <a:pt x="100368" y="157480"/>
                                <a:pt x="110274" y="164211"/>
                                <a:pt x="123355" y="168656"/>
                              </a:cubicBezTo>
                              <a:cubicBezTo>
                                <a:pt x="136436" y="173101"/>
                                <a:pt x="149771" y="176022"/>
                                <a:pt x="163614" y="177038"/>
                              </a:cubicBezTo>
                              <a:cubicBezTo>
                                <a:pt x="185204" y="179197"/>
                                <a:pt x="206667" y="181229"/>
                                <a:pt x="228130" y="182753"/>
                              </a:cubicBezTo>
                              <a:cubicBezTo>
                                <a:pt x="283121" y="186309"/>
                                <a:pt x="322618" y="189103"/>
                                <a:pt x="346748" y="192532"/>
                              </a:cubicBezTo>
                              <a:cubicBezTo>
                                <a:pt x="370751" y="195961"/>
                                <a:pt x="390055" y="203835"/>
                                <a:pt x="404660" y="216281"/>
                              </a:cubicBezTo>
                              <a:cubicBezTo>
                                <a:pt x="419265" y="228600"/>
                                <a:pt x="427774" y="245364"/>
                                <a:pt x="430568" y="266573"/>
                              </a:cubicBezTo>
                              <a:cubicBezTo>
                                <a:pt x="435902" y="307086"/>
                                <a:pt x="418884" y="346710"/>
                                <a:pt x="378752" y="383921"/>
                              </a:cubicBezTo>
                              <a:cubicBezTo>
                                <a:pt x="338874" y="420751"/>
                                <a:pt x="284391" y="444881"/>
                                <a:pt x="215176" y="452755"/>
                              </a:cubicBezTo>
                              <a:cubicBezTo>
                                <a:pt x="190792" y="455549"/>
                                <a:pt x="160058" y="456692"/>
                                <a:pt x="123355" y="455422"/>
                              </a:cubicBezTo>
                              <a:cubicBezTo>
                                <a:pt x="86525" y="454279"/>
                                <a:pt x="54902" y="451358"/>
                                <a:pt x="28613" y="447548"/>
                              </a:cubicBezTo>
                              <a:cubicBezTo>
                                <a:pt x="27470" y="445770"/>
                                <a:pt x="26200" y="443738"/>
                                <a:pt x="25057" y="441960"/>
                              </a:cubicBezTo>
                              <a:cubicBezTo>
                                <a:pt x="25565" y="433451"/>
                                <a:pt x="26200" y="424942"/>
                                <a:pt x="26835" y="416433"/>
                              </a:cubicBezTo>
                              <a:cubicBezTo>
                                <a:pt x="26581" y="417068"/>
                                <a:pt x="26327" y="417703"/>
                                <a:pt x="26073" y="418338"/>
                              </a:cubicBezTo>
                              <a:lnTo>
                                <a:pt x="0" y="431336"/>
                              </a:lnTo>
                              <a:lnTo>
                                <a:pt x="0" y="392375"/>
                              </a:lnTo>
                              <a:lnTo>
                                <a:pt x="10960" y="387858"/>
                              </a:lnTo>
                              <a:cubicBezTo>
                                <a:pt x="16294" y="385191"/>
                                <a:pt x="21628" y="382397"/>
                                <a:pt x="26962" y="379603"/>
                              </a:cubicBezTo>
                              <a:cubicBezTo>
                                <a:pt x="26962" y="379476"/>
                                <a:pt x="26962" y="379222"/>
                                <a:pt x="26962" y="379095"/>
                              </a:cubicBezTo>
                              <a:cubicBezTo>
                                <a:pt x="26073" y="368554"/>
                                <a:pt x="24168" y="350012"/>
                                <a:pt x="21247" y="323469"/>
                              </a:cubicBezTo>
                              <a:cubicBezTo>
                                <a:pt x="22771" y="322072"/>
                                <a:pt x="24422" y="320548"/>
                                <a:pt x="25946" y="319151"/>
                              </a:cubicBezTo>
                              <a:cubicBezTo>
                                <a:pt x="34328" y="318770"/>
                                <a:pt x="42710" y="318262"/>
                                <a:pt x="50965" y="317754"/>
                              </a:cubicBezTo>
                              <a:cubicBezTo>
                                <a:pt x="52870" y="319024"/>
                                <a:pt x="54775" y="320294"/>
                                <a:pt x="56807" y="321564"/>
                              </a:cubicBezTo>
                              <a:cubicBezTo>
                                <a:pt x="60617" y="346710"/>
                                <a:pt x="65189" y="368173"/>
                                <a:pt x="70523" y="385953"/>
                              </a:cubicBezTo>
                              <a:cubicBezTo>
                                <a:pt x="84239" y="399161"/>
                                <a:pt x="106337" y="409321"/>
                                <a:pt x="136944" y="415544"/>
                              </a:cubicBezTo>
                              <a:cubicBezTo>
                                <a:pt x="167424" y="421767"/>
                                <a:pt x="197142" y="423291"/>
                                <a:pt x="225717" y="419862"/>
                              </a:cubicBezTo>
                              <a:cubicBezTo>
                                <a:pt x="266611" y="415036"/>
                                <a:pt x="298234" y="401574"/>
                                <a:pt x="320586" y="381000"/>
                              </a:cubicBezTo>
                              <a:cubicBezTo>
                                <a:pt x="342938" y="360426"/>
                                <a:pt x="352336" y="338074"/>
                                <a:pt x="349288" y="314706"/>
                              </a:cubicBezTo>
                              <a:cubicBezTo>
                                <a:pt x="347637" y="302006"/>
                                <a:pt x="341922" y="291719"/>
                                <a:pt x="331889" y="283845"/>
                              </a:cubicBezTo>
                              <a:cubicBezTo>
                                <a:pt x="321856" y="275971"/>
                                <a:pt x="307632" y="270383"/>
                                <a:pt x="288963" y="266827"/>
                              </a:cubicBezTo>
                              <a:cubicBezTo>
                                <a:pt x="270294" y="263398"/>
                                <a:pt x="237274" y="260604"/>
                                <a:pt x="190030" y="257175"/>
                              </a:cubicBezTo>
                              <a:cubicBezTo>
                                <a:pt x="149390" y="254381"/>
                                <a:pt x="120815" y="250825"/>
                                <a:pt x="104559" y="248031"/>
                              </a:cubicBezTo>
                              <a:cubicBezTo>
                                <a:pt x="88176" y="245110"/>
                                <a:pt x="72047" y="239268"/>
                                <a:pt x="56172" y="230632"/>
                              </a:cubicBezTo>
                              <a:cubicBezTo>
                                <a:pt x="52235" y="228473"/>
                                <a:pt x="48425" y="226060"/>
                                <a:pt x="44869" y="223647"/>
                              </a:cubicBezTo>
                              <a:cubicBezTo>
                                <a:pt x="41821" y="221234"/>
                                <a:pt x="38900" y="218821"/>
                                <a:pt x="35852" y="216535"/>
                              </a:cubicBezTo>
                              <a:cubicBezTo>
                                <a:pt x="35852" y="217678"/>
                                <a:pt x="35979" y="218821"/>
                                <a:pt x="35979" y="219964"/>
                              </a:cubicBezTo>
                              <a:cubicBezTo>
                                <a:pt x="33947" y="221742"/>
                                <a:pt x="32042" y="223520"/>
                                <a:pt x="30137" y="225298"/>
                              </a:cubicBezTo>
                              <a:lnTo>
                                <a:pt x="0" y="230300"/>
                              </a:lnTo>
                              <a:lnTo>
                                <a:pt x="0" y="107037"/>
                              </a:lnTo>
                              <a:lnTo>
                                <a:pt x="2705" y="109855"/>
                              </a:lnTo>
                              <a:cubicBezTo>
                                <a:pt x="3213" y="110490"/>
                                <a:pt x="3594" y="111252"/>
                                <a:pt x="3975" y="111887"/>
                              </a:cubicBezTo>
                              <a:cubicBezTo>
                                <a:pt x="4229" y="110998"/>
                                <a:pt x="4483" y="110109"/>
                                <a:pt x="4610" y="109347"/>
                              </a:cubicBezTo>
                              <a:cubicBezTo>
                                <a:pt x="11849" y="87503"/>
                                <a:pt x="27089" y="68326"/>
                                <a:pt x="50965" y="52070"/>
                              </a:cubicBezTo>
                              <a:cubicBezTo>
                                <a:pt x="89319" y="25781"/>
                                <a:pt x="138722" y="10033"/>
                                <a:pt x="199555" y="3429"/>
                              </a:cubicBezTo>
                              <a:cubicBezTo>
                                <a:pt x="225336" y="635"/>
                                <a:pt x="253657" y="0"/>
                                <a:pt x="284518" y="1143"/>
                              </a:cubicBezTo>
                              <a:close/>
                            </a:path>
                          </a:pathLst>
                        </a:custGeom>
                        <a:ln w="0" cap="flat">
                          <a:miter lim="127000"/>
                        </a:ln>
                      </wps:spPr>
                      <wps:style>
                        <a:lnRef idx="0">
                          <a:srgbClr val="000000">
                            <a:alpha val="0"/>
                          </a:srgbClr>
                        </a:lnRef>
                        <a:fillRef idx="1">
                          <a:srgbClr val="969696"/>
                        </a:fillRef>
                        <a:effectRef idx="0">
                          <a:scrgbClr r="0" g="0" b="0"/>
                        </a:effectRef>
                        <a:fontRef idx="none"/>
                      </wps:style>
                      <wps:bodyPr/>
                    </wps:wsp>
                    <wps:wsp>
                      <wps:cNvPr id="137" name="Shape 137"/>
                      <wps:cNvSpPr/>
                      <wps:spPr>
                        <a:xfrm>
                          <a:off x="4612259" y="861187"/>
                          <a:ext cx="392303" cy="240411"/>
                        </a:xfrm>
                        <a:custGeom>
                          <a:avLst/>
                          <a:gdLst/>
                          <a:ahLst/>
                          <a:cxnLst/>
                          <a:rect l="0" t="0" r="0" b="0"/>
                          <a:pathLst>
                            <a:path w="392303" h="240411">
                              <a:moveTo>
                                <a:pt x="199390" y="9906"/>
                              </a:moveTo>
                              <a:cubicBezTo>
                                <a:pt x="137287" y="18923"/>
                                <a:pt x="101854" y="26670"/>
                                <a:pt x="92583" y="29591"/>
                              </a:cubicBezTo>
                              <a:cubicBezTo>
                                <a:pt x="84201" y="32258"/>
                                <a:pt x="73025" y="38735"/>
                                <a:pt x="58928" y="48895"/>
                              </a:cubicBezTo>
                              <a:cubicBezTo>
                                <a:pt x="57150" y="50165"/>
                                <a:pt x="55372" y="51435"/>
                                <a:pt x="53594" y="52832"/>
                              </a:cubicBezTo>
                              <a:cubicBezTo>
                                <a:pt x="36830" y="65278"/>
                                <a:pt x="23495" y="80391"/>
                                <a:pt x="13716" y="98044"/>
                              </a:cubicBezTo>
                              <a:cubicBezTo>
                                <a:pt x="8763" y="106934"/>
                                <a:pt x="5080" y="115951"/>
                                <a:pt x="2921" y="125222"/>
                              </a:cubicBezTo>
                              <a:cubicBezTo>
                                <a:pt x="762" y="134366"/>
                                <a:pt x="0" y="143764"/>
                                <a:pt x="635" y="153289"/>
                              </a:cubicBezTo>
                              <a:cubicBezTo>
                                <a:pt x="1143" y="162687"/>
                                <a:pt x="3048" y="171323"/>
                                <a:pt x="6096" y="179324"/>
                              </a:cubicBezTo>
                              <a:cubicBezTo>
                                <a:pt x="14097" y="199517"/>
                                <a:pt x="30226" y="214503"/>
                                <a:pt x="54356" y="224917"/>
                              </a:cubicBezTo>
                              <a:cubicBezTo>
                                <a:pt x="59563" y="227203"/>
                                <a:pt x="65151" y="229108"/>
                                <a:pt x="70866" y="230759"/>
                              </a:cubicBezTo>
                              <a:cubicBezTo>
                                <a:pt x="102108" y="239903"/>
                                <a:pt x="140335" y="240411"/>
                                <a:pt x="186055" y="233426"/>
                              </a:cubicBezTo>
                              <a:cubicBezTo>
                                <a:pt x="226695" y="227330"/>
                                <a:pt x="263906" y="216027"/>
                                <a:pt x="297688" y="199136"/>
                              </a:cubicBezTo>
                              <a:cubicBezTo>
                                <a:pt x="331216" y="182245"/>
                                <a:pt x="355727" y="162433"/>
                                <a:pt x="370586" y="138938"/>
                              </a:cubicBezTo>
                              <a:cubicBezTo>
                                <a:pt x="385572" y="115443"/>
                                <a:pt x="392303" y="93472"/>
                                <a:pt x="390779" y="73152"/>
                              </a:cubicBezTo>
                              <a:cubicBezTo>
                                <a:pt x="389255" y="52705"/>
                                <a:pt x="381127" y="35687"/>
                                <a:pt x="366268" y="22352"/>
                              </a:cubicBezTo>
                              <a:cubicBezTo>
                                <a:pt x="351409" y="9017"/>
                                <a:pt x="332867" y="1651"/>
                                <a:pt x="310769" y="762"/>
                              </a:cubicBezTo>
                              <a:cubicBezTo>
                                <a:pt x="288671" y="0"/>
                                <a:pt x="251460" y="2286"/>
                                <a:pt x="199390" y="9906"/>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38" name="Shape 138"/>
                      <wps:cNvSpPr/>
                      <wps:spPr>
                        <a:xfrm>
                          <a:off x="6735191" y="720598"/>
                          <a:ext cx="702183" cy="206884"/>
                        </a:xfrm>
                        <a:custGeom>
                          <a:avLst/>
                          <a:gdLst/>
                          <a:ahLst/>
                          <a:cxnLst/>
                          <a:rect l="0" t="0" r="0" b="0"/>
                          <a:pathLst>
                            <a:path w="702183" h="206884">
                              <a:moveTo>
                                <a:pt x="385699" y="0"/>
                              </a:moveTo>
                              <a:cubicBezTo>
                                <a:pt x="385699" y="1143"/>
                                <a:pt x="385826" y="2286"/>
                                <a:pt x="385826" y="3429"/>
                              </a:cubicBezTo>
                              <a:cubicBezTo>
                                <a:pt x="383794" y="5207"/>
                                <a:pt x="381889" y="6985"/>
                                <a:pt x="379984" y="8763"/>
                              </a:cubicBezTo>
                              <a:cubicBezTo>
                                <a:pt x="354202" y="14478"/>
                                <a:pt x="319151" y="19050"/>
                                <a:pt x="274827" y="21336"/>
                              </a:cubicBezTo>
                              <a:cubicBezTo>
                                <a:pt x="230377" y="23622"/>
                                <a:pt x="201040" y="24257"/>
                                <a:pt x="186690" y="24130"/>
                              </a:cubicBezTo>
                              <a:cubicBezTo>
                                <a:pt x="124460" y="23876"/>
                                <a:pt x="62230" y="21971"/>
                                <a:pt x="0" y="18923"/>
                              </a:cubicBezTo>
                              <a:cubicBezTo>
                                <a:pt x="7874" y="81788"/>
                                <a:pt x="33020" y="129159"/>
                                <a:pt x="76200" y="160147"/>
                              </a:cubicBezTo>
                              <a:cubicBezTo>
                                <a:pt x="119252" y="190881"/>
                                <a:pt x="169545" y="206884"/>
                                <a:pt x="227202" y="206629"/>
                              </a:cubicBezTo>
                              <a:cubicBezTo>
                                <a:pt x="254381" y="206502"/>
                                <a:pt x="280162" y="202311"/>
                                <a:pt x="304419" y="194564"/>
                              </a:cubicBezTo>
                              <a:cubicBezTo>
                                <a:pt x="322580" y="188595"/>
                                <a:pt x="341376" y="180848"/>
                                <a:pt x="360807" y="171323"/>
                              </a:cubicBezTo>
                              <a:cubicBezTo>
                                <a:pt x="366140" y="168656"/>
                                <a:pt x="371475" y="165862"/>
                                <a:pt x="376809" y="163068"/>
                              </a:cubicBezTo>
                              <a:cubicBezTo>
                                <a:pt x="376809" y="162941"/>
                                <a:pt x="376809" y="162687"/>
                                <a:pt x="376809" y="162560"/>
                              </a:cubicBezTo>
                              <a:cubicBezTo>
                                <a:pt x="375920" y="152019"/>
                                <a:pt x="374015" y="133477"/>
                                <a:pt x="371094" y="106934"/>
                              </a:cubicBezTo>
                              <a:cubicBezTo>
                                <a:pt x="372618" y="105537"/>
                                <a:pt x="374269" y="104013"/>
                                <a:pt x="375793" y="102616"/>
                              </a:cubicBezTo>
                              <a:cubicBezTo>
                                <a:pt x="384175" y="102235"/>
                                <a:pt x="392557" y="101727"/>
                                <a:pt x="400812" y="101219"/>
                              </a:cubicBezTo>
                              <a:cubicBezTo>
                                <a:pt x="402717" y="102489"/>
                                <a:pt x="404622" y="103759"/>
                                <a:pt x="406653" y="105029"/>
                              </a:cubicBezTo>
                              <a:cubicBezTo>
                                <a:pt x="410464" y="130175"/>
                                <a:pt x="415036" y="151638"/>
                                <a:pt x="420370" y="169418"/>
                              </a:cubicBezTo>
                              <a:cubicBezTo>
                                <a:pt x="434086" y="182626"/>
                                <a:pt x="456184" y="192786"/>
                                <a:pt x="486790" y="199009"/>
                              </a:cubicBezTo>
                              <a:cubicBezTo>
                                <a:pt x="517271" y="205232"/>
                                <a:pt x="546989" y="206756"/>
                                <a:pt x="575564" y="203327"/>
                              </a:cubicBezTo>
                              <a:cubicBezTo>
                                <a:pt x="616458" y="198501"/>
                                <a:pt x="648081" y="185039"/>
                                <a:pt x="670433" y="164465"/>
                              </a:cubicBezTo>
                              <a:cubicBezTo>
                                <a:pt x="692785" y="143891"/>
                                <a:pt x="702183" y="121539"/>
                                <a:pt x="699135" y="98171"/>
                              </a:cubicBezTo>
                              <a:cubicBezTo>
                                <a:pt x="697484" y="85471"/>
                                <a:pt x="691769" y="75184"/>
                                <a:pt x="681736" y="67310"/>
                              </a:cubicBezTo>
                              <a:cubicBezTo>
                                <a:pt x="671702" y="59436"/>
                                <a:pt x="657479" y="53848"/>
                                <a:pt x="638810" y="50292"/>
                              </a:cubicBezTo>
                              <a:cubicBezTo>
                                <a:pt x="620140" y="46863"/>
                                <a:pt x="587121" y="44069"/>
                                <a:pt x="539877" y="40640"/>
                              </a:cubicBezTo>
                              <a:cubicBezTo>
                                <a:pt x="499237" y="37846"/>
                                <a:pt x="470662" y="34290"/>
                                <a:pt x="454406" y="31496"/>
                              </a:cubicBezTo>
                              <a:cubicBezTo>
                                <a:pt x="438023" y="28575"/>
                                <a:pt x="421894" y="22733"/>
                                <a:pt x="406019" y="14097"/>
                              </a:cubicBezTo>
                              <a:cubicBezTo>
                                <a:pt x="402082" y="11938"/>
                                <a:pt x="398272" y="9525"/>
                                <a:pt x="394715" y="7112"/>
                              </a:cubicBezTo>
                              <a:cubicBezTo>
                                <a:pt x="391668" y="4699"/>
                                <a:pt x="388747" y="2286"/>
                                <a:pt x="385699" y="0"/>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39" name="Shape 139"/>
                      <wps:cNvSpPr/>
                      <wps:spPr>
                        <a:xfrm>
                          <a:off x="5395976" y="499999"/>
                          <a:ext cx="328930" cy="309753"/>
                        </a:xfrm>
                        <a:custGeom>
                          <a:avLst/>
                          <a:gdLst/>
                          <a:ahLst/>
                          <a:cxnLst/>
                          <a:rect l="0" t="0" r="0" b="0"/>
                          <a:pathLst>
                            <a:path w="328930" h="309753">
                              <a:moveTo>
                                <a:pt x="62357" y="1143"/>
                              </a:moveTo>
                              <a:cubicBezTo>
                                <a:pt x="45085" y="254"/>
                                <a:pt x="24257" y="0"/>
                                <a:pt x="0" y="254"/>
                              </a:cubicBezTo>
                              <a:cubicBezTo>
                                <a:pt x="4191" y="51943"/>
                                <a:pt x="8509" y="103505"/>
                                <a:pt x="12700" y="155067"/>
                              </a:cubicBezTo>
                              <a:cubicBezTo>
                                <a:pt x="16891" y="201295"/>
                                <a:pt x="21082" y="247396"/>
                                <a:pt x="25400" y="293624"/>
                              </a:cubicBezTo>
                              <a:cubicBezTo>
                                <a:pt x="55753" y="300228"/>
                                <a:pt x="86741" y="304546"/>
                                <a:pt x="118110" y="306451"/>
                              </a:cubicBezTo>
                              <a:cubicBezTo>
                                <a:pt x="173736" y="309753"/>
                                <a:pt x="216535" y="306070"/>
                                <a:pt x="246761" y="294767"/>
                              </a:cubicBezTo>
                              <a:cubicBezTo>
                                <a:pt x="276987" y="283337"/>
                                <a:pt x="298323" y="265938"/>
                                <a:pt x="311150" y="242443"/>
                              </a:cubicBezTo>
                              <a:cubicBezTo>
                                <a:pt x="323977" y="219075"/>
                                <a:pt x="328930" y="192786"/>
                                <a:pt x="326390" y="163576"/>
                              </a:cubicBezTo>
                              <a:cubicBezTo>
                                <a:pt x="322453" y="119761"/>
                                <a:pt x="303784" y="83058"/>
                                <a:pt x="269875" y="54356"/>
                              </a:cubicBezTo>
                              <a:cubicBezTo>
                                <a:pt x="235966" y="25527"/>
                                <a:pt x="167132" y="6223"/>
                                <a:pt x="62357" y="1143"/>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0" name="Shape 140"/>
                      <wps:cNvSpPr/>
                      <wps:spPr>
                        <a:xfrm>
                          <a:off x="1895094" y="502412"/>
                          <a:ext cx="315214" cy="314579"/>
                        </a:xfrm>
                        <a:custGeom>
                          <a:avLst/>
                          <a:gdLst/>
                          <a:ahLst/>
                          <a:cxnLst/>
                          <a:rect l="0" t="0" r="0" b="0"/>
                          <a:pathLst>
                            <a:path w="315214" h="314579">
                              <a:moveTo>
                                <a:pt x="62103" y="11684"/>
                              </a:moveTo>
                              <a:cubicBezTo>
                                <a:pt x="44831" y="13589"/>
                                <a:pt x="24130" y="16764"/>
                                <a:pt x="0" y="21209"/>
                              </a:cubicBezTo>
                              <a:cubicBezTo>
                                <a:pt x="254" y="72644"/>
                                <a:pt x="508" y="123952"/>
                                <a:pt x="762" y="175387"/>
                              </a:cubicBezTo>
                              <a:cubicBezTo>
                                <a:pt x="1270" y="221361"/>
                                <a:pt x="1905" y="267208"/>
                                <a:pt x="2540" y="313182"/>
                              </a:cubicBezTo>
                              <a:cubicBezTo>
                                <a:pt x="32258" y="314579"/>
                                <a:pt x="62865" y="313690"/>
                                <a:pt x="94234" y="310515"/>
                              </a:cubicBezTo>
                              <a:cubicBezTo>
                                <a:pt x="149479" y="304927"/>
                                <a:pt x="192913" y="295148"/>
                                <a:pt x="224409" y="279654"/>
                              </a:cubicBezTo>
                              <a:cubicBezTo>
                                <a:pt x="255651" y="264160"/>
                                <a:pt x="278638" y="243967"/>
                                <a:pt x="293370" y="218821"/>
                              </a:cubicBezTo>
                              <a:cubicBezTo>
                                <a:pt x="308102" y="193929"/>
                                <a:pt x="315214" y="166878"/>
                                <a:pt x="314833" y="137922"/>
                              </a:cubicBezTo>
                              <a:cubicBezTo>
                                <a:pt x="314325" y="94488"/>
                                <a:pt x="298450" y="59944"/>
                                <a:pt x="266319" y="35306"/>
                              </a:cubicBezTo>
                              <a:cubicBezTo>
                                <a:pt x="234569" y="10795"/>
                                <a:pt x="166243" y="0"/>
                                <a:pt x="62103" y="11684"/>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1" name="Shape 141"/>
                      <wps:cNvSpPr/>
                      <wps:spPr>
                        <a:xfrm>
                          <a:off x="6523356" y="585089"/>
                          <a:ext cx="172720" cy="319024"/>
                        </a:xfrm>
                        <a:custGeom>
                          <a:avLst/>
                          <a:gdLst/>
                          <a:ahLst/>
                          <a:cxnLst/>
                          <a:rect l="0" t="0" r="0" b="0"/>
                          <a:pathLst>
                            <a:path w="172720" h="319024">
                              <a:moveTo>
                                <a:pt x="83185" y="5969"/>
                              </a:moveTo>
                              <a:cubicBezTo>
                                <a:pt x="61595" y="4445"/>
                                <a:pt x="33782" y="2540"/>
                                <a:pt x="0" y="0"/>
                              </a:cubicBezTo>
                              <a:cubicBezTo>
                                <a:pt x="5334" y="61722"/>
                                <a:pt x="10922" y="123571"/>
                                <a:pt x="16256" y="185420"/>
                              </a:cubicBezTo>
                              <a:cubicBezTo>
                                <a:pt x="20827" y="228346"/>
                                <a:pt x="25146" y="256540"/>
                                <a:pt x="29083" y="270002"/>
                              </a:cubicBezTo>
                              <a:cubicBezTo>
                                <a:pt x="33020" y="283464"/>
                                <a:pt x="41021" y="294386"/>
                                <a:pt x="53339" y="302641"/>
                              </a:cubicBezTo>
                              <a:cubicBezTo>
                                <a:pt x="65532" y="310896"/>
                                <a:pt x="82931" y="315976"/>
                                <a:pt x="105537" y="317500"/>
                              </a:cubicBezTo>
                              <a:cubicBezTo>
                                <a:pt x="128270" y="319024"/>
                                <a:pt x="149098" y="316230"/>
                                <a:pt x="168021" y="309245"/>
                              </a:cubicBezTo>
                              <a:cubicBezTo>
                                <a:pt x="169545" y="308610"/>
                                <a:pt x="171196" y="307975"/>
                                <a:pt x="172720" y="307340"/>
                              </a:cubicBezTo>
                              <a:cubicBezTo>
                                <a:pt x="170561" y="305181"/>
                                <a:pt x="168401" y="303022"/>
                                <a:pt x="166243" y="300990"/>
                              </a:cubicBezTo>
                              <a:cubicBezTo>
                                <a:pt x="162306" y="296799"/>
                                <a:pt x="158496" y="292481"/>
                                <a:pt x="154686" y="288036"/>
                              </a:cubicBezTo>
                              <a:cubicBezTo>
                                <a:pt x="124587" y="252603"/>
                                <a:pt x="107188" y="210566"/>
                                <a:pt x="101981" y="162433"/>
                              </a:cubicBezTo>
                              <a:cubicBezTo>
                                <a:pt x="98551" y="130556"/>
                                <a:pt x="100330" y="102108"/>
                                <a:pt x="107696" y="77089"/>
                              </a:cubicBezTo>
                              <a:cubicBezTo>
                                <a:pt x="115062" y="52197"/>
                                <a:pt x="123189" y="33655"/>
                                <a:pt x="132969" y="21971"/>
                              </a:cubicBezTo>
                              <a:cubicBezTo>
                                <a:pt x="135382" y="19050"/>
                                <a:pt x="138176" y="16002"/>
                                <a:pt x="141605" y="13081"/>
                              </a:cubicBezTo>
                              <a:cubicBezTo>
                                <a:pt x="142621" y="12192"/>
                                <a:pt x="143637" y="11303"/>
                                <a:pt x="144652" y="10541"/>
                              </a:cubicBezTo>
                              <a:cubicBezTo>
                                <a:pt x="135636" y="9779"/>
                                <a:pt x="126492" y="9144"/>
                                <a:pt x="117348" y="8509"/>
                              </a:cubicBezTo>
                              <a:cubicBezTo>
                                <a:pt x="106552" y="7620"/>
                                <a:pt x="95123" y="6858"/>
                                <a:pt x="83185" y="5969"/>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2" name="Shape 142"/>
                      <wps:cNvSpPr/>
                      <wps:spPr>
                        <a:xfrm>
                          <a:off x="3474466" y="551434"/>
                          <a:ext cx="339979" cy="351155"/>
                        </a:xfrm>
                        <a:custGeom>
                          <a:avLst/>
                          <a:gdLst/>
                          <a:ahLst/>
                          <a:cxnLst/>
                          <a:rect l="0" t="0" r="0" b="0"/>
                          <a:pathLst>
                            <a:path w="339979" h="351155">
                              <a:moveTo>
                                <a:pt x="163576" y="2413"/>
                              </a:moveTo>
                              <a:cubicBezTo>
                                <a:pt x="131318" y="0"/>
                                <a:pt x="101473" y="4445"/>
                                <a:pt x="74168" y="15622"/>
                              </a:cubicBezTo>
                              <a:cubicBezTo>
                                <a:pt x="46736" y="26798"/>
                                <a:pt x="27686" y="45466"/>
                                <a:pt x="16256" y="71374"/>
                              </a:cubicBezTo>
                              <a:cubicBezTo>
                                <a:pt x="4826" y="97282"/>
                                <a:pt x="0" y="126111"/>
                                <a:pt x="1270" y="157988"/>
                              </a:cubicBezTo>
                              <a:cubicBezTo>
                                <a:pt x="3302" y="210948"/>
                                <a:pt x="21971" y="255270"/>
                                <a:pt x="57658" y="290323"/>
                              </a:cubicBezTo>
                              <a:cubicBezTo>
                                <a:pt x="93345" y="325501"/>
                                <a:pt x="137033" y="345313"/>
                                <a:pt x="189103" y="349123"/>
                              </a:cubicBezTo>
                              <a:cubicBezTo>
                                <a:pt x="217424" y="351155"/>
                                <a:pt x="242316" y="347726"/>
                                <a:pt x="263906" y="338963"/>
                              </a:cubicBezTo>
                              <a:cubicBezTo>
                                <a:pt x="285369" y="330200"/>
                                <a:pt x="302641" y="317247"/>
                                <a:pt x="316103" y="300863"/>
                              </a:cubicBezTo>
                              <a:cubicBezTo>
                                <a:pt x="329565" y="284353"/>
                                <a:pt x="336931" y="267462"/>
                                <a:pt x="338455" y="250317"/>
                              </a:cubicBezTo>
                              <a:cubicBezTo>
                                <a:pt x="339979" y="233173"/>
                                <a:pt x="339598" y="201676"/>
                                <a:pt x="337439" y="155702"/>
                              </a:cubicBezTo>
                              <a:cubicBezTo>
                                <a:pt x="336296" y="129794"/>
                                <a:pt x="335026" y="104013"/>
                                <a:pt x="333756" y="78105"/>
                              </a:cubicBezTo>
                              <a:cubicBezTo>
                                <a:pt x="308737" y="56007"/>
                                <a:pt x="281559" y="38100"/>
                                <a:pt x="251968" y="25273"/>
                              </a:cubicBezTo>
                              <a:cubicBezTo>
                                <a:pt x="222250" y="12447"/>
                                <a:pt x="192913" y="4699"/>
                                <a:pt x="163576" y="2413"/>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3" name="Shape 143"/>
                      <wps:cNvSpPr/>
                      <wps:spPr>
                        <a:xfrm>
                          <a:off x="4621276" y="465201"/>
                          <a:ext cx="257810" cy="238506"/>
                        </a:xfrm>
                        <a:custGeom>
                          <a:avLst/>
                          <a:gdLst/>
                          <a:ahLst/>
                          <a:cxnLst/>
                          <a:rect l="0" t="0" r="0" b="0"/>
                          <a:pathLst>
                            <a:path w="257810" h="238506">
                              <a:moveTo>
                                <a:pt x="117094" y="7239"/>
                              </a:moveTo>
                              <a:cubicBezTo>
                                <a:pt x="82423" y="13335"/>
                                <a:pt x="54102" y="28194"/>
                                <a:pt x="31877" y="50800"/>
                              </a:cubicBezTo>
                              <a:cubicBezTo>
                                <a:pt x="29337" y="53467"/>
                                <a:pt x="26924" y="56134"/>
                                <a:pt x="24638" y="59055"/>
                              </a:cubicBezTo>
                              <a:cubicBezTo>
                                <a:pt x="7493" y="80264"/>
                                <a:pt x="0" y="106299"/>
                                <a:pt x="2032" y="137033"/>
                              </a:cubicBezTo>
                              <a:cubicBezTo>
                                <a:pt x="3175" y="155194"/>
                                <a:pt x="9017" y="173736"/>
                                <a:pt x="19558" y="192532"/>
                              </a:cubicBezTo>
                              <a:cubicBezTo>
                                <a:pt x="23749" y="200152"/>
                                <a:pt x="28702" y="206629"/>
                                <a:pt x="34671" y="212217"/>
                              </a:cubicBezTo>
                              <a:cubicBezTo>
                                <a:pt x="43561" y="220472"/>
                                <a:pt x="54356" y="226695"/>
                                <a:pt x="67056" y="230632"/>
                              </a:cubicBezTo>
                              <a:cubicBezTo>
                                <a:pt x="88265" y="237363"/>
                                <a:pt x="111506" y="238506"/>
                                <a:pt x="137160" y="234188"/>
                              </a:cubicBezTo>
                              <a:cubicBezTo>
                                <a:pt x="171323" y="228473"/>
                                <a:pt x="200025" y="215519"/>
                                <a:pt x="223774" y="194945"/>
                              </a:cubicBezTo>
                              <a:cubicBezTo>
                                <a:pt x="247396" y="174498"/>
                                <a:pt x="257810" y="145796"/>
                                <a:pt x="255143" y="109093"/>
                              </a:cubicBezTo>
                              <a:cubicBezTo>
                                <a:pt x="252984" y="77978"/>
                                <a:pt x="239776" y="51181"/>
                                <a:pt x="215265" y="29464"/>
                              </a:cubicBezTo>
                              <a:cubicBezTo>
                                <a:pt x="190881" y="8001"/>
                                <a:pt x="158242" y="0"/>
                                <a:pt x="117094" y="7239"/>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4" name="Shape 144"/>
                      <wps:cNvSpPr/>
                      <wps:spPr>
                        <a:xfrm>
                          <a:off x="4077335" y="545338"/>
                          <a:ext cx="357124" cy="392557"/>
                        </a:xfrm>
                        <a:custGeom>
                          <a:avLst/>
                          <a:gdLst/>
                          <a:ahLst/>
                          <a:cxnLst/>
                          <a:rect l="0" t="0" r="0" b="0"/>
                          <a:pathLst>
                            <a:path w="357124" h="392557">
                              <a:moveTo>
                                <a:pt x="153797" y="4191"/>
                              </a:moveTo>
                              <a:cubicBezTo>
                                <a:pt x="103759" y="7493"/>
                                <a:pt x="65532" y="23368"/>
                                <a:pt x="38608" y="52324"/>
                              </a:cubicBezTo>
                              <a:cubicBezTo>
                                <a:pt x="11811" y="81407"/>
                                <a:pt x="0" y="122555"/>
                                <a:pt x="2921" y="175895"/>
                              </a:cubicBezTo>
                              <a:cubicBezTo>
                                <a:pt x="5207" y="218186"/>
                                <a:pt x="13970" y="255778"/>
                                <a:pt x="29972" y="288671"/>
                              </a:cubicBezTo>
                              <a:cubicBezTo>
                                <a:pt x="45720" y="321437"/>
                                <a:pt x="69215" y="347599"/>
                                <a:pt x="100711" y="366141"/>
                              </a:cubicBezTo>
                              <a:cubicBezTo>
                                <a:pt x="132207" y="384556"/>
                                <a:pt x="167259" y="392557"/>
                                <a:pt x="206121" y="389255"/>
                              </a:cubicBezTo>
                              <a:cubicBezTo>
                                <a:pt x="251841" y="385318"/>
                                <a:pt x="288798" y="366649"/>
                                <a:pt x="316865" y="335026"/>
                              </a:cubicBezTo>
                              <a:cubicBezTo>
                                <a:pt x="345059" y="303276"/>
                                <a:pt x="357124" y="258953"/>
                                <a:pt x="353695" y="202692"/>
                              </a:cubicBezTo>
                              <a:cubicBezTo>
                                <a:pt x="349758" y="139065"/>
                                <a:pt x="330708" y="88900"/>
                                <a:pt x="296037" y="52324"/>
                              </a:cubicBezTo>
                              <a:cubicBezTo>
                                <a:pt x="261239" y="15621"/>
                                <a:pt x="214249" y="0"/>
                                <a:pt x="153797" y="4191"/>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5" name="Shape 145"/>
                      <wps:cNvSpPr/>
                      <wps:spPr>
                        <a:xfrm>
                          <a:off x="6725539" y="554355"/>
                          <a:ext cx="288290" cy="159512"/>
                        </a:xfrm>
                        <a:custGeom>
                          <a:avLst/>
                          <a:gdLst/>
                          <a:ahLst/>
                          <a:cxnLst/>
                          <a:rect l="0" t="0" r="0" b="0"/>
                          <a:pathLst>
                            <a:path w="288290" h="159512">
                              <a:moveTo>
                                <a:pt x="134366" y="1015"/>
                              </a:moveTo>
                              <a:cubicBezTo>
                                <a:pt x="88392" y="0"/>
                                <a:pt x="54356" y="11557"/>
                                <a:pt x="31369" y="36068"/>
                              </a:cubicBezTo>
                              <a:cubicBezTo>
                                <a:pt x="8382" y="60451"/>
                                <a:pt x="0" y="98171"/>
                                <a:pt x="5588" y="148844"/>
                              </a:cubicBezTo>
                              <a:cubicBezTo>
                                <a:pt x="12700" y="150113"/>
                                <a:pt x="39624" y="152526"/>
                                <a:pt x="86360" y="155321"/>
                              </a:cubicBezTo>
                              <a:cubicBezTo>
                                <a:pt x="133223" y="157988"/>
                                <a:pt x="167894" y="159003"/>
                                <a:pt x="190373" y="159131"/>
                              </a:cubicBezTo>
                              <a:cubicBezTo>
                                <a:pt x="244221" y="159512"/>
                                <a:pt x="276860" y="157988"/>
                                <a:pt x="288290" y="156337"/>
                              </a:cubicBezTo>
                              <a:cubicBezTo>
                                <a:pt x="287782" y="149098"/>
                                <a:pt x="287274" y="143510"/>
                                <a:pt x="286893" y="139573"/>
                              </a:cubicBezTo>
                              <a:cubicBezTo>
                                <a:pt x="281305" y="92963"/>
                                <a:pt x="265049" y="58420"/>
                                <a:pt x="237998" y="35940"/>
                              </a:cubicBezTo>
                              <a:cubicBezTo>
                                <a:pt x="210820" y="13462"/>
                                <a:pt x="176403" y="1905"/>
                                <a:pt x="134366" y="1015"/>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6" name="Shape 146"/>
                      <wps:cNvSpPr/>
                      <wps:spPr>
                        <a:xfrm>
                          <a:off x="5775325" y="440944"/>
                          <a:ext cx="624967" cy="700151"/>
                        </a:xfrm>
                        <a:custGeom>
                          <a:avLst/>
                          <a:gdLst/>
                          <a:ahLst/>
                          <a:cxnLst/>
                          <a:rect l="0" t="0" r="0" b="0"/>
                          <a:pathLst>
                            <a:path w="624967" h="700151">
                              <a:moveTo>
                                <a:pt x="4953" y="0"/>
                              </a:moveTo>
                              <a:cubicBezTo>
                                <a:pt x="49276" y="6350"/>
                                <a:pt x="94742" y="12192"/>
                                <a:pt x="141097" y="17145"/>
                              </a:cubicBezTo>
                              <a:cubicBezTo>
                                <a:pt x="195580" y="22988"/>
                                <a:pt x="237490" y="26670"/>
                                <a:pt x="266827" y="27813"/>
                              </a:cubicBezTo>
                              <a:cubicBezTo>
                                <a:pt x="268478" y="29211"/>
                                <a:pt x="270129" y="30607"/>
                                <a:pt x="271780" y="32004"/>
                              </a:cubicBezTo>
                              <a:cubicBezTo>
                                <a:pt x="272415" y="38100"/>
                                <a:pt x="272923" y="44197"/>
                                <a:pt x="273558" y="50292"/>
                              </a:cubicBezTo>
                              <a:cubicBezTo>
                                <a:pt x="272288" y="51436"/>
                                <a:pt x="271145" y="52451"/>
                                <a:pt x="269875" y="53594"/>
                              </a:cubicBezTo>
                              <a:cubicBezTo>
                                <a:pt x="265684" y="53340"/>
                                <a:pt x="254000" y="52705"/>
                                <a:pt x="234696" y="51689"/>
                              </a:cubicBezTo>
                              <a:cubicBezTo>
                                <a:pt x="215392" y="50547"/>
                                <a:pt x="203581" y="51689"/>
                                <a:pt x="199136" y="54991"/>
                              </a:cubicBezTo>
                              <a:cubicBezTo>
                                <a:pt x="194564" y="58166"/>
                                <a:pt x="192659" y="62230"/>
                                <a:pt x="193167" y="67184"/>
                              </a:cubicBezTo>
                              <a:cubicBezTo>
                                <a:pt x="193548" y="72390"/>
                                <a:pt x="201041" y="89916"/>
                                <a:pt x="215773" y="119635"/>
                              </a:cubicBezTo>
                              <a:cubicBezTo>
                                <a:pt x="230505" y="149479"/>
                                <a:pt x="244221" y="176023"/>
                                <a:pt x="257556" y="199263"/>
                              </a:cubicBezTo>
                              <a:cubicBezTo>
                                <a:pt x="272034" y="224282"/>
                                <a:pt x="286258" y="249555"/>
                                <a:pt x="300736" y="274701"/>
                              </a:cubicBezTo>
                              <a:cubicBezTo>
                                <a:pt x="329438" y="324231"/>
                                <a:pt x="351028" y="361062"/>
                                <a:pt x="366395" y="384811"/>
                              </a:cubicBezTo>
                              <a:cubicBezTo>
                                <a:pt x="375031" y="368174"/>
                                <a:pt x="383286" y="351410"/>
                                <a:pt x="391922" y="334773"/>
                              </a:cubicBezTo>
                              <a:cubicBezTo>
                                <a:pt x="400939" y="316485"/>
                                <a:pt x="413131" y="288417"/>
                                <a:pt x="429514" y="251079"/>
                              </a:cubicBezTo>
                              <a:cubicBezTo>
                                <a:pt x="442341" y="220600"/>
                                <a:pt x="454787" y="189865"/>
                                <a:pt x="467741" y="159386"/>
                              </a:cubicBezTo>
                              <a:cubicBezTo>
                                <a:pt x="477647" y="135763"/>
                                <a:pt x="482981" y="120904"/>
                                <a:pt x="484124" y="115063"/>
                              </a:cubicBezTo>
                              <a:cubicBezTo>
                                <a:pt x="485267" y="109093"/>
                                <a:pt x="485648" y="104775"/>
                                <a:pt x="485394" y="101981"/>
                              </a:cubicBezTo>
                              <a:cubicBezTo>
                                <a:pt x="484632" y="95377"/>
                                <a:pt x="481203" y="90425"/>
                                <a:pt x="474726" y="87376"/>
                              </a:cubicBezTo>
                              <a:cubicBezTo>
                                <a:pt x="468376" y="84201"/>
                                <a:pt x="454533" y="80518"/>
                                <a:pt x="433197" y="76454"/>
                              </a:cubicBezTo>
                              <a:cubicBezTo>
                                <a:pt x="425069" y="74676"/>
                                <a:pt x="416941" y="72772"/>
                                <a:pt x="408813" y="70993"/>
                              </a:cubicBezTo>
                              <a:cubicBezTo>
                                <a:pt x="407289" y="69597"/>
                                <a:pt x="405892" y="68200"/>
                                <a:pt x="404368" y="66929"/>
                              </a:cubicBezTo>
                              <a:cubicBezTo>
                                <a:pt x="403733" y="60199"/>
                                <a:pt x="403098" y="53467"/>
                                <a:pt x="402463" y="46737"/>
                              </a:cubicBezTo>
                              <a:cubicBezTo>
                                <a:pt x="403860" y="45720"/>
                                <a:pt x="405257" y="44577"/>
                                <a:pt x="406654" y="43562"/>
                              </a:cubicBezTo>
                              <a:cubicBezTo>
                                <a:pt x="439039" y="49276"/>
                                <a:pt x="477393" y="54611"/>
                                <a:pt x="521462" y="59310"/>
                              </a:cubicBezTo>
                              <a:cubicBezTo>
                                <a:pt x="561848" y="63627"/>
                                <a:pt x="593979" y="65787"/>
                                <a:pt x="617982" y="66040"/>
                              </a:cubicBezTo>
                              <a:cubicBezTo>
                                <a:pt x="619633" y="67438"/>
                                <a:pt x="621284" y="68835"/>
                                <a:pt x="622935" y="70231"/>
                              </a:cubicBezTo>
                              <a:cubicBezTo>
                                <a:pt x="623570" y="76836"/>
                                <a:pt x="624332" y="83566"/>
                                <a:pt x="624967" y="90298"/>
                              </a:cubicBezTo>
                              <a:cubicBezTo>
                                <a:pt x="623570" y="91313"/>
                                <a:pt x="622173" y="92456"/>
                                <a:pt x="620776" y="93473"/>
                              </a:cubicBezTo>
                              <a:cubicBezTo>
                                <a:pt x="606552" y="92456"/>
                                <a:pt x="595376" y="92838"/>
                                <a:pt x="587248" y="94615"/>
                              </a:cubicBezTo>
                              <a:cubicBezTo>
                                <a:pt x="579120" y="96520"/>
                                <a:pt x="571500" y="100712"/>
                                <a:pt x="564515" y="106807"/>
                              </a:cubicBezTo>
                              <a:cubicBezTo>
                                <a:pt x="557530" y="113030"/>
                                <a:pt x="545973" y="131445"/>
                                <a:pt x="529082" y="161672"/>
                              </a:cubicBezTo>
                              <a:cubicBezTo>
                                <a:pt x="512064" y="191898"/>
                                <a:pt x="495808" y="223648"/>
                                <a:pt x="479171" y="256160"/>
                              </a:cubicBezTo>
                              <a:cubicBezTo>
                                <a:pt x="463296" y="286766"/>
                                <a:pt x="448056" y="317627"/>
                                <a:pt x="432181" y="348235"/>
                              </a:cubicBezTo>
                              <a:cubicBezTo>
                                <a:pt x="395351" y="425577"/>
                                <a:pt x="359156" y="503048"/>
                                <a:pt x="322072" y="580263"/>
                              </a:cubicBezTo>
                              <a:cubicBezTo>
                                <a:pt x="312420" y="600329"/>
                                <a:pt x="300228" y="621538"/>
                                <a:pt x="285242" y="644017"/>
                              </a:cubicBezTo>
                              <a:cubicBezTo>
                                <a:pt x="270129" y="666369"/>
                                <a:pt x="250698" y="681610"/>
                                <a:pt x="226568" y="689611"/>
                              </a:cubicBezTo>
                              <a:cubicBezTo>
                                <a:pt x="202438" y="697612"/>
                                <a:pt x="176403" y="700151"/>
                                <a:pt x="148336" y="697103"/>
                              </a:cubicBezTo>
                              <a:cubicBezTo>
                                <a:pt x="123825" y="694437"/>
                                <a:pt x="100203" y="686943"/>
                                <a:pt x="77470" y="674625"/>
                              </a:cubicBezTo>
                              <a:cubicBezTo>
                                <a:pt x="88392" y="650494"/>
                                <a:pt x="96139" y="628015"/>
                                <a:pt x="100838" y="607441"/>
                              </a:cubicBezTo>
                              <a:cubicBezTo>
                                <a:pt x="105537" y="607950"/>
                                <a:pt x="110109" y="608457"/>
                                <a:pt x="114808" y="608838"/>
                              </a:cubicBezTo>
                              <a:cubicBezTo>
                                <a:pt x="135382" y="627000"/>
                                <a:pt x="156718" y="637413"/>
                                <a:pt x="178943" y="639826"/>
                              </a:cubicBezTo>
                              <a:cubicBezTo>
                                <a:pt x="206502" y="642875"/>
                                <a:pt x="229489" y="634747"/>
                                <a:pt x="247904" y="615569"/>
                              </a:cubicBezTo>
                              <a:cubicBezTo>
                                <a:pt x="266319" y="596392"/>
                                <a:pt x="290449" y="552069"/>
                                <a:pt x="320802" y="482854"/>
                              </a:cubicBezTo>
                              <a:cubicBezTo>
                                <a:pt x="302895" y="448564"/>
                                <a:pt x="285115" y="416052"/>
                                <a:pt x="267208" y="385445"/>
                              </a:cubicBezTo>
                              <a:cubicBezTo>
                                <a:pt x="230632" y="321945"/>
                                <a:pt x="194691" y="258318"/>
                                <a:pt x="158242" y="195073"/>
                              </a:cubicBezTo>
                              <a:cubicBezTo>
                                <a:pt x="146812" y="175514"/>
                                <a:pt x="130302" y="147193"/>
                                <a:pt x="108077" y="110744"/>
                              </a:cubicBezTo>
                              <a:cubicBezTo>
                                <a:pt x="85979" y="74295"/>
                                <a:pt x="73152" y="53975"/>
                                <a:pt x="69088" y="50038"/>
                              </a:cubicBezTo>
                              <a:cubicBezTo>
                                <a:pt x="65151" y="46228"/>
                                <a:pt x="60198" y="42418"/>
                                <a:pt x="54102" y="38863"/>
                              </a:cubicBezTo>
                              <a:cubicBezTo>
                                <a:pt x="48006" y="35179"/>
                                <a:pt x="32258" y="30607"/>
                                <a:pt x="6604" y="25527"/>
                              </a:cubicBezTo>
                              <a:cubicBezTo>
                                <a:pt x="4953" y="24130"/>
                                <a:pt x="3302" y="22733"/>
                                <a:pt x="1651" y="21337"/>
                              </a:cubicBezTo>
                              <a:cubicBezTo>
                                <a:pt x="1143" y="15240"/>
                                <a:pt x="635" y="9144"/>
                                <a:pt x="0" y="3049"/>
                              </a:cubicBezTo>
                              <a:cubicBezTo>
                                <a:pt x="1651" y="2032"/>
                                <a:pt x="3302" y="1016"/>
                                <a:pt x="4953" y="0"/>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7" name="Shape 147"/>
                      <wps:cNvSpPr/>
                      <wps:spPr>
                        <a:xfrm>
                          <a:off x="3970147" y="425323"/>
                          <a:ext cx="1126363" cy="710565"/>
                        </a:xfrm>
                        <a:custGeom>
                          <a:avLst/>
                          <a:gdLst/>
                          <a:ahLst/>
                          <a:cxnLst/>
                          <a:rect l="0" t="0" r="0" b="0"/>
                          <a:pathLst>
                            <a:path w="1126363" h="710565">
                              <a:moveTo>
                                <a:pt x="807085" y="7493"/>
                              </a:moveTo>
                              <a:cubicBezTo>
                                <a:pt x="854710" y="0"/>
                                <a:pt x="901192" y="6477"/>
                                <a:pt x="946277" y="25781"/>
                              </a:cubicBezTo>
                              <a:cubicBezTo>
                                <a:pt x="1015746" y="18542"/>
                                <a:pt x="1071372" y="14478"/>
                                <a:pt x="1113028" y="11303"/>
                              </a:cubicBezTo>
                              <a:cubicBezTo>
                                <a:pt x="1114679" y="13970"/>
                                <a:pt x="1116457" y="16637"/>
                                <a:pt x="1118235" y="19304"/>
                              </a:cubicBezTo>
                              <a:cubicBezTo>
                                <a:pt x="1103630" y="38862"/>
                                <a:pt x="1094994" y="51816"/>
                                <a:pt x="1091565" y="57658"/>
                              </a:cubicBezTo>
                              <a:cubicBezTo>
                                <a:pt x="1055624" y="59690"/>
                                <a:pt x="1019810" y="62230"/>
                                <a:pt x="983996" y="65532"/>
                              </a:cubicBezTo>
                              <a:cubicBezTo>
                                <a:pt x="996061" y="81026"/>
                                <a:pt x="1002665" y="97917"/>
                                <a:pt x="1003935" y="115824"/>
                              </a:cubicBezTo>
                              <a:cubicBezTo>
                                <a:pt x="1005586" y="137160"/>
                                <a:pt x="1000887" y="158369"/>
                                <a:pt x="989711" y="179578"/>
                              </a:cubicBezTo>
                              <a:cubicBezTo>
                                <a:pt x="978535" y="200660"/>
                                <a:pt x="962406" y="219584"/>
                                <a:pt x="941070" y="235966"/>
                              </a:cubicBezTo>
                              <a:cubicBezTo>
                                <a:pt x="919607" y="252349"/>
                                <a:pt x="895096" y="266700"/>
                                <a:pt x="867410" y="278765"/>
                              </a:cubicBezTo>
                              <a:cubicBezTo>
                                <a:pt x="839724" y="290957"/>
                                <a:pt x="807847" y="299974"/>
                                <a:pt x="771906" y="306197"/>
                              </a:cubicBezTo>
                              <a:cubicBezTo>
                                <a:pt x="763143" y="307721"/>
                                <a:pt x="754380" y="309372"/>
                                <a:pt x="745490" y="311023"/>
                              </a:cubicBezTo>
                              <a:cubicBezTo>
                                <a:pt x="723773" y="329184"/>
                                <a:pt x="710057" y="342646"/>
                                <a:pt x="704088" y="350774"/>
                              </a:cubicBezTo>
                              <a:cubicBezTo>
                                <a:pt x="697992" y="358902"/>
                                <a:pt x="695198" y="366649"/>
                                <a:pt x="695706" y="373761"/>
                              </a:cubicBezTo>
                              <a:cubicBezTo>
                                <a:pt x="696468" y="386842"/>
                                <a:pt x="704850" y="394462"/>
                                <a:pt x="720725" y="396748"/>
                              </a:cubicBezTo>
                              <a:cubicBezTo>
                                <a:pt x="736600" y="398907"/>
                                <a:pt x="768858" y="395478"/>
                                <a:pt x="817626" y="387859"/>
                              </a:cubicBezTo>
                              <a:cubicBezTo>
                                <a:pt x="860679" y="380619"/>
                                <a:pt x="903859" y="374650"/>
                                <a:pt x="947166" y="369697"/>
                              </a:cubicBezTo>
                              <a:cubicBezTo>
                                <a:pt x="988187" y="365379"/>
                                <a:pt x="1019937" y="366649"/>
                                <a:pt x="1042416" y="372618"/>
                              </a:cubicBezTo>
                              <a:cubicBezTo>
                                <a:pt x="1065022" y="378460"/>
                                <a:pt x="1083691" y="391034"/>
                                <a:pt x="1098804" y="409575"/>
                              </a:cubicBezTo>
                              <a:cubicBezTo>
                                <a:pt x="1113917" y="428244"/>
                                <a:pt x="1122299" y="448437"/>
                                <a:pt x="1123950" y="470027"/>
                              </a:cubicBezTo>
                              <a:cubicBezTo>
                                <a:pt x="1126363" y="503174"/>
                                <a:pt x="1114933" y="536702"/>
                                <a:pt x="1089533" y="571119"/>
                              </a:cubicBezTo>
                              <a:cubicBezTo>
                                <a:pt x="1064006" y="605536"/>
                                <a:pt x="1025398" y="632968"/>
                                <a:pt x="974090" y="655066"/>
                              </a:cubicBezTo>
                              <a:cubicBezTo>
                                <a:pt x="922655" y="677164"/>
                                <a:pt x="867283" y="692404"/>
                                <a:pt x="808101" y="701802"/>
                              </a:cubicBezTo>
                              <a:cubicBezTo>
                                <a:pt x="775716" y="707009"/>
                                <a:pt x="744982" y="709930"/>
                                <a:pt x="716026" y="710311"/>
                              </a:cubicBezTo>
                              <a:cubicBezTo>
                                <a:pt x="715010" y="710311"/>
                                <a:pt x="713994" y="710311"/>
                                <a:pt x="712851" y="710311"/>
                              </a:cubicBezTo>
                              <a:cubicBezTo>
                                <a:pt x="691515" y="710565"/>
                                <a:pt x="671957" y="709168"/>
                                <a:pt x="654304" y="705993"/>
                              </a:cubicBezTo>
                              <a:cubicBezTo>
                                <a:pt x="647192" y="704723"/>
                                <a:pt x="640334" y="703199"/>
                                <a:pt x="633857" y="701294"/>
                              </a:cubicBezTo>
                              <a:cubicBezTo>
                                <a:pt x="610870" y="694690"/>
                                <a:pt x="592201" y="683134"/>
                                <a:pt x="577596" y="667259"/>
                              </a:cubicBezTo>
                              <a:cubicBezTo>
                                <a:pt x="562864" y="651256"/>
                                <a:pt x="554990" y="633222"/>
                                <a:pt x="553720" y="613284"/>
                              </a:cubicBezTo>
                              <a:cubicBezTo>
                                <a:pt x="553085" y="602234"/>
                                <a:pt x="554482" y="590296"/>
                                <a:pt x="557911" y="577469"/>
                              </a:cubicBezTo>
                              <a:cubicBezTo>
                                <a:pt x="561340" y="564515"/>
                                <a:pt x="568579" y="550037"/>
                                <a:pt x="579628" y="533781"/>
                              </a:cubicBezTo>
                              <a:cubicBezTo>
                                <a:pt x="600075" y="520700"/>
                                <a:pt x="620268" y="507365"/>
                                <a:pt x="640588" y="493776"/>
                              </a:cubicBezTo>
                              <a:cubicBezTo>
                                <a:pt x="653923" y="484759"/>
                                <a:pt x="667385" y="475742"/>
                                <a:pt x="680847" y="466852"/>
                              </a:cubicBezTo>
                              <a:cubicBezTo>
                                <a:pt x="663575" y="466344"/>
                                <a:pt x="649478" y="465201"/>
                                <a:pt x="638556" y="463423"/>
                              </a:cubicBezTo>
                              <a:cubicBezTo>
                                <a:pt x="628269" y="461772"/>
                                <a:pt x="620903" y="459359"/>
                                <a:pt x="616331" y="456438"/>
                              </a:cubicBezTo>
                              <a:cubicBezTo>
                                <a:pt x="607187" y="450342"/>
                                <a:pt x="602361" y="441706"/>
                                <a:pt x="601599" y="430784"/>
                              </a:cubicBezTo>
                              <a:cubicBezTo>
                                <a:pt x="600964" y="419354"/>
                                <a:pt x="604901" y="405003"/>
                                <a:pt x="613410" y="387604"/>
                              </a:cubicBezTo>
                              <a:cubicBezTo>
                                <a:pt x="619887" y="382397"/>
                                <a:pt x="626364" y="377190"/>
                                <a:pt x="632841" y="371984"/>
                              </a:cubicBezTo>
                              <a:cubicBezTo>
                                <a:pt x="652018" y="356616"/>
                                <a:pt x="671195" y="341122"/>
                                <a:pt x="690372" y="325755"/>
                              </a:cubicBezTo>
                              <a:cubicBezTo>
                                <a:pt x="694436" y="322580"/>
                                <a:pt x="698373" y="319405"/>
                                <a:pt x="702310" y="316230"/>
                              </a:cubicBezTo>
                              <a:cubicBezTo>
                                <a:pt x="697992" y="316357"/>
                                <a:pt x="693801" y="316230"/>
                                <a:pt x="689737" y="316230"/>
                              </a:cubicBezTo>
                              <a:cubicBezTo>
                                <a:pt x="665734" y="315722"/>
                                <a:pt x="645287" y="313309"/>
                                <a:pt x="628523" y="308991"/>
                              </a:cubicBezTo>
                              <a:cubicBezTo>
                                <a:pt x="611886" y="304673"/>
                                <a:pt x="598805" y="298069"/>
                                <a:pt x="589407" y="289687"/>
                              </a:cubicBezTo>
                              <a:cubicBezTo>
                                <a:pt x="584327" y="285115"/>
                                <a:pt x="579882" y="280289"/>
                                <a:pt x="575945" y="275209"/>
                              </a:cubicBezTo>
                              <a:cubicBezTo>
                                <a:pt x="573532" y="271272"/>
                                <a:pt x="571246" y="267462"/>
                                <a:pt x="568833" y="263652"/>
                              </a:cubicBezTo>
                              <a:cubicBezTo>
                                <a:pt x="568960" y="265430"/>
                                <a:pt x="569214" y="267335"/>
                                <a:pt x="569468" y="269113"/>
                              </a:cubicBezTo>
                              <a:cubicBezTo>
                                <a:pt x="573786" y="337312"/>
                                <a:pt x="548894" y="399542"/>
                                <a:pt x="492887" y="452755"/>
                              </a:cubicBezTo>
                              <a:cubicBezTo>
                                <a:pt x="437515" y="505714"/>
                                <a:pt x="368046" y="537337"/>
                                <a:pt x="284861" y="543687"/>
                              </a:cubicBezTo>
                              <a:cubicBezTo>
                                <a:pt x="230505" y="547878"/>
                                <a:pt x="181102" y="538607"/>
                                <a:pt x="137160" y="517271"/>
                              </a:cubicBezTo>
                              <a:cubicBezTo>
                                <a:pt x="92964" y="495809"/>
                                <a:pt x="60071" y="467995"/>
                                <a:pt x="37846" y="435229"/>
                              </a:cubicBezTo>
                              <a:cubicBezTo>
                                <a:pt x="15621" y="402463"/>
                                <a:pt x="3810" y="366522"/>
                                <a:pt x="1778" y="327787"/>
                              </a:cubicBezTo>
                              <a:cubicBezTo>
                                <a:pt x="0" y="291973"/>
                                <a:pt x="7620" y="257302"/>
                                <a:pt x="25019" y="224155"/>
                              </a:cubicBezTo>
                              <a:cubicBezTo>
                                <a:pt x="42418" y="190881"/>
                                <a:pt x="73660" y="161798"/>
                                <a:pt x="119253" y="136779"/>
                              </a:cubicBezTo>
                              <a:cubicBezTo>
                                <a:pt x="165100" y="111634"/>
                                <a:pt x="219837" y="97028"/>
                                <a:pt x="284099" y="92202"/>
                              </a:cubicBezTo>
                              <a:cubicBezTo>
                                <a:pt x="364871" y="85979"/>
                                <a:pt x="431038" y="97790"/>
                                <a:pt x="484378" y="129413"/>
                              </a:cubicBezTo>
                              <a:cubicBezTo>
                                <a:pt x="517398" y="149098"/>
                                <a:pt x="540639" y="174752"/>
                                <a:pt x="554736" y="205994"/>
                              </a:cubicBezTo>
                              <a:cubicBezTo>
                                <a:pt x="555371" y="207772"/>
                                <a:pt x="556006" y="209423"/>
                                <a:pt x="556641" y="211201"/>
                              </a:cubicBezTo>
                              <a:cubicBezTo>
                                <a:pt x="556641" y="208915"/>
                                <a:pt x="556641" y="206756"/>
                                <a:pt x="556641" y="204470"/>
                              </a:cubicBezTo>
                              <a:cubicBezTo>
                                <a:pt x="558038" y="186309"/>
                                <a:pt x="563118" y="168021"/>
                                <a:pt x="572135" y="149860"/>
                              </a:cubicBezTo>
                              <a:cubicBezTo>
                                <a:pt x="581914" y="130048"/>
                                <a:pt x="596011" y="112268"/>
                                <a:pt x="614807" y="96266"/>
                              </a:cubicBezTo>
                              <a:cubicBezTo>
                                <a:pt x="619379" y="92584"/>
                                <a:pt x="623951" y="88773"/>
                                <a:pt x="629031" y="85217"/>
                              </a:cubicBezTo>
                              <a:cubicBezTo>
                                <a:pt x="642620" y="75438"/>
                                <a:pt x="657225" y="66040"/>
                                <a:pt x="672846" y="57277"/>
                              </a:cubicBezTo>
                              <a:cubicBezTo>
                                <a:pt x="686689" y="49276"/>
                                <a:pt x="701421" y="41910"/>
                                <a:pt x="716915" y="35306"/>
                              </a:cubicBezTo>
                              <a:cubicBezTo>
                                <a:pt x="749554" y="21209"/>
                                <a:pt x="779653" y="11938"/>
                                <a:pt x="807085" y="7493"/>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8" name="Shape 148"/>
                      <wps:cNvSpPr/>
                      <wps:spPr>
                        <a:xfrm>
                          <a:off x="6336284" y="365506"/>
                          <a:ext cx="1184656" cy="609346"/>
                        </a:xfrm>
                        <a:custGeom>
                          <a:avLst/>
                          <a:gdLst/>
                          <a:ahLst/>
                          <a:cxnLst/>
                          <a:rect l="0" t="0" r="0" b="0"/>
                          <a:pathLst>
                            <a:path w="1184656" h="609346">
                              <a:moveTo>
                                <a:pt x="163576" y="0"/>
                              </a:moveTo>
                              <a:cubicBezTo>
                                <a:pt x="168529" y="3301"/>
                                <a:pt x="173355" y="6858"/>
                                <a:pt x="178308" y="10287"/>
                              </a:cubicBezTo>
                              <a:cubicBezTo>
                                <a:pt x="176530" y="29083"/>
                                <a:pt x="178054" y="84455"/>
                                <a:pt x="182372" y="176149"/>
                              </a:cubicBezTo>
                              <a:cubicBezTo>
                                <a:pt x="201676" y="178053"/>
                                <a:pt x="222504" y="179959"/>
                                <a:pt x="244856" y="181610"/>
                              </a:cubicBezTo>
                              <a:cubicBezTo>
                                <a:pt x="290195" y="185038"/>
                                <a:pt x="322707" y="186182"/>
                                <a:pt x="342138" y="185547"/>
                              </a:cubicBezTo>
                              <a:cubicBezTo>
                                <a:pt x="343662" y="186689"/>
                                <a:pt x="345059" y="187833"/>
                                <a:pt x="346583" y="188975"/>
                              </a:cubicBezTo>
                              <a:cubicBezTo>
                                <a:pt x="344424" y="200278"/>
                                <a:pt x="342519" y="211709"/>
                                <a:pt x="340487" y="223012"/>
                              </a:cubicBezTo>
                              <a:cubicBezTo>
                                <a:pt x="345059" y="219963"/>
                                <a:pt x="349631" y="216662"/>
                                <a:pt x="354330" y="213613"/>
                              </a:cubicBezTo>
                              <a:cubicBezTo>
                                <a:pt x="359537" y="210312"/>
                                <a:pt x="365125" y="206883"/>
                                <a:pt x="371348" y="203453"/>
                              </a:cubicBezTo>
                              <a:cubicBezTo>
                                <a:pt x="395986" y="189864"/>
                                <a:pt x="422148" y="178815"/>
                                <a:pt x="450469" y="170942"/>
                              </a:cubicBezTo>
                              <a:cubicBezTo>
                                <a:pt x="478790" y="163068"/>
                                <a:pt x="509905" y="159385"/>
                                <a:pt x="543814" y="159893"/>
                              </a:cubicBezTo>
                              <a:cubicBezTo>
                                <a:pt x="590169" y="160655"/>
                                <a:pt x="631825" y="169163"/>
                                <a:pt x="669290" y="185420"/>
                              </a:cubicBezTo>
                              <a:cubicBezTo>
                                <a:pt x="706628" y="201549"/>
                                <a:pt x="733806" y="222631"/>
                                <a:pt x="751459" y="248412"/>
                              </a:cubicBezTo>
                              <a:cubicBezTo>
                                <a:pt x="751967" y="249047"/>
                                <a:pt x="752348" y="249809"/>
                                <a:pt x="752729" y="250444"/>
                              </a:cubicBezTo>
                              <a:cubicBezTo>
                                <a:pt x="752983" y="249555"/>
                                <a:pt x="753237" y="248665"/>
                                <a:pt x="753364" y="247903"/>
                              </a:cubicBezTo>
                              <a:cubicBezTo>
                                <a:pt x="760603" y="226060"/>
                                <a:pt x="775843" y="206883"/>
                                <a:pt x="799719" y="190626"/>
                              </a:cubicBezTo>
                              <a:cubicBezTo>
                                <a:pt x="838073" y="164337"/>
                                <a:pt x="887476" y="148589"/>
                                <a:pt x="948309" y="141986"/>
                              </a:cubicBezTo>
                              <a:cubicBezTo>
                                <a:pt x="974090" y="139192"/>
                                <a:pt x="1002411" y="138557"/>
                                <a:pt x="1033272" y="139700"/>
                              </a:cubicBezTo>
                              <a:cubicBezTo>
                                <a:pt x="1064133" y="140843"/>
                                <a:pt x="1087628" y="142367"/>
                                <a:pt x="1103884" y="144652"/>
                              </a:cubicBezTo>
                              <a:cubicBezTo>
                                <a:pt x="1105916" y="146431"/>
                                <a:pt x="1107821" y="148209"/>
                                <a:pt x="1109853" y="149987"/>
                              </a:cubicBezTo>
                              <a:cubicBezTo>
                                <a:pt x="1108329" y="162306"/>
                                <a:pt x="1110361" y="193548"/>
                                <a:pt x="1116076" y="243839"/>
                              </a:cubicBezTo>
                              <a:cubicBezTo>
                                <a:pt x="1114552" y="245490"/>
                                <a:pt x="1113028" y="247142"/>
                                <a:pt x="1111504" y="248665"/>
                              </a:cubicBezTo>
                              <a:cubicBezTo>
                                <a:pt x="1103884" y="250062"/>
                                <a:pt x="1096264" y="251333"/>
                                <a:pt x="1088644" y="252602"/>
                              </a:cubicBezTo>
                              <a:cubicBezTo>
                                <a:pt x="1086739" y="251587"/>
                                <a:pt x="1084834" y="250444"/>
                                <a:pt x="1082929" y="249427"/>
                              </a:cubicBezTo>
                              <a:cubicBezTo>
                                <a:pt x="1079119" y="231648"/>
                                <a:pt x="1075436" y="219328"/>
                                <a:pt x="1071753" y="212598"/>
                              </a:cubicBezTo>
                              <a:cubicBezTo>
                                <a:pt x="1068197" y="205739"/>
                                <a:pt x="1060323" y="198882"/>
                                <a:pt x="1048131" y="192150"/>
                              </a:cubicBezTo>
                              <a:cubicBezTo>
                                <a:pt x="1035939" y="185547"/>
                                <a:pt x="1019429" y="180467"/>
                                <a:pt x="998347" y="177419"/>
                              </a:cubicBezTo>
                              <a:cubicBezTo>
                                <a:pt x="977265" y="174244"/>
                                <a:pt x="955548" y="173862"/>
                                <a:pt x="932815" y="176149"/>
                              </a:cubicBezTo>
                              <a:cubicBezTo>
                                <a:pt x="909447" y="178562"/>
                                <a:pt x="890143" y="183007"/>
                                <a:pt x="874776" y="189611"/>
                              </a:cubicBezTo>
                              <a:cubicBezTo>
                                <a:pt x="859409" y="196342"/>
                                <a:pt x="847598" y="205486"/>
                                <a:pt x="839089" y="217043"/>
                              </a:cubicBezTo>
                              <a:cubicBezTo>
                                <a:pt x="830580" y="228600"/>
                                <a:pt x="827278" y="242188"/>
                                <a:pt x="829183" y="257683"/>
                              </a:cubicBezTo>
                              <a:cubicBezTo>
                                <a:pt x="830580" y="269112"/>
                                <a:pt x="834771" y="279146"/>
                                <a:pt x="842009" y="287655"/>
                              </a:cubicBezTo>
                              <a:cubicBezTo>
                                <a:pt x="849122" y="296037"/>
                                <a:pt x="859028" y="302768"/>
                                <a:pt x="872109" y="307212"/>
                              </a:cubicBezTo>
                              <a:cubicBezTo>
                                <a:pt x="885190" y="311658"/>
                                <a:pt x="898525" y="314578"/>
                                <a:pt x="912368" y="315595"/>
                              </a:cubicBezTo>
                              <a:cubicBezTo>
                                <a:pt x="933958" y="317753"/>
                                <a:pt x="955421" y="319786"/>
                                <a:pt x="976884" y="321310"/>
                              </a:cubicBezTo>
                              <a:cubicBezTo>
                                <a:pt x="1031875" y="324865"/>
                                <a:pt x="1071372" y="327660"/>
                                <a:pt x="1095502" y="331088"/>
                              </a:cubicBezTo>
                              <a:cubicBezTo>
                                <a:pt x="1119505" y="334518"/>
                                <a:pt x="1138809" y="342392"/>
                                <a:pt x="1153414" y="354837"/>
                              </a:cubicBezTo>
                              <a:cubicBezTo>
                                <a:pt x="1168019" y="367157"/>
                                <a:pt x="1176528" y="383921"/>
                                <a:pt x="1179322" y="405130"/>
                              </a:cubicBezTo>
                              <a:cubicBezTo>
                                <a:pt x="1184656" y="445643"/>
                                <a:pt x="1167638" y="485267"/>
                                <a:pt x="1127506" y="522477"/>
                              </a:cubicBezTo>
                              <a:cubicBezTo>
                                <a:pt x="1087628" y="559308"/>
                                <a:pt x="1033145" y="583437"/>
                                <a:pt x="963930" y="591312"/>
                              </a:cubicBezTo>
                              <a:cubicBezTo>
                                <a:pt x="939546" y="594106"/>
                                <a:pt x="908812" y="595249"/>
                                <a:pt x="872109" y="593979"/>
                              </a:cubicBezTo>
                              <a:cubicBezTo>
                                <a:pt x="835279" y="592836"/>
                                <a:pt x="803656" y="589914"/>
                                <a:pt x="777367" y="586105"/>
                              </a:cubicBezTo>
                              <a:cubicBezTo>
                                <a:pt x="776224" y="584326"/>
                                <a:pt x="774954" y="582295"/>
                                <a:pt x="773811" y="580517"/>
                              </a:cubicBezTo>
                              <a:cubicBezTo>
                                <a:pt x="774319" y="572008"/>
                                <a:pt x="774954" y="563499"/>
                                <a:pt x="775589" y="554989"/>
                              </a:cubicBezTo>
                              <a:cubicBezTo>
                                <a:pt x="775334" y="555625"/>
                                <a:pt x="775081" y="556260"/>
                                <a:pt x="774827" y="556895"/>
                              </a:cubicBezTo>
                              <a:cubicBezTo>
                                <a:pt x="736854" y="578738"/>
                                <a:pt x="702309" y="593089"/>
                                <a:pt x="671195" y="599694"/>
                              </a:cubicBezTo>
                              <a:cubicBezTo>
                                <a:pt x="640207" y="606171"/>
                                <a:pt x="612140" y="609346"/>
                                <a:pt x="587248" y="609219"/>
                              </a:cubicBezTo>
                              <a:cubicBezTo>
                                <a:pt x="540512" y="608964"/>
                                <a:pt x="495300" y="600710"/>
                                <a:pt x="451866" y="584962"/>
                              </a:cubicBezTo>
                              <a:cubicBezTo>
                                <a:pt x="424688" y="575183"/>
                                <a:pt x="400177" y="561212"/>
                                <a:pt x="378333" y="543560"/>
                              </a:cubicBezTo>
                              <a:cubicBezTo>
                                <a:pt x="378206" y="543433"/>
                                <a:pt x="378079" y="543433"/>
                                <a:pt x="377952" y="543306"/>
                              </a:cubicBezTo>
                              <a:cubicBezTo>
                                <a:pt x="376936" y="543813"/>
                                <a:pt x="375920" y="544449"/>
                                <a:pt x="375031" y="544957"/>
                              </a:cubicBezTo>
                              <a:cubicBezTo>
                                <a:pt x="364744" y="551052"/>
                                <a:pt x="345440" y="564387"/>
                                <a:pt x="316738" y="584454"/>
                              </a:cubicBezTo>
                              <a:cubicBezTo>
                                <a:pt x="297307" y="590423"/>
                                <a:pt x="277114" y="592709"/>
                                <a:pt x="256159" y="591058"/>
                              </a:cubicBezTo>
                              <a:cubicBezTo>
                                <a:pt x="168783" y="584581"/>
                                <a:pt x="121666" y="546988"/>
                                <a:pt x="114681" y="480568"/>
                              </a:cubicBezTo>
                              <a:cubicBezTo>
                                <a:pt x="112141" y="456184"/>
                                <a:pt x="110744" y="435483"/>
                                <a:pt x="110490" y="418592"/>
                              </a:cubicBezTo>
                              <a:cubicBezTo>
                                <a:pt x="110363" y="413512"/>
                                <a:pt x="109982" y="408177"/>
                                <a:pt x="109474" y="402717"/>
                              </a:cubicBezTo>
                              <a:cubicBezTo>
                                <a:pt x="102870" y="339471"/>
                                <a:pt x="96266" y="276225"/>
                                <a:pt x="89662" y="212978"/>
                              </a:cubicBezTo>
                              <a:cubicBezTo>
                                <a:pt x="81788" y="212217"/>
                                <a:pt x="73914" y="211455"/>
                                <a:pt x="66040" y="210693"/>
                              </a:cubicBezTo>
                              <a:cubicBezTo>
                                <a:pt x="48641" y="209042"/>
                                <a:pt x="28956" y="207645"/>
                                <a:pt x="6731" y="206628"/>
                              </a:cubicBezTo>
                              <a:cubicBezTo>
                                <a:pt x="4953" y="205232"/>
                                <a:pt x="3048" y="203708"/>
                                <a:pt x="1270" y="202437"/>
                              </a:cubicBezTo>
                              <a:cubicBezTo>
                                <a:pt x="762" y="198374"/>
                                <a:pt x="381" y="194437"/>
                                <a:pt x="0" y="190500"/>
                              </a:cubicBezTo>
                              <a:cubicBezTo>
                                <a:pt x="1143" y="189102"/>
                                <a:pt x="2413" y="187706"/>
                                <a:pt x="3556" y="186309"/>
                              </a:cubicBezTo>
                              <a:cubicBezTo>
                                <a:pt x="38608" y="179577"/>
                                <a:pt x="66802" y="172212"/>
                                <a:pt x="88138" y="165353"/>
                              </a:cubicBezTo>
                              <a:cubicBezTo>
                                <a:pt x="79756" y="85851"/>
                                <a:pt x="73914" y="39370"/>
                                <a:pt x="70104" y="26162"/>
                              </a:cubicBezTo>
                              <a:cubicBezTo>
                                <a:pt x="108585" y="19176"/>
                                <a:pt x="139573" y="10033"/>
                                <a:pt x="163576" y="0"/>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49" name="Shape 149"/>
                      <wps:cNvSpPr/>
                      <wps:spPr>
                        <a:xfrm>
                          <a:off x="5378196" y="233934"/>
                          <a:ext cx="285877" cy="237236"/>
                        </a:xfrm>
                        <a:custGeom>
                          <a:avLst/>
                          <a:gdLst/>
                          <a:ahLst/>
                          <a:cxnLst/>
                          <a:rect l="0" t="0" r="0" b="0"/>
                          <a:pathLst>
                            <a:path w="285877" h="237236">
                              <a:moveTo>
                                <a:pt x="95250" y="1778"/>
                              </a:moveTo>
                              <a:cubicBezTo>
                                <a:pt x="59563" y="0"/>
                                <a:pt x="28194" y="1016"/>
                                <a:pt x="1270" y="4573"/>
                              </a:cubicBezTo>
                              <a:cubicBezTo>
                                <a:pt x="0" y="31750"/>
                                <a:pt x="2286" y="79122"/>
                                <a:pt x="7874" y="146939"/>
                              </a:cubicBezTo>
                              <a:cubicBezTo>
                                <a:pt x="10160" y="174244"/>
                                <a:pt x="12446" y="201423"/>
                                <a:pt x="14605" y="228727"/>
                              </a:cubicBezTo>
                              <a:cubicBezTo>
                                <a:pt x="34036" y="230505"/>
                                <a:pt x="55880" y="232029"/>
                                <a:pt x="80264" y="233299"/>
                              </a:cubicBezTo>
                              <a:cubicBezTo>
                                <a:pt x="160147" y="237236"/>
                                <a:pt x="214376" y="230124"/>
                                <a:pt x="243840" y="210185"/>
                              </a:cubicBezTo>
                              <a:cubicBezTo>
                                <a:pt x="273177" y="190500"/>
                                <a:pt x="285877" y="160655"/>
                                <a:pt x="282448" y="121412"/>
                              </a:cubicBezTo>
                              <a:cubicBezTo>
                                <a:pt x="280416" y="98679"/>
                                <a:pt x="272923" y="78740"/>
                                <a:pt x="259461" y="61849"/>
                              </a:cubicBezTo>
                              <a:cubicBezTo>
                                <a:pt x="246126" y="45085"/>
                                <a:pt x="226568" y="31115"/>
                                <a:pt x="200279" y="20955"/>
                              </a:cubicBezTo>
                              <a:cubicBezTo>
                                <a:pt x="173990" y="10795"/>
                                <a:pt x="139065" y="4064"/>
                                <a:pt x="95250" y="1778"/>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50" name="Shape 150"/>
                      <wps:cNvSpPr/>
                      <wps:spPr>
                        <a:xfrm>
                          <a:off x="1894205" y="239903"/>
                          <a:ext cx="278003" cy="246126"/>
                        </a:xfrm>
                        <a:custGeom>
                          <a:avLst/>
                          <a:gdLst/>
                          <a:ahLst/>
                          <a:cxnLst/>
                          <a:rect l="0" t="0" r="0" b="0"/>
                          <a:pathLst>
                            <a:path w="278003" h="246126">
                              <a:moveTo>
                                <a:pt x="98679" y="4318"/>
                              </a:moveTo>
                              <a:cubicBezTo>
                                <a:pt x="63119" y="7874"/>
                                <a:pt x="31750" y="13970"/>
                                <a:pt x="4826" y="22098"/>
                              </a:cubicBezTo>
                              <a:cubicBezTo>
                                <a:pt x="1397" y="49657"/>
                                <a:pt x="0" y="97282"/>
                                <a:pt x="381" y="164846"/>
                              </a:cubicBezTo>
                              <a:cubicBezTo>
                                <a:pt x="508" y="191897"/>
                                <a:pt x="635" y="219075"/>
                                <a:pt x="762" y="246126"/>
                              </a:cubicBezTo>
                              <a:cubicBezTo>
                                <a:pt x="19812" y="244728"/>
                                <a:pt x="41529" y="242697"/>
                                <a:pt x="65659" y="239903"/>
                              </a:cubicBezTo>
                              <a:cubicBezTo>
                                <a:pt x="145161" y="231140"/>
                                <a:pt x="200533" y="216789"/>
                                <a:pt x="231775" y="192913"/>
                              </a:cubicBezTo>
                              <a:cubicBezTo>
                                <a:pt x="262763" y="169164"/>
                                <a:pt x="278003" y="137795"/>
                                <a:pt x="277495" y="98933"/>
                              </a:cubicBezTo>
                              <a:cubicBezTo>
                                <a:pt x="277368" y="76327"/>
                                <a:pt x="271272" y="57277"/>
                                <a:pt x="259080" y="42037"/>
                              </a:cubicBezTo>
                              <a:cubicBezTo>
                                <a:pt x="246888" y="26924"/>
                                <a:pt x="228219" y="15367"/>
                                <a:pt x="202565" y="8636"/>
                              </a:cubicBezTo>
                              <a:cubicBezTo>
                                <a:pt x="176911" y="1905"/>
                                <a:pt x="142240" y="0"/>
                                <a:pt x="98679" y="4318"/>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51" name="Shape 151"/>
                      <wps:cNvSpPr/>
                      <wps:spPr>
                        <a:xfrm>
                          <a:off x="5159629" y="194310"/>
                          <a:ext cx="685419" cy="654177"/>
                        </a:xfrm>
                        <a:custGeom>
                          <a:avLst/>
                          <a:gdLst/>
                          <a:ahLst/>
                          <a:cxnLst/>
                          <a:rect l="0" t="0" r="0" b="0"/>
                          <a:pathLst>
                            <a:path w="685419" h="654177">
                              <a:moveTo>
                                <a:pt x="380873" y="8255"/>
                              </a:moveTo>
                              <a:cubicBezTo>
                                <a:pt x="432562" y="11557"/>
                                <a:pt x="473837" y="19050"/>
                                <a:pt x="504825" y="29718"/>
                              </a:cubicBezTo>
                              <a:cubicBezTo>
                                <a:pt x="535940" y="40259"/>
                                <a:pt x="561213" y="57277"/>
                                <a:pt x="581660" y="79756"/>
                              </a:cubicBezTo>
                              <a:cubicBezTo>
                                <a:pt x="602107" y="102109"/>
                                <a:pt x="613283" y="126873"/>
                                <a:pt x="615696" y="153289"/>
                              </a:cubicBezTo>
                              <a:cubicBezTo>
                                <a:pt x="618744" y="187072"/>
                                <a:pt x="606425" y="217297"/>
                                <a:pt x="578104" y="242951"/>
                              </a:cubicBezTo>
                              <a:cubicBezTo>
                                <a:pt x="549656" y="268859"/>
                                <a:pt x="501650" y="285242"/>
                                <a:pt x="433451" y="292481"/>
                              </a:cubicBezTo>
                              <a:cubicBezTo>
                                <a:pt x="475361" y="298577"/>
                                <a:pt x="509905" y="305943"/>
                                <a:pt x="537464" y="314072"/>
                              </a:cubicBezTo>
                              <a:cubicBezTo>
                                <a:pt x="564896" y="322072"/>
                                <a:pt x="588899" y="333375"/>
                                <a:pt x="609727" y="347091"/>
                              </a:cubicBezTo>
                              <a:cubicBezTo>
                                <a:pt x="630555" y="360934"/>
                                <a:pt x="647319" y="378206"/>
                                <a:pt x="660400" y="398526"/>
                              </a:cubicBezTo>
                              <a:cubicBezTo>
                                <a:pt x="673608" y="418847"/>
                                <a:pt x="681228" y="441706"/>
                                <a:pt x="683641" y="466979"/>
                              </a:cubicBezTo>
                              <a:cubicBezTo>
                                <a:pt x="685419" y="486791"/>
                                <a:pt x="683387" y="506476"/>
                                <a:pt x="677545" y="526034"/>
                              </a:cubicBezTo>
                              <a:cubicBezTo>
                                <a:pt x="671576" y="545592"/>
                                <a:pt x="659384" y="564515"/>
                                <a:pt x="640334" y="582549"/>
                              </a:cubicBezTo>
                              <a:cubicBezTo>
                                <a:pt x="621411" y="600456"/>
                                <a:pt x="597916" y="615315"/>
                                <a:pt x="569722" y="626872"/>
                              </a:cubicBezTo>
                              <a:cubicBezTo>
                                <a:pt x="541528" y="638429"/>
                                <a:pt x="512318" y="646176"/>
                                <a:pt x="481965" y="650113"/>
                              </a:cubicBezTo>
                              <a:cubicBezTo>
                                <a:pt x="451612" y="653923"/>
                                <a:pt x="413512" y="654177"/>
                                <a:pt x="367665" y="651384"/>
                              </a:cubicBezTo>
                              <a:cubicBezTo>
                                <a:pt x="358394" y="650748"/>
                                <a:pt x="330327" y="648209"/>
                                <a:pt x="283464" y="644525"/>
                              </a:cubicBezTo>
                              <a:cubicBezTo>
                                <a:pt x="231648" y="641223"/>
                                <a:pt x="203581" y="640207"/>
                                <a:pt x="199263" y="640080"/>
                              </a:cubicBezTo>
                              <a:cubicBezTo>
                                <a:pt x="172720" y="639318"/>
                                <a:pt x="140335" y="639953"/>
                                <a:pt x="101981" y="642112"/>
                              </a:cubicBezTo>
                              <a:cubicBezTo>
                                <a:pt x="100330" y="640969"/>
                                <a:pt x="98679" y="639699"/>
                                <a:pt x="97028" y="638556"/>
                              </a:cubicBezTo>
                              <a:cubicBezTo>
                                <a:pt x="96647" y="633603"/>
                                <a:pt x="96266" y="628523"/>
                                <a:pt x="95885" y="623570"/>
                              </a:cubicBezTo>
                              <a:cubicBezTo>
                                <a:pt x="97282" y="622047"/>
                                <a:pt x="98679" y="620522"/>
                                <a:pt x="100203" y="619125"/>
                              </a:cubicBezTo>
                              <a:cubicBezTo>
                                <a:pt x="122047" y="611378"/>
                                <a:pt x="134747" y="606044"/>
                                <a:pt x="137922" y="603123"/>
                              </a:cubicBezTo>
                              <a:cubicBezTo>
                                <a:pt x="141224" y="600075"/>
                                <a:pt x="141859" y="573405"/>
                                <a:pt x="139954" y="523113"/>
                              </a:cubicBezTo>
                              <a:cubicBezTo>
                                <a:pt x="138176" y="472694"/>
                                <a:pt x="136017" y="434213"/>
                                <a:pt x="133985" y="407543"/>
                              </a:cubicBezTo>
                              <a:cubicBezTo>
                                <a:pt x="129540" y="352172"/>
                                <a:pt x="125095" y="296799"/>
                                <a:pt x="120650" y="241300"/>
                              </a:cubicBezTo>
                              <a:cubicBezTo>
                                <a:pt x="117602" y="207137"/>
                                <a:pt x="114681" y="172847"/>
                                <a:pt x="111760" y="138557"/>
                              </a:cubicBezTo>
                              <a:cubicBezTo>
                                <a:pt x="109982" y="116205"/>
                                <a:pt x="108077" y="98044"/>
                                <a:pt x="106172" y="83947"/>
                              </a:cubicBezTo>
                              <a:cubicBezTo>
                                <a:pt x="104267" y="69850"/>
                                <a:pt x="102489" y="59817"/>
                                <a:pt x="100584" y="53848"/>
                              </a:cubicBezTo>
                              <a:cubicBezTo>
                                <a:pt x="98806" y="47752"/>
                                <a:pt x="96266" y="43561"/>
                                <a:pt x="92964" y="41148"/>
                              </a:cubicBezTo>
                              <a:cubicBezTo>
                                <a:pt x="89662" y="38735"/>
                                <a:pt x="85217" y="36703"/>
                                <a:pt x="79502" y="35052"/>
                              </a:cubicBezTo>
                              <a:cubicBezTo>
                                <a:pt x="73787" y="33401"/>
                                <a:pt x="64135" y="32004"/>
                                <a:pt x="50673" y="30861"/>
                              </a:cubicBezTo>
                              <a:cubicBezTo>
                                <a:pt x="35941" y="30099"/>
                                <a:pt x="21336" y="29464"/>
                                <a:pt x="6604" y="28956"/>
                              </a:cubicBezTo>
                              <a:cubicBezTo>
                                <a:pt x="4953" y="27940"/>
                                <a:pt x="3429" y="26797"/>
                                <a:pt x="1778" y="25908"/>
                              </a:cubicBezTo>
                              <a:cubicBezTo>
                                <a:pt x="1143" y="18288"/>
                                <a:pt x="635" y="10795"/>
                                <a:pt x="0" y="3302"/>
                              </a:cubicBezTo>
                              <a:cubicBezTo>
                                <a:pt x="1397" y="2159"/>
                                <a:pt x="2921" y="1016"/>
                                <a:pt x="4318" y="0"/>
                              </a:cubicBezTo>
                              <a:cubicBezTo>
                                <a:pt x="70231" y="762"/>
                                <a:pt x="121031" y="2667"/>
                                <a:pt x="156718" y="3302"/>
                              </a:cubicBezTo>
                              <a:cubicBezTo>
                                <a:pt x="170180" y="3429"/>
                                <a:pt x="223266" y="2794"/>
                                <a:pt x="315849" y="5334"/>
                              </a:cubicBezTo>
                              <a:cubicBezTo>
                                <a:pt x="345821" y="6350"/>
                                <a:pt x="367411" y="7366"/>
                                <a:pt x="380873" y="8255"/>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52" name="Shape 152"/>
                      <wps:cNvSpPr/>
                      <wps:spPr>
                        <a:xfrm>
                          <a:off x="1685544" y="197231"/>
                          <a:ext cx="647319" cy="692150"/>
                        </a:xfrm>
                        <a:custGeom>
                          <a:avLst/>
                          <a:gdLst/>
                          <a:ahLst/>
                          <a:cxnLst/>
                          <a:rect l="0" t="0" r="0" b="0"/>
                          <a:pathLst>
                            <a:path w="647319" h="692150">
                              <a:moveTo>
                                <a:pt x="377063" y="3937"/>
                              </a:moveTo>
                              <a:cubicBezTo>
                                <a:pt x="428879" y="0"/>
                                <a:pt x="469900" y="2539"/>
                                <a:pt x="500380" y="9398"/>
                              </a:cubicBezTo>
                              <a:cubicBezTo>
                                <a:pt x="530860" y="16383"/>
                                <a:pt x="555117" y="30734"/>
                                <a:pt x="574040" y="50926"/>
                              </a:cubicBezTo>
                              <a:cubicBezTo>
                                <a:pt x="592963" y="71120"/>
                                <a:pt x="602361" y="94742"/>
                                <a:pt x="602742" y="121031"/>
                              </a:cubicBezTo>
                              <a:cubicBezTo>
                                <a:pt x="603123" y="154432"/>
                                <a:pt x="588264" y="185800"/>
                                <a:pt x="557657" y="214757"/>
                              </a:cubicBezTo>
                              <a:cubicBezTo>
                                <a:pt x="526796" y="243712"/>
                                <a:pt x="477012" y="265684"/>
                                <a:pt x="407797" y="282321"/>
                              </a:cubicBezTo>
                              <a:cubicBezTo>
                                <a:pt x="449580" y="282575"/>
                                <a:pt x="483870" y="285750"/>
                                <a:pt x="511048" y="290575"/>
                              </a:cubicBezTo>
                              <a:cubicBezTo>
                                <a:pt x="538226" y="295401"/>
                                <a:pt x="561594" y="303911"/>
                                <a:pt x="581533" y="315468"/>
                              </a:cubicBezTo>
                              <a:cubicBezTo>
                                <a:pt x="601472" y="327151"/>
                                <a:pt x="617093" y="342773"/>
                                <a:pt x="628904" y="361696"/>
                              </a:cubicBezTo>
                              <a:cubicBezTo>
                                <a:pt x="640715" y="380619"/>
                                <a:pt x="646557" y="402844"/>
                                <a:pt x="646938" y="427862"/>
                              </a:cubicBezTo>
                              <a:cubicBezTo>
                                <a:pt x="647319" y="447421"/>
                                <a:pt x="643763" y="467360"/>
                                <a:pt x="636143" y="487552"/>
                              </a:cubicBezTo>
                              <a:cubicBezTo>
                                <a:pt x="628650" y="507619"/>
                                <a:pt x="614807" y="527812"/>
                                <a:pt x="594233" y="547750"/>
                              </a:cubicBezTo>
                              <a:cubicBezTo>
                                <a:pt x="573532" y="567817"/>
                                <a:pt x="548640" y="585343"/>
                                <a:pt x="519303" y="600201"/>
                              </a:cubicBezTo>
                              <a:cubicBezTo>
                                <a:pt x="489712" y="615187"/>
                                <a:pt x="459740" y="626872"/>
                                <a:pt x="428879" y="634873"/>
                              </a:cubicBezTo>
                              <a:cubicBezTo>
                                <a:pt x="398018" y="643000"/>
                                <a:pt x="359537" y="648715"/>
                                <a:pt x="313944" y="653161"/>
                              </a:cubicBezTo>
                              <a:cubicBezTo>
                                <a:pt x="304546" y="654050"/>
                                <a:pt x="276606" y="655827"/>
                                <a:pt x="230251" y="660273"/>
                              </a:cubicBezTo>
                              <a:cubicBezTo>
                                <a:pt x="178943" y="665987"/>
                                <a:pt x="151257" y="670306"/>
                                <a:pt x="146939" y="671068"/>
                              </a:cubicBezTo>
                              <a:cubicBezTo>
                                <a:pt x="120777" y="675259"/>
                                <a:pt x="88773" y="681989"/>
                                <a:pt x="51054" y="692150"/>
                              </a:cubicBezTo>
                              <a:cubicBezTo>
                                <a:pt x="49530" y="691261"/>
                                <a:pt x="48006" y="690245"/>
                                <a:pt x="46482" y="689356"/>
                              </a:cubicBezTo>
                              <a:cubicBezTo>
                                <a:pt x="46482" y="684402"/>
                                <a:pt x="46355" y="679450"/>
                                <a:pt x="46355" y="674497"/>
                              </a:cubicBezTo>
                              <a:cubicBezTo>
                                <a:pt x="47879" y="672719"/>
                                <a:pt x="49403" y="670813"/>
                                <a:pt x="50927" y="669036"/>
                              </a:cubicBezTo>
                              <a:cubicBezTo>
                                <a:pt x="73152" y="656717"/>
                                <a:pt x="85852" y="648970"/>
                                <a:pt x="89281" y="645287"/>
                              </a:cubicBezTo>
                              <a:cubicBezTo>
                                <a:pt x="92837" y="641604"/>
                                <a:pt x="95504" y="614425"/>
                                <a:pt x="97409" y="563625"/>
                              </a:cubicBezTo>
                              <a:cubicBezTo>
                                <a:pt x="99441" y="512952"/>
                                <a:pt x="100457" y="474345"/>
                                <a:pt x="100330" y="447801"/>
                              </a:cubicBezTo>
                              <a:cubicBezTo>
                                <a:pt x="100203" y="392430"/>
                                <a:pt x="100076" y="337058"/>
                                <a:pt x="99949" y="281812"/>
                              </a:cubicBezTo>
                              <a:cubicBezTo>
                                <a:pt x="99695" y="247523"/>
                                <a:pt x="99441" y="213360"/>
                                <a:pt x="99187" y="179197"/>
                              </a:cubicBezTo>
                              <a:cubicBezTo>
                                <a:pt x="99187" y="156845"/>
                                <a:pt x="98679" y="138811"/>
                                <a:pt x="97917" y="124968"/>
                              </a:cubicBezTo>
                              <a:cubicBezTo>
                                <a:pt x="97155" y="110998"/>
                                <a:pt x="96139" y="101219"/>
                                <a:pt x="94742" y="95376"/>
                              </a:cubicBezTo>
                              <a:cubicBezTo>
                                <a:pt x="93345" y="89662"/>
                                <a:pt x="91313" y="85725"/>
                                <a:pt x="88265" y="83947"/>
                              </a:cubicBezTo>
                              <a:cubicBezTo>
                                <a:pt x="85217" y="82169"/>
                                <a:pt x="81026" y="80772"/>
                                <a:pt x="75438" y="80263"/>
                              </a:cubicBezTo>
                              <a:cubicBezTo>
                                <a:pt x="69977" y="79628"/>
                                <a:pt x="60706" y="80010"/>
                                <a:pt x="47498" y="81534"/>
                              </a:cubicBezTo>
                              <a:cubicBezTo>
                                <a:pt x="33147" y="83565"/>
                                <a:pt x="18796" y="85725"/>
                                <a:pt x="4572" y="88011"/>
                              </a:cubicBezTo>
                              <a:cubicBezTo>
                                <a:pt x="3048" y="87249"/>
                                <a:pt x="1524" y="86487"/>
                                <a:pt x="0" y="85851"/>
                              </a:cubicBezTo>
                              <a:cubicBezTo>
                                <a:pt x="0" y="78232"/>
                                <a:pt x="0" y="70738"/>
                                <a:pt x="0" y="63246"/>
                              </a:cubicBezTo>
                              <a:cubicBezTo>
                                <a:pt x="1524" y="61849"/>
                                <a:pt x="3048" y="60451"/>
                                <a:pt x="4572" y="59055"/>
                              </a:cubicBezTo>
                              <a:cubicBezTo>
                                <a:pt x="68707" y="46989"/>
                                <a:pt x="118618" y="39750"/>
                                <a:pt x="154051" y="34162"/>
                              </a:cubicBezTo>
                              <a:cubicBezTo>
                                <a:pt x="167259" y="32003"/>
                                <a:pt x="219710" y="21717"/>
                                <a:pt x="312293" y="10287"/>
                              </a:cubicBezTo>
                              <a:cubicBezTo>
                                <a:pt x="342011" y="6858"/>
                                <a:pt x="363728" y="4825"/>
                                <a:pt x="377063" y="3937"/>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53" name="Shape 153"/>
                      <wps:cNvSpPr/>
                      <wps:spPr>
                        <a:xfrm>
                          <a:off x="3372358" y="288671"/>
                          <a:ext cx="648716" cy="675513"/>
                        </a:xfrm>
                        <a:custGeom>
                          <a:avLst/>
                          <a:gdLst/>
                          <a:ahLst/>
                          <a:cxnLst/>
                          <a:rect l="0" t="0" r="0" b="0"/>
                          <a:pathLst>
                            <a:path w="648716" h="675513">
                              <a:moveTo>
                                <a:pt x="511048" y="0"/>
                              </a:moveTo>
                              <a:cubicBezTo>
                                <a:pt x="514858" y="1778"/>
                                <a:pt x="518541" y="3811"/>
                                <a:pt x="522351" y="5715"/>
                              </a:cubicBezTo>
                              <a:cubicBezTo>
                                <a:pt x="519684" y="40260"/>
                                <a:pt x="521081" y="109855"/>
                                <a:pt x="526288" y="214376"/>
                              </a:cubicBezTo>
                              <a:cubicBezTo>
                                <a:pt x="531241" y="313310"/>
                                <a:pt x="536067" y="412115"/>
                                <a:pt x="541020" y="511048"/>
                              </a:cubicBezTo>
                              <a:cubicBezTo>
                                <a:pt x="542417" y="541528"/>
                                <a:pt x="544449" y="568198"/>
                                <a:pt x="546989" y="591059"/>
                              </a:cubicBezTo>
                              <a:cubicBezTo>
                                <a:pt x="549402" y="613918"/>
                                <a:pt x="552577" y="627507"/>
                                <a:pt x="556260" y="631825"/>
                              </a:cubicBezTo>
                              <a:cubicBezTo>
                                <a:pt x="559943" y="636016"/>
                                <a:pt x="565912" y="639699"/>
                                <a:pt x="574040" y="642493"/>
                              </a:cubicBezTo>
                              <a:cubicBezTo>
                                <a:pt x="582168" y="645287"/>
                                <a:pt x="604901" y="648336"/>
                                <a:pt x="642493" y="650622"/>
                              </a:cubicBezTo>
                              <a:cubicBezTo>
                                <a:pt x="644271" y="651764"/>
                                <a:pt x="646049" y="653035"/>
                                <a:pt x="647827" y="654177"/>
                              </a:cubicBezTo>
                              <a:cubicBezTo>
                                <a:pt x="648208" y="659892"/>
                                <a:pt x="648462" y="665607"/>
                                <a:pt x="648716" y="671449"/>
                              </a:cubicBezTo>
                              <a:cubicBezTo>
                                <a:pt x="647065" y="672719"/>
                                <a:pt x="645414" y="674116"/>
                                <a:pt x="643763" y="675513"/>
                              </a:cubicBezTo>
                              <a:cubicBezTo>
                                <a:pt x="601472" y="673481"/>
                                <a:pt x="568706" y="671957"/>
                                <a:pt x="545338" y="671323"/>
                              </a:cubicBezTo>
                              <a:cubicBezTo>
                                <a:pt x="524383" y="670941"/>
                                <a:pt x="494411" y="671195"/>
                                <a:pt x="455549" y="671703"/>
                              </a:cubicBezTo>
                              <a:cubicBezTo>
                                <a:pt x="453390" y="669925"/>
                                <a:pt x="451104" y="668148"/>
                                <a:pt x="448945" y="666369"/>
                              </a:cubicBezTo>
                              <a:cubicBezTo>
                                <a:pt x="448691" y="636778"/>
                                <a:pt x="448310" y="616077"/>
                                <a:pt x="447802" y="604393"/>
                              </a:cubicBezTo>
                              <a:cubicBezTo>
                                <a:pt x="447675" y="602869"/>
                                <a:pt x="447548" y="597154"/>
                                <a:pt x="447548" y="587122"/>
                              </a:cubicBezTo>
                              <a:cubicBezTo>
                                <a:pt x="426720" y="598170"/>
                                <a:pt x="406019" y="610743"/>
                                <a:pt x="385318" y="624332"/>
                              </a:cubicBezTo>
                              <a:cubicBezTo>
                                <a:pt x="354711" y="644144"/>
                                <a:pt x="334772" y="656590"/>
                                <a:pt x="325374" y="661289"/>
                              </a:cubicBezTo>
                              <a:cubicBezTo>
                                <a:pt x="307721" y="667004"/>
                                <a:pt x="282448" y="668782"/>
                                <a:pt x="249428" y="666242"/>
                              </a:cubicBezTo>
                              <a:cubicBezTo>
                                <a:pt x="195834" y="661924"/>
                                <a:pt x="149987" y="647447"/>
                                <a:pt x="111633" y="623316"/>
                              </a:cubicBezTo>
                              <a:cubicBezTo>
                                <a:pt x="73406" y="599186"/>
                                <a:pt x="45974" y="570103"/>
                                <a:pt x="28829" y="536448"/>
                              </a:cubicBezTo>
                              <a:cubicBezTo>
                                <a:pt x="11557" y="502920"/>
                                <a:pt x="2540" y="469265"/>
                                <a:pt x="1270" y="435737"/>
                              </a:cubicBezTo>
                              <a:cubicBezTo>
                                <a:pt x="0" y="401448"/>
                                <a:pt x="6858" y="369316"/>
                                <a:pt x="22225" y="339472"/>
                              </a:cubicBezTo>
                              <a:cubicBezTo>
                                <a:pt x="37592" y="309626"/>
                                <a:pt x="59690" y="288672"/>
                                <a:pt x="89408" y="277241"/>
                              </a:cubicBezTo>
                              <a:cubicBezTo>
                                <a:pt x="118999" y="265811"/>
                                <a:pt x="151257" y="253492"/>
                                <a:pt x="186182" y="241300"/>
                              </a:cubicBezTo>
                              <a:cubicBezTo>
                                <a:pt x="221234" y="228981"/>
                                <a:pt x="256032" y="223774"/>
                                <a:pt x="291084" y="226314"/>
                              </a:cubicBezTo>
                              <a:cubicBezTo>
                                <a:pt x="339979" y="229870"/>
                                <a:pt x="386842" y="242443"/>
                                <a:pt x="432181" y="263398"/>
                              </a:cubicBezTo>
                              <a:cubicBezTo>
                                <a:pt x="429895" y="229616"/>
                                <a:pt x="427482" y="195835"/>
                                <a:pt x="425196" y="162179"/>
                              </a:cubicBezTo>
                              <a:cubicBezTo>
                                <a:pt x="422783" y="127000"/>
                                <a:pt x="420497" y="102616"/>
                                <a:pt x="418211" y="88773"/>
                              </a:cubicBezTo>
                              <a:cubicBezTo>
                                <a:pt x="416052" y="74930"/>
                                <a:pt x="413766" y="66675"/>
                                <a:pt x="411353" y="64008"/>
                              </a:cubicBezTo>
                              <a:cubicBezTo>
                                <a:pt x="408940" y="61341"/>
                                <a:pt x="404876" y="59182"/>
                                <a:pt x="399288" y="57658"/>
                              </a:cubicBezTo>
                              <a:cubicBezTo>
                                <a:pt x="393573" y="56135"/>
                                <a:pt x="370332" y="54356"/>
                                <a:pt x="329311" y="51689"/>
                              </a:cubicBezTo>
                              <a:cubicBezTo>
                                <a:pt x="327406" y="50165"/>
                                <a:pt x="325755" y="48641"/>
                                <a:pt x="323850" y="47244"/>
                              </a:cubicBezTo>
                              <a:cubicBezTo>
                                <a:pt x="323596" y="40894"/>
                                <a:pt x="323342" y="34544"/>
                                <a:pt x="323088" y="28194"/>
                              </a:cubicBezTo>
                              <a:cubicBezTo>
                                <a:pt x="324485" y="26924"/>
                                <a:pt x="326009" y="25654"/>
                                <a:pt x="327406" y="24385"/>
                              </a:cubicBezTo>
                              <a:cubicBezTo>
                                <a:pt x="400431" y="22733"/>
                                <a:pt x="461645" y="13843"/>
                                <a:pt x="511048" y="0"/>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154" name="Shape 154"/>
                      <wps:cNvSpPr/>
                      <wps:spPr>
                        <a:xfrm>
                          <a:off x="2281174" y="217297"/>
                          <a:ext cx="1142746" cy="711835"/>
                        </a:xfrm>
                        <a:custGeom>
                          <a:avLst/>
                          <a:gdLst/>
                          <a:ahLst/>
                          <a:cxnLst/>
                          <a:rect l="0" t="0" r="0" b="0"/>
                          <a:pathLst>
                            <a:path w="1142746" h="711835">
                              <a:moveTo>
                                <a:pt x="793496" y="0"/>
                              </a:moveTo>
                              <a:cubicBezTo>
                                <a:pt x="797179" y="2286"/>
                                <a:pt x="800862" y="4572"/>
                                <a:pt x="804545" y="6731"/>
                              </a:cubicBezTo>
                              <a:cubicBezTo>
                                <a:pt x="801370" y="41022"/>
                                <a:pt x="801497" y="110617"/>
                                <a:pt x="804672" y="215392"/>
                              </a:cubicBezTo>
                              <a:cubicBezTo>
                                <a:pt x="807720" y="310261"/>
                                <a:pt x="810641" y="405130"/>
                                <a:pt x="813562" y="499999"/>
                              </a:cubicBezTo>
                              <a:cubicBezTo>
                                <a:pt x="813816" y="506730"/>
                                <a:pt x="815213" y="528193"/>
                                <a:pt x="817880" y="564515"/>
                              </a:cubicBezTo>
                              <a:cubicBezTo>
                                <a:pt x="820547" y="600964"/>
                                <a:pt x="822833" y="622173"/>
                                <a:pt x="824738" y="628523"/>
                              </a:cubicBezTo>
                              <a:cubicBezTo>
                                <a:pt x="826770" y="634747"/>
                                <a:pt x="829437" y="639445"/>
                                <a:pt x="832993" y="642493"/>
                              </a:cubicBezTo>
                              <a:cubicBezTo>
                                <a:pt x="836549" y="645668"/>
                                <a:pt x="840867" y="647827"/>
                                <a:pt x="845947" y="649224"/>
                              </a:cubicBezTo>
                              <a:cubicBezTo>
                                <a:pt x="848487" y="649860"/>
                                <a:pt x="854964" y="651129"/>
                                <a:pt x="865505" y="652907"/>
                              </a:cubicBezTo>
                              <a:cubicBezTo>
                                <a:pt x="871474" y="653923"/>
                                <a:pt x="877443" y="654939"/>
                                <a:pt x="883412" y="655955"/>
                              </a:cubicBezTo>
                              <a:cubicBezTo>
                                <a:pt x="889635" y="656336"/>
                                <a:pt x="895731" y="656590"/>
                                <a:pt x="901954" y="656972"/>
                              </a:cubicBezTo>
                              <a:cubicBezTo>
                                <a:pt x="912495" y="657479"/>
                                <a:pt x="918972" y="657606"/>
                                <a:pt x="921385" y="657479"/>
                              </a:cubicBezTo>
                              <a:cubicBezTo>
                                <a:pt x="926211" y="657098"/>
                                <a:pt x="930402" y="655701"/>
                                <a:pt x="933958" y="653288"/>
                              </a:cubicBezTo>
                              <a:cubicBezTo>
                                <a:pt x="937514" y="650748"/>
                                <a:pt x="939927" y="646685"/>
                                <a:pt x="941070" y="640969"/>
                              </a:cubicBezTo>
                              <a:cubicBezTo>
                                <a:pt x="942213" y="635127"/>
                                <a:pt x="943102" y="615823"/>
                                <a:pt x="943737" y="582803"/>
                              </a:cubicBezTo>
                              <a:cubicBezTo>
                                <a:pt x="944372" y="549910"/>
                                <a:pt x="944372" y="524891"/>
                                <a:pt x="943864" y="508000"/>
                              </a:cubicBezTo>
                              <a:cubicBezTo>
                                <a:pt x="941197" y="429514"/>
                                <a:pt x="938530" y="351155"/>
                                <a:pt x="935863" y="272669"/>
                              </a:cubicBezTo>
                              <a:cubicBezTo>
                                <a:pt x="933958" y="240538"/>
                                <a:pt x="932180" y="208280"/>
                                <a:pt x="930275" y="176149"/>
                              </a:cubicBezTo>
                              <a:cubicBezTo>
                                <a:pt x="927989" y="142367"/>
                                <a:pt x="925957" y="118872"/>
                                <a:pt x="924179" y="105791"/>
                              </a:cubicBezTo>
                              <a:cubicBezTo>
                                <a:pt x="922401" y="92584"/>
                                <a:pt x="920369" y="84582"/>
                                <a:pt x="917956" y="81915"/>
                              </a:cubicBezTo>
                              <a:cubicBezTo>
                                <a:pt x="915543" y="79248"/>
                                <a:pt x="911479" y="76962"/>
                                <a:pt x="905764" y="75185"/>
                              </a:cubicBezTo>
                              <a:cubicBezTo>
                                <a:pt x="899922" y="73279"/>
                                <a:pt x="876808" y="70104"/>
                                <a:pt x="836295" y="65532"/>
                              </a:cubicBezTo>
                              <a:cubicBezTo>
                                <a:pt x="834517" y="64008"/>
                                <a:pt x="832866" y="62357"/>
                                <a:pt x="831088" y="60833"/>
                              </a:cubicBezTo>
                              <a:cubicBezTo>
                                <a:pt x="830834" y="54483"/>
                                <a:pt x="830707" y="48133"/>
                                <a:pt x="830453" y="41783"/>
                              </a:cubicBezTo>
                              <a:cubicBezTo>
                                <a:pt x="831977" y="40640"/>
                                <a:pt x="833374" y="39370"/>
                                <a:pt x="834898" y="38227"/>
                              </a:cubicBezTo>
                              <a:cubicBezTo>
                                <a:pt x="907542" y="39878"/>
                                <a:pt x="968629" y="35179"/>
                                <a:pt x="1018032" y="25273"/>
                              </a:cubicBezTo>
                              <a:cubicBezTo>
                                <a:pt x="1021842" y="27432"/>
                                <a:pt x="1025398" y="29718"/>
                                <a:pt x="1029208" y="31877"/>
                              </a:cubicBezTo>
                              <a:cubicBezTo>
                                <a:pt x="1026160" y="66294"/>
                                <a:pt x="1026668" y="135890"/>
                                <a:pt x="1030351" y="240665"/>
                              </a:cubicBezTo>
                              <a:cubicBezTo>
                                <a:pt x="1033780" y="335535"/>
                                <a:pt x="1037209" y="430530"/>
                                <a:pt x="1040638" y="525526"/>
                              </a:cubicBezTo>
                              <a:cubicBezTo>
                                <a:pt x="1040892" y="532130"/>
                                <a:pt x="1042416" y="553593"/>
                                <a:pt x="1045337" y="590042"/>
                              </a:cubicBezTo>
                              <a:cubicBezTo>
                                <a:pt x="1048131" y="626364"/>
                                <a:pt x="1050544" y="647700"/>
                                <a:pt x="1052576" y="653923"/>
                              </a:cubicBezTo>
                              <a:cubicBezTo>
                                <a:pt x="1054481" y="660147"/>
                                <a:pt x="1057275" y="664845"/>
                                <a:pt x="1060831" y="667893"/>
                              </a:cubicBezTo>
                              <a:cubicBezTo>
                                <a:pt x="1064387" y="671068"/>
                                <a:pt x="1068705" y="673227"/>
                                <a:pt x="1073785" y="674497"/>
                              </a:cubicBezTo>
                              <a:cubicBezTo>
                                <a:pt x="1078865" y="675767"/>
                                <a:pt x="1099820" y="679323"/>
                                <a:pt x="1136650" y="684911"/>
                              </a:cubicBezTo>
                              <a:cubicBezTo>
                                <a:pt x="1138428" y="686309"/>
                                <a:pt x="1140206" y="687705"/>
                                <a:pt x="1142111" y="689102"/>
                              </a:cubicBezTo>
                              <a:cubicBezTo>
                                <a:pt x="1142238" y="695452"/>
                                <a:pt x="1142492" y="701802"/>
                                <a:pt x="1142746" y="708152"/>
                              </a:cubicBezTo>
                              <a:cubicBezTo>
                                <a:pt x="1141222" y="709422"/>
                                <a:pt x="1139825" y="710565"/>
                                <a:pt x="1138301" y="711835"/>
                              </a:cubicBezTo>
                              <a:cubicBezTo>
                                <a:pt x="1089787" y="704469"/>
                                <a:pt x="1043051" y="698119"/>
                                <a:pt x="998093" y="693166"/>
                              </a:cubicBezTo>
                              <a:cubicBezTo>
                                <a:pt x="975868" y="690753"/>
                                <a:pt x="953135" y="688467"/>
                                <a:pt x="929894" y="686435"/>
                              </a:cubicBezTo>
                              <a:cubicBezTo>
                                <a:pt x="924179" y="686054"/>
                                <a:pt x="918337" y="685547"/>
                                <a:pt x="912622" y="685165"/>
                              </a:cubicBezTo>
                              <a:cubicBezTo>
                                <a:pt x="911860" y="685673"/>
                                <a:pt x="910971" y="686309"/>
                                <a:pt x="910209" y="686943"/>
                              </a:cubicBezTo>
                              <a:cubicBezTo>
                                <a:pt x="901700" y="685673"/>
                                <a:pt x="893064" y="684276"/>
                                <a:pt x="884428" y="683006"/>
                              </a:cubicBezTo>
                              <a:cubicBezTo>
                                <a:pt x="875919" y="682372"/>
                                <a:pt x="867410" y="681736"/>
                                <a:pt x="858901" y="681228"/>
                              </a:cubicBezTo>
                              <a:cubicBezTo>
                                <a:pt x="857885" y="680339"/>
                                <a:pt x="856996" y="679577"/>
                                <a:pt x="855980" y="678688"/>
                              </a:cubicBezTo>
                              <a:cubicBezTo>
                                <a:pt x="850265" y="677926"/>
                                <a:pt x="844550" y="677037"/>
                                <a:pt x="838835" y="676275"/>
                              </a:cubicBezTo>
                              <a:cubicBezTo>
                                <a:pt x="815467" y="672973"/>
                                <a:pt x="792607" y="670052"/>
                                <a:pt x="770128" y="667639"/>
                              </a:cubicBezTo>
                              <a:cubicBezTo>
                                <a:pt x="747903" y="665099"/>
                                <a:pt x="725170" y="662940"/>
                                <a:pt x="701929" y="661035"/>
                              </a:cubicBezTo>
                              <a:cubicBezTo>
                                <a:pt x="694690" y="660400"/>
                                <a:pt x="687451" y="659892"/>
                                <a:pt x="680212" y="659385"/>
                              </a:cubicBezTo>
                              <a:cubicBezTo>
                                <a:pt x="679450" y="660019"/>
                                <a:pt x="678688" y="660527"/>
                                <a:pt x="677926" y="661162"/>
                              </a:cubicBezTo>
                              <a:cubicBezTo>
                                <a:pt x="669925" y="659892"/>
                                <a:pt x="661924" y="658749"/>
                                <a:pt x="653796" y="657606"/>
                              </a:cubicBezTo>
                              <a:cubicBezTo>
                                <a:pt x="646176" y="657098"/>
                                <a:pt x="638429" y="656590"/>
                                <a:pt x="630809" y="656210"/>
                              </a:cubicBezTo>
                              <a:cubicBezTo>
                                <a:pt x="629920" y="655447"/>
                                <a:pt x="629031" y="654685"/>
                                <a:pt x="628142" y="653923"/>
                              </a:cubicBezTo>
                              <a:cubicBezTo>
                                <a:pt x="621919" y="653035"/>
                                <a:pt x="615696" y="652145"/>
                                <a:pt x="609473" y="651256"/>
                              </a:cubicBezTo>
                              <a:cubicBezTo>
                                <a:pt x="591185" y="648843"/>
                                <a:pt x="577342" y="647065"/>
                                <a:pt x="568071" y="646176"/>
                              </a:cubicBezTo>
                              <a:cubicBezTo>
                                <a:pt x="544322" y="643890"/>
                                <a:pt x="517017" y="642366"/>
                                <a:pt x="486029" y="641731"/>
                              </a:cubicBezTo>
                              <a:cubicBezTo>
                                <a:pt x="484251" y="640335"/>
                                <a:pt x="482473" y="638937"/>
                                <a:pt x="480695" y="637540"/>
                              </a:cubicBezTo>
                              <a:cubicBezTo>
                                <a:pt x="482346" y="606934"/>
                                <a:pt x="483489" y="580898"/>
                                <a:pt x="484124" y="559562"/>
                              </a:cubicBezTo>
                              <a:cubicBezTo>
                                <a:pt x="459994" y="572135"/>
                                <a:pt x="432562" y="589788"/>
                                <a:pt x="401701" y="612013"/>
                              </a:cubicBezTo>
                              <a:cubicBezTo>
                                <a:pt x="389890" y="620395"/>
                                <a:pt x="372745" y="626999"/>
                                <a:pt x="350393" y="631698"/>
                              </a:cubicBezTo>
                              <a:cubicBezTo>
                                <a:pt x="327914" y="636397"/>
                                <a:pt x="302387" y="637922"/>
                                <a:pt x="273558" y="636397"/>
                              </a:cubicBezTo>
                              <a:cubicBezTo>
                                <a:pt x="229997" y="633857"/>
                                <a:pt x="195961" y="627126"/>
                                <a:pt x="171323" y="615569"/>
                              </a:cubicBezTo>
                              <a:cubicBezTo>
                                <a:pt x="146812" y="604012"/>
                                <a:pt x="129413" y="588772"/>
                                <a:pt x="118999" y="569722"/>
                              </a:cubicBezTo>
                              <a:cubicBezTo>
                                <a:pt x="108585" y="550545"/>
                                <a:pt x="102997" y="517906"/>
                                <a:pt x="102235" y="471805"/>
                              </a:cubicBezTo>
                              <a:cubicBezTo>
                                <a:pt x="102362" y="459867"/>
                                <a:pt x="102362" y="447929"/>
                                <a:pt x="102362" y="435991"/>
                              </a:cubicBezTo>
                              <a:cubicBezTo>
                                <a:pt x="101854" y="406654"/>
                                <a:pt x="101346" y="377190"/>
                                <a:pt x="100965" y="347726"/>
                              </a:cubicBezTo>
                              <a:cubicBezTo>
                                <a:pt x="100711" y="335661"/>
                                <a:pt x="99695" y="319278"/>
                                <a:pt x="97917" y="298450"/>
                              </a:cubicBezTo>
                              <a:cubicBezTo>
                                <a:pt x="96012" y="277622"/>
                                <a:pt x="94488" y="264668"/>
                                <a:pt x="93472" y="259842"/>
                              </a:cubicBezTo>
                              <a:cubicBezTo>
                                <a:pt x="92456" y="255016"/>
                                <a:pt x="89408" y="251460"/>
                                <a:pt x="84328" y="249047"/>
                              </a:cubicBezTo>
                              <a:cubicBezTo>
                                <a:pt x="79248" y="246761"/>
                                <a:pt x="69215" y="245491"/>
                                <a:pt x="54102" y="245364"/>
                              </a:cubicBezTo>
                              <a:cubicBezTo>
                                <a:pt x="37973" y="245110"/>
                                <a:pt x="21717" y="244856"/>
                                <a:pt x="5461" y="244856"/>
                              </a:cubicBezTo>
                              <a:cubicBezTo>
                                <a:pt x="3683" y="243713"/>
                                <a:pt x="1905" y="242443"/>
                                <a:pt x="254" y="241300"/>
                              </a:cubicBezTo>
                              <a:cubicBezTo>
                                <a:pt x="127" y="234823"/>
                                <a:pt x="0" y="228347"/>
                                <a:pt x="0" y="221742"/>
                              </a:cubicBezTo>
                              <a:cubicBezTo>
                                <a:pt x="1524" y="220599"/>
                                <a:pt x="3048" y="219329"/>
                                <a:pt x="4572" y="218186"/>
                              </a:cubicBezTo>
                              <a:cubicBezTo>
                                <a:pt x="78105" y="210947"/>
                                <a:pt x="139954" y="201041"/>
                                <a:pt x="190373" y="187579"/>
                              </a:cubicBezTo>
                              <a:cubicBezTo>
                                <a:pt x="194056" y="189611"/>
                                <a:pt x="197739" y="191770"/>
                                <a:pt x="201549" y="193929"/>
                              </a:cubicBezTo>
                              <a:cubicBezTo>
                                <a:pt x="197866" y="233172"/>
                                <a:pt x="196723" y="283464"/>
                                <a:pt x="197739" y="344424"/>
                              </a:cubicBezTo>
                              <a:cubicBezTo>
                                <a:pt x="198374" y="379603"/>
                                <a:pt x="199009" y="414782"/>
                                <a:pt x="199644" y="449961"/>
                              </a:cubicBezTo>
                              <a:cubicBezTo>
                                <a:pt x="200406" y="488569"/>
                                <a:pt x="204597" y="515620"/>
                                <a:pt x="212471" y="530987"/>
                              </a:cubicBezTo>
                              <a:cubicBezTo>
                                <a:pt x="220345" y="546354"/>
                                <a:pt x="233680" y="558673"/>
                                <a:pt x="252476" y="567563"/>
                              </a:cubicBezTo>
                              <a:cubicBezTo>
                                <a:pt x="271272" y="576453"/>
                                <a:pt x="293497" y="581787"/>
                                <a:pt x="319024" y="583438"/>
                              </a:cubicBezTo>
                              <a:cubicBezTo>
                                <a:pt x="347472" y="585216"/>
                                <a:pt x="373126" y="582803"/>
                                <a:pt x="396240" y="576072"/>
                              </a:cubicBezTo>
                              <a:cubicBezTo>
                                <a:pt x="419354" y="569214"/>
                                <a:pt x="438531" y="558673"/>
                                <a:pt x="453898" y="544322"/>
                              </a:cubicBezTo>
                              <a:cubicBezTo>
                                <a:pt x="469265" y="529972"/>
                                <a:pt x="477901" y="520065"/>
                                <a:pt x="480187" y="514859"/>
                              </a:cubicBezTo>
                              <a:cubicBezTo>
                                <a:pt x="482346" y="509651"/>
                                <a:pt x="483489" y="494538"/>
                                <a:pt x="483743" y="469519"/>
                              </a:cubicBezTo>
                              <a:cubicBezTo>
                                <a:pt x="483870" y="452628"/>
                                <a:pt x="483997" y="435737"/>
                                <a:pt x="484251" y="418847"/>
                              </a:cubicBezTo>
                              <a:cubicBezTo>
                                <a:pt x="483870" y="402590"/>
                                <a:pt x="483489" y="386207"/>
                                <a:pt x="483108" y="369951"/>
                              </a:cubicBezTo>
                              <a:cubicBezTo>
                                <a:pt x="482727" y="357760"/>
                                <a:pt x="481584" y="341249"/>
                                <a:pt x="479552" y="320294"/>
                              </a:cubicBezTo>
                              <a:cubicBezTo>
                                <a:pt x="477520" y="299339"/>
                                <a:pt x="475996" y="286259"/>
                                <a:pt x="474853" y="281432"/>
                              </a:cubicBezTo>
                              <a:cubicBezTo>
                                <a:pt x="473837" y="276479"/>
                                <a:pt x="470789" y="272669"/>
                                <a:pt x="465709" y="270002"/>
                              </a:cubicBezTo>
                              <a:cubicBezTo>
                                <a:pt x="460629" y="267335"/>
                                <a:pt x="450596" y="265303"/>
                                <a:pt x="435610" y="264034"/>
                              </a:cubicBezTo>
                              <a:cubicBezTo>
                                <a:pt x="419354" y="262510"/>
                                <a:pt x="403225" y="261112"/>
                                <a:pt x="386969" y="259715"/>
                              </a:cubicBezTo>
                              <a:cubicBezTo>
                                <a:pt x="385318" y="258318"/>
                                <a:pt x="383540" y="257048"/>
                                <a:pt x="381762" y="255651"/>
                              </a:cubicBezTo>
                              <a:cubicBezTo>
                                <a:pt x="381635" y="249174"/>
                                <a:pt x="381508" y="242697"/>
                                <a:pt x="381381" y="236220"/>
                              </a:cubicBezTo>
                              <a:cubicBezTo>
                                <a:pt x="382905" y="235077"/>
                                <a:pt x="384302" y="234061"/>
                                <a:pt x="385826" y="232918"/>
                              </a:cubicBezTo>
                              <a:cubicBezTo>
                                <a:pt x="459232" y="231648"/>
                                <a:pt x="520827" y="225806"/>
                                <a:pt x="570738" y="215265"/>
                              </a:cubicBezTo>
                              <a:cubicBezTo>
                                <a:pt x="574548" y="217551"/>
                                <a:pt x="578104" y="219964"/>
                                <a:pt x="581914" y="222250"/>
                              </a:cubicBezTo>
                              <a:cubicBezTo>
                                <a:pt x="578612" y="261366"/>
                                <a:pt x="577850" y="311531"/>
                                <a:pt x="579501" y="372618"/>
                              </a:cubicBezTo>
                              <a:cubicBezTo>
                                <a:pt x="580136" y="399288"/>
                                <a:pt x="580898" y="425959"/>
                                <a:pt x="581533" y="452501"/>
                              </a:cubicBezTo>
                              <a:cubicBezTo>
                                <a:pt x="581660" y="457073"/>
                                <a:pt x="583565" y="494157"/>
                                <a:pt x="587375" y="564007"/>
                              </a:cubicBezTo>
                              <a:cubicBezTo>
                                <a:pt x="588772" y="589788"/>
                                <a:pt x="591185" y="605663"/>
                                <a:pt x="594614" y="611505"/>
                              </a:cubicBezTo>
                              <a:cubicBezTo>
                                <a:pt x="598170" y="617474"/>
                                <a:pt x="602742" y="621919"/>
                                <a:pt x="608584" y="624713"/>
                              </a:cubicBezTo>
                              <a:cubicBezTo>
                                <a:pt x="611505" y="626110"/>
                                <a:pt x="617347" y="627635"/>
                                <a:pt x="625983" y="629031"/>
                              </a:cubicBezTo>
                              <a:cubicBezTo>
                                <a:pt x="627253" y="629159"/>
                                <a:pt x="628523" y="629412"/>
                                <a:pt x="629793" y="629539"/>
                              </a:cubicBezTo>
                              <a:cubicBezTo>
                                <a:pt x="629920" y="629539"/>
                                <a:pt x="630047" y="629412"/>
                                <a:pt x="630047" y="629412"/>
                              </a:cubicBezTo>
                              <a:cubicBezTo>
                                <a:pt x="667639" y="631444"/>
                                <a:pt x="688721" y="632460"/>
                                <a:pt x="693547" y="632079"/>
                              </a:cubicBezTo>
                              <a:cubicBezTo>
                                <a:pt x="698373" y="631698"/>
                                <a:pt x="702564" y="630174"/>
                                <a:pt x="706247" y="627761"/>
                              </a:cubicBezTo>
                              <a:cubicBezTo>
                                <a:pt x="709803" y="625348"/>
                                <a:pt x="712216" y="621157"/>
                                <a:pt x="713359" y="615442"/>
                              </a:cubicBezTo>
                              <a:cubicBezTo>
                                <a:pt x="714502" y="609600"/>
                                <a:pt x="715518" y="590297"/>
                                <a:pt x="716280" y="557403"/>
                              </a:cubicBezTo>
                              <a:cubicBezTo>
                                <a:pt x="717169" y="524384"/>
                                <a:pt x="717296" y="499491"/>
                                <a:pt x="716788" y="482473"/>
                              </a:cubicBezTo>
                              <a:cubicBezTo>
                                <a:pt x="714502" y="404114"/>
                                <a:pt x="712216" y="325755"/>
                                <a:pt x="709930" y="247397"/>
                              </a:cubicBezTo>
                              <a:cubicBezTo>
                                <a:pt x="708279" y="215265"/>
                                <a:pt x="706501" y="183007"/>
                                <a:pt x="704850" y="150876"/>
                              </a:cubicBezTo>
                              <a:cubicBezTo>
                                <a:pt x="702691" y="117222"/>
                                <a:pt x="700786" y="93726"/>
                                <a:pt x="699135" y="80645"/>
                              </a:cubicBezTo>
                              <a:cubicBezTo>
                                <a:pt x="697357" y="67437"/>
                                <a:pt x="695325" y="59563"/>
                                <a:pt x="693039" y="56897"/>
                              </a:cubicBezTo>
                              <a:cubicBezTo>
                                <a:pt x="690626" y="54229"/>
                                <a:pt x="686562" y="51943"/>
                                <a:pt x="680847" y="50165"/>
                              </a:cubicBezTo>
                              <a:cubicBezTo>
                                <a:pt x="675005" y="48260"/>
                                <a:pt x="651891" y="45212"/>
                                <a:pt x="611378" y="41022"/>
                              </a:cubicBezTo>
                              <a:cubicBezTo>
                                <a:pt x="609600" y="39497"/>
                                <a:pt x="607822" y="37973"/>
                                <a:pt x="606171" y="36449"/>
                              </a:cubicBezTo>
                              <a:cubicBezTo>
                                <a:pt x="605917" y="30099"/>
                                <a:pt x="605790" y="23749"/>
                                <a:pt x="605536" y="17399"/>
                              </a:cubicBezTo>
                              <a:cubicBezTo>
                                <a:pt x="607060" y="16129"/>
                                <a:pt x="608584" y="14986"/>
                                <a:pt x="610108" y="13716"/>
                              </a:cubicBezTo>
                              <a:cubicBezTo>
                                <a:pt x="682879" y="14732"/>
                                <a:pt x="743966" y="9906"/>
                                <a:pt x="793496" y="0"/>
                              </a:cubicBezTo>
                              <a:close/>
                            </a:path>
                          </a:pathLst>
                        </a:custGeom>
                        <a:ln w="12700" cap="flat">
                          <a:round/>
                        </a:ln>
                      </wps:spPr>
                      <wps:style>
                        <a:lnRef idx="1">
                          <a:srgbClr val="000099"/>
                        </a:lnRef>
                        <a:fillRef idx="0">
                          <a:srgbClr val="000000">
                            <a:alpha val="0"/>
                          </a:srgbClr>
                        </a:fillRef>
                        <a:effectRef idx="0">
                          <a:scrgbClr r="0" g="0" b="0"/>
                        </a:effectRef>
                        <a:fontRef idx="none"/>
                      </wps:style>
                      <wps:bodyPr/>
                    </wps:wsp>
                    <wps:wsp>
                      <wps:cNvPr id="27345" name="Shape 27345"/>
                      <wps:cNvSpPr/>
                      <wps:spPr>
                        <a:xfrm>
                          <a:off x="0" y="1257300"/>
                          <a:ext cx="7772400" cy="457200"/>
                        </a:xfrm>
                        <a:custGeom>
                          <a:avLst/>
                          <a:gdLst/>
                          <a:ahLst/>
                          <a:cxnLst/>
                          <a:rect l="0" t="0" r="0" b="0"/>
                          <a:pathLst>
                            <a:path w="7772400" h="457200">
                              <a:moveTo>
                                <a:pt x="0" y="0"/>
                              </a:moveTo>
                              <a:lnTo>
                                <a:pt x="7772400" y="0"/>
                              </a:lnTo>
                              <a:lnTo>
                                <a:pt x="7772400" y="457200"/>
                              </a:lnTo>
                              <a:lnTo>
                                <a:pt x="0" y="457200"/>
                              </a:lnTo>
                              <a:lnTo>
                                <a:pt x="0" y="0"/>
                              </a:lnTo>
                            </a:path>
                          </a:pathLst>
                        </a:custGeom>
                        <a:ln w="0" cap="flat">
                          <a:round/>
                        </a:ln>
                      </wps:spPr>
                      <wps:style>
                        <a:lnRef idx="0">
                          <a:srgbClr val="000000">
                            <a:alpha val="0"/>
                          </a:srgbClr>
                        </a:lnRef>
                        <a:fillRef idx="1">
                          <a:srgbClr val="000080"/>
                        </a:fillRef>
                        <a:effectRef idx="0">
                          <a:scrgbClr r="0" g="0" b="0"/>
                        </a:effectRef>
                        <a:fontRef idx="none"/>
                      </wps:style>
                      <wps:bodyPr/>
                    </wps:wsp>
                    <wps:wsp>
                      <wps:cNvPr id="27346" name="Shape 27346"/>
                      <wps:cNvSpPr/>
                      <wps:spPr>
                        <a:xfrm>
                          <a:off x="114300" y="114300"/>
                          <a:ext cx="1430655" cy="1485900"/>
                        </a:xfrm>
                        <a:custGeom>
                          <a:avLst/>
                          <a:gdLst/>
                          <a:ahLst/>
                          <a:cxnLst/>
                          <a:rect l="0" t="0" r="0" b="0"/>
                          <a:pathLst>
                            <a:path w="1430655" h="1485900">
                              <a:moveTo>
                                <a:pt x="0" y="0"/>
                              </a:moveTo>
                              <a:lnTo>
                                <a:pt x="1430655" y="0"/>
                              </a:lnTo>
                              <a:lnTo>
                                <a:pt x="1430655" y="1485900"/>
                              </a:lnTo>
                              <a:lnTo>
                                <a:pt x="0" y="1485900"/>
                              </a:lnTo>
                              <a:lnTo>
                                <a:pt x="0" y="0"/>
                              </a:lnTo>
                            </a:path>
                          </a:pathLst>
                        </a:custGeom>
                        <a:ln w="0" cap="flat">
                          <a:round/>
                        </a:ln>
                      </wps:spPr>
                      <wps:style>
                        <a:lnRef idx="0">
                          <a:srgbClr val="000000">
                            <a:alpha val="0"/>
                          </a:srgbClr>
                        </a:lnRef>
                        <a:fillRef idx="1">
                          <a:srgbClr val="000080"/>
                        </a:fillRef>
                        <a:effectRef idx="0">
                          <a:scrgbClr r="0" g="0" b="0"/>
                        </a:effectRef>
                        <a:fontRef idx="none"/>
                      </wps:style>
                      <wps:bodyPr/>
                    </wps:wsp>
                    <wps:wsp>
                      <wps:cNvPr id="192" name="Shape 192"/>
                      <wps:cNvSpPr/>
                      <wps:spPr>
                        <a:xfrm>
                          <a:off x="114300" y="114300"/>
                          <a:ext cx="1430655" cy="1485900"/>
                        </a:xfrm>
                        <a:custGeom>
                          <a:avLst/>
                          <a:gdLst/>
                          <a:ahLst/>
                          <a:cxnLst/>
                          <a:rect l="0" t="0" r="0" b="0"/>
                          <a:pathLst>
                            <a:path w="1430655" h="1485900">
                              <a:moveTo>
                                <a:pt x="0" y="1485900"/>
                              </a:moveTo>
                              <a:lnTo>
                                <a:pt x="1430655" y="1485900"/>
                              </a:lnTo>
                              <a:lnTo>
                                <a:pt x="1430655" y="0"/>
                              </a:lnTo>
                              <a:lnTo>
                                <a:pt x="0" y="0"/>
                              </a:lnTo>
                              <a:close/>
                            </a:path>
                          </a:pathLst>
                        </a:custGeom>
                        <a:ln w="9525" cap="flat">
                          <a:miter lim="101600"/>
                        </a:ln>
                      </wps:spPr>
                      <wps:style>
                        <a:lnRef idx="1">
                          <a:srgbClr val="969696"/>
                        </a:lnRef>
                        <a:fillRef idx="0">
                          <a:srgbClr val="000000">
                            <a:alpha val="0"/>
                          </a:srgbClr>
                        </a:fillRef>
                        <a:effectRef idx="0">
                          <a:scrgbClr r="0" g="0" b="0"/>
                        </a:effectRef>
                        <a:fontRef idx="none"/>
                      </wps:style>
                      <wps:bodyPr/>
                    </wps:wsp>
                    <wps:wsp>
                      <wps:cNvPr id="27347" name="Shape 27347"/>
                      <wps:cNvSpPr/>
                      <wps:spPr>
                        <a:xfrm>
                          <a:off x="210312" y="164592"/>
                          <a:ext cx="1232408" cy="1385316"/>
                        </a:xfrm>
                        <a:custGeom>
                          <a:avLst/>
                          <a:gdLst/>
                          <a:ahLst/>
                          <a:cxnLst/>
                          <a:rect l="0" t="0" r="0" b="0"/>
                          <a:pathLst>
                            <a:path w="1232408" h="1385316">
                              <a:moveTo>
                                <a:pt x="0" y="0"/>
                              </a:moveTo>
                              <a:lnTo>
                                <a:pt x="1232408" y="0"/>
                              </a:lnTo>
                              <a:lnTo>
                                <a:pt x="1232408" y="1385316"/>
                              </a:lnTo>
                              <a:lnTo>
                                <a:pt x="0" y="1385316"/>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6390" name="Picture 26390"/>
                        <pic:cNvPicPr/>
                      </pic:nvPicPr>
                      <pic:blipFill>
                        <a:blip r:embed="rId22"/>
                        <a:stretch>
                          <a:fillRect/>
                        </a:stretch>
                      </pic:blipFill>
                      <pic:spPr>
                        <a:xfrm>
                          <a:off x="207264" y="288544"/>
                          <a:ext cx="1216152" cy="1255776"/>
                        </a:xfrm>
                        <a:prstGeom prst="rect">
                          <a:avLst/>
                        </a:prstGeom>
                      </pic:spPr>
                    </pic:pic>
                    <wps:wsp>
                      <wps:cNvPr id="196" name="Shape 196"/>
                      <wps:cNvSpPr/>
                      <wps:spPr>
                        <a:xfrm>
                          <a:off x="5854700" y="1822412"/>
                          <a:ext cx="1802130" cy="7715250"/>
                        </a:xfrm>
                        <a:custGeom>
                          <a:avLst/>
                          <a:gdLst/>
                          <a:ahLst/>
                          <a:cxnLst/>
                          <a:rect l="0" t="0" r="0" b="0"/>
                          <a:pathLst>
                            <a:path w="1802130" h="7715250">
                              <a:moveTo>
                                <a:pt x="0" y="7715250"/>
                              </a:moveTo>
                              <a:lnTo>
                                <a:pt x="1802130" y="7715250"/>
                              </a:lnTo>
                              <a:lnTo>
                                <a:pt x="1802130" y="0"/>
                              </a:lnTo>
                              <a:lnTo>
                                <a:pt x="0" y="0"/>
                              </a:lnTo>
                              <a:close/>
                            </a:path>
                          </a:pathLst>
                        </a:custGeom>
                        <a:ln w="38100" cap="flat">
                          <a:miter lim="101600"/>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83" name="Picture 283"/>
                        <pic:cNvPicPr/>
                      </pic:nvPicPr>
                      <pic:blipFill>
                        <a:blip r:embed="rId23"/>
                        <a:stretch>
                          <a:fillRect/>
                        </a:stretch>
                      </pic:blipFill>
                      <pic:spPr>
                        <a:xfrm>
                          <a:off x="6117590" y="1887220"/>
                          <a:ext cx="1272540" cy="636270"/>
                        </a:xfrm>
                        <a:prstGeom prst="rect">
                          <a:avLst/>
                        </a:prstGeom>
                      </pic:spPr>
                    </pic:pic>
                  </wpg:wgp>
                </a:graphicData>
              </a:graphic>
            </wp:anchor>
          </w:drawing>
        </mc:Choice>
        <mc:Fallback>
          <w:pict>
            <v:group w14:anchorId="55522DB7" id="Group 22607" o:spid="_x0000_s1026" style="position:absolute;margin-left:-36.75pt;margin-top:-13.65pt;width:612pt;height:751pt;z-index:-251657216" coordsize="77724,953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QSwMECgAAAAAAAAAh&#10;ADa8YJ2LLwAAiy8AABQAAABkcnMvbWVkaWEvaW1hZ2UxLmpwZ//Y/+AAEEpGSUYAAQEBAJYAlgAA&#10;/9sAQwADAgIDAgIDAwMDBAMDBAUIBQUEBAUKBwcGCAwKDAwLCgsLDQ4SEA0OEQ4LCxAWEBETFBUV&#10;FQwPFxgWFBgSFBUU/9sAQwEDBAQFBAUJBQUJFA0LDRQUFBQUFBQUFBQUFBQUFBQUFBQUFBQUFBQU&#10;FBQUFBQUFBQUFBQUFBQUFBQUFBQUFBQU/8AAEQgB5AM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VDN/q3qamTf6t6NRnNah/ermdVdo/mWumv&#10;E31g6ht215NQ747F7ZtrSsE2N81Z6OtadnW0SJGwn3KfUKPT67InKTJ9ynR0yOpq01I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pj/dan0yb/VvRqM5q8+9trJv4f3VbF0m+sW/Rtte&#10;ZUOuBRsL/wA75q6CzmauP0H52rsLNKimaVDWR6tQ1nwpWjD96u+JxyJ6mpkdPrfUz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143;top:18227;width:56388;height:77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">
                <v:imagedata r:id="rId24" o:title=""/>
              </v:shape>
              <v:shape id="Picture 26391" o:spid="_x0000_s1028" type="#_x0000_t75" style="position:absolute;width:77724;height:17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">
                <v:imagedata r:id="rId25" o:title=""/>
              </v:shape>
              <v:shape id="Picture 54" o:spid="_x0000_s1029" type="#_x0000_t75" style="position:absolute;left:15560;top:609;width:61904;height:1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">
                <v:imagedata r:id="rId26" o:title=""/>
              </v:shape>
              <v:shape id="Picture 56" o:spid="_x0000_s1030" type="#_x0000_t75" style="position:absolute;left:15941;top:1600;width:60640;height:1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">
                <v:imagedata r:id="rId27" o:title=""/>
              </v:shape>
              <v:shape id="Shape 57" o:spid="_x0000_s1031" style="position:absolute;left:17744;top:1130;width:3670;height:6874;visibility:visible;mso-wrap-style:square;v-text-anchor:top" coordsize="366974,68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" path="m366974,r,40434l365998,40298v-17319,-778,-36877,-174,-58658,1984c271780,45839,240411,51935,213487,60063v-3429,27558,-4826,75184,-4445,142748c209169,229862,209296,257040,209423,284091v19050,-1398,40767,-3429,64897,-6223c294196,275677,312563,273137,329422,270186r37552,-8273l366974,308289r-23943,-817c321485,307720,297688,309236,271653,312157v-17272,1906,-37973,5081,-62103,9525c209804,373118,210058,424426,210312,475861v635,45974,1143,91820,1778,137794c241808,615053,272415,614164,303784,610989r63190,-10005l366974,641923r-53030,6531c304546,649343,276606,651120,230251,655566v-51308,5714,-78994,10033,-83312,10667c120777,670552,88773,677282,51054,687443v-1524,-889,-3048,-1905,-4572,-2794c46482,679695,46482,674743,46355,669790v1651,-1778,3048,-3684,4699,-5461c73152,652010,85852,644263,89281,640580v3556,-3683,6223,-30862,8255,-81662c99441,508245,100457,469638,100330,443094v-127,-55371,-254,-110743,-381,-165989c99695,242816,99441,208653,99187,174490v,-22352,-381,-40386,-1270,-54357c97155,106291,96139,96512,94742,90669,93345,84955,91313,81018,88265,79240,85217,77462,81026,76065,75438,75556v-5461,-635,-14732,-253,-27940,1271c33147,78858,18796,81018,4572,83304,3048,82542,1524,81780,,81144,,73525,,66031,,58539,1524,57142,3048,55744,4572,54348,68707,42282,118618,35043,154051,29455,167259,27296,219710,17010,312293,5580,327152,3865,340011,2500,350822,1436l366974,xe" fillcolor="#009" stroked="f" strokeweight="0">
                <v:stroke miterlimit="83231f" joinstyle="miter"/>
                <v:path arrowok="t" textboxrect="0,0,366974,687443"/>
              </v:shape>
              <v:shape id="Shape 58" o:spid="_x0000_s1032" style="position:absolute;left:34612;top:4267;width:2723;height:4396;visibility:visible;mso-wrap-style:square;v-text-anchor:top" coordsize="272333,439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" path="m272333,r,39309l265684,38181v-32258,-2413,-62103,2032,-89408,13208c148844,62438,129794,81234,118364,107142v-11430,25781,-16256,54737,-14986,86487c105410,246715,124079,291038,159766,326090v26765,26289,58031,44077,93958,52935l272333,381937r,57634l249428,439247c195834,434929,149987,420451,111633,396321,73406,372191,45974,343108,28829,309453,11684,275925,2540,242270,1397,208615,,174452,6858,142321,22225,112476,37592,82631,59690,61676,89408,50246,118999,38816,151257,26497,186182,14178,203708,8082,221171,3732,238633,1224l272333,xe" fillcolor="#009" stroked="f" strokeweight="0">
                <v:stroke miterlimit="83231f" joinstyle="miter"/>
                <v:path arrowok="t" textboxrect="0,0,272333,439571"/>
              </v:shape>
              <v:shape id="Shape 59" o:spid="_x0000_s1033" style="position:absolute;left:23700;top:1283;width:11428;height:7119;visibility:visible;mso-wrap-style:square;v-text-anchor:top" coordsize="1142746,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" path="m793496,v3683,2286,7366,4572,11049,6731c801370,41022,801497,110617,804672,215392v3048,94869,5969,189738,8890,284607c813816,506730,815213,528193,817880,564515v2667,36449,4953,57658,6858,64008c826770,634747,829437,639445,832993,642493v3556,3175,7874,5334,12954,6731c848487,649860,854964,651129,865505,652907v5969,1016,11938,2032,17907,3048c889635,656336,895731,656590,901954,656972v10541,507,17018,634,19431,507c926211,657098,930402,655701,933958,653288v3683,-2540,5969,-6603,7112,-12319c942213,635127,943102,615823,943737,582803v635,-32893,635,-57912,127,-74803c941197,429514,938530,351155,935863,272669v-1905,-32131,-3683,-64389,-5588,-96520c927989,142367,925957,118872,924179,105791,922401,92584,920369,84582,917956,81915v-2413,-2667,-6477,-4953,-12192,-6730c899922,73279,876808,70104,836295,65532v-1778,-1524,-3429,-3175,-5207,-4699c830834,54483,830707,48133,830453,41783v1524,-1143,2921,-2413,4445,-3556c907542,39878,968629,35179,1018032,25273v3810,2159,7366,4445,11176,6604c1026160,66294,1026668,135890,1030351,240665v3429,94870,6858,189865,10287,284861c1040892,532130,1042416,553593,1045337,590042v2794,36322,5207,57658,7239,63881c1054481,660147,1057275,664845,1060831,667893v3556,3175,7874,5334,12954,6604c1078865,675767,1099820,679323,1136650,684911v1778,1398,3683,2794,5461,4191c1142365,695452,1142492,701802,1142746,708152v-1397,1270,-2921,2413,-4445,3683c1089787,704469,1043051,698119,998093,693166v-22225,-2413,-44958,-4699,-68199,-6731c924179,686054,918337,685547,912622,685038v-762,635,-1651,1271,-2413,1905c901700,685673,893064,684276,884555,683006v-8636,-634,-17145,-1270,-25654,-1778c857885,680339,856996,679577,855980,678688v-5715,-762,-11430,-1651,-17145,-2540c815467,672973,792607,670052,770128,667639v-22225,-2540,-44958,-4699,-68199,-6604c694690,660400,687451,659892,680212,659385v-762,507,-1524,1142,-2159,1777c669925,659892,661924,658749,653796,657606v-7620,-508,-15240,-1016,-22987,-1396c629920,655447,629031,654685,628142,653923v-6223,-888,-12446,-1778,-18669,-2667c591185,648843,577342,647065,568071,646176v-23749,-2286,-51054,-3810,-82042,-4572c484251,640335,482473,638937,480695,637540v1651,-30606,2794,-56642,3429,-77978c459994,572135,432689,589788,401701,612013v-11811,8382,-28956,14986,-51308,19685c327914,636397,302387,637922,273558,636397v-43561,-2540,-77597,-9271,-102235,-20828c146812,604012,129413,588772,118999,569722,108585,550545,102997,517906,102362,471805v,-11938,,-23876,,-35814c101854,406654,101473,377190,100965,347726v-254,-12065,-1270,-28448,-3048,-49276c96012,277495,94615,264668,93472,259842v-1016,-4826,-4064,-8508,-9144,-10795c79248,246761,69215,245491,54102,245364v-16129,-254,-32385,-508,-48641,-508c3683,243713,2032,242443,254,241300,127,234823,,228347,,221742v1524,-1143,3048,-2413,4572,-3556c78105,210947,140081,201041,190373,187579v3683,2032,7366,4191,11176,6223c197866,233172,196723,283464,197739,344424v635,35179,1270,70358,1905,105537c200406,488569,204597,515620,212471,530987v7874,15367,21209,27686,40005,36576c271272,576453,293497,581787,319151,583438v28321,1778,53975,-635,77089,-7366c419354,569214,438531,558547,453898,544322v15367,-14350,24003,-24257,26289,-29463c482346,509651,483489,494538,483743,469519v127,-16891,254,-33782,508,-50672c483870,402590,483489,386207,483108,369951v-381,-12191,-1524,-28702,-3556,-49657c477520,299212,475996,286259,474853,281432v-1016,-4953,-4064,-8763,-9144,-11430c460629,267335,450596,265303,435610,264034v-16256,-1524,-32385,-2922,-48641,-4319c385318,258318,383540,257048,381762,255651v-127,-6477,-254,-12954,-381,-19431c382905,235077,384302,233935,385826,232918v73406,-1270,135001,-7112,184912,-17653c574548,217551,578231,219964,581914,222250v-3302,39116,-4064,89281,-2413,150368c580136,399288,580898,425959,581533,452501v127,4572,2032,41656,5842,111506c588772,589788,591185,605663,594614,611505v3556,5969,8128,10287,13970,13208c611632,626110,617347,627635,625983,629031v1270,128,2540,381,3810,508c629920,629539,630047,629412,630047,629412v37592,2032,58674,3048,63500,2667c698373,631698,702564,630174,706247,627761v3556,-2413,5969,-6604,7112,-12319c714502,609600,715518,590297,716280,557403v889,-33019,1016,-57912,508,-74930c714502,404114,712216,325755,709930,247397v-1651,-32132,-3302,-64390,-5080,-96521c702691,117222,700913,93726,699135,80645,697357,67437,695325,59563,693039,56897v-2413,-2668,-6477,-4954,-12192,-6732c675005,48260,651891,45212,611378,41022v-1778,-1525,-3556,-3049,-5207,-4573c605917,30099,605790,23749,605663,17399v1397,-1270,2921,-2413,4445,-3683c682879,14732,743966,9906,793496,xe" fillcolor="#009" stroked="f" strokeweight="0">
                <v:stroke miterlimit="83231f" joinstyle="miter"/>
                <v:path arrowok="t" textboxrect="0,0,1142746,711835"/>
              </v:shape>
              <v:shape id="Shape 60" o:spid="_x0000_s1034" style="position:absolute;left:21414;top:1099;width:2803;height:6450;visibility:visible;mso-wrap-style:square;v-text-anchor:top" coordsize="280345,64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" path="m79749,1016v20542,1016,38417,3365,53657,6795c163886,14795,188143,29146,207066,49339v18923,20193,28321,43815,28702,70104c236149,152844,221290,184213,190683,213169v-30861,28956,-80645,50927,-149860,67564c82606,280988,117023,284163,144074,288988v27178,4826,50546,13336,70485,24892c234498,325564,250119,341186,261930,360108v11811,18923,17780,41148,18034,66167c280345,445833,276789,465773,269169,485965v-7493,20066,-21336,40260,-41910,60198c206558,566229,181666,583755,152329,598614v-29591,14986,-59563,26671,-90424,34672c46475,637349,29171,640810,10010,643810l,645043,,604103r10804,-1710c32505,597313,51237,590994,66985,583248v31242,-15495,54229,-35687,68961,-60834c150678,497523,157790,470471,157409,441515v-508,-43434,-16383,-77977,-48514,-102615c91036,325112,61604,315664,20734,312116l,311409,,265033r8502,-1873c36188,255492,57841,245936,73462,233998v30988,-23749,46228,-55119,45720,-93981c119055,117412,112959,98362,100767,83121,88575,67881,69906,56451,44252,49720l,43554,,3120,10089,2223c35997,318,59206,,79749,1016xe" fillcolor="#009" stroked="f" strokeweight="0">
                <v:stroke miterlimit="83231f" joinstyle="miter"/>
                <v:path arrowok="t" textboxrect="0,0,280345,645043"/>
              </v:shape>
              <v:shape id="Shape 61" o:spid="_x0000_s1035" style="position:absolute;left:40590;top:4285;width:2856;height:4558;visibility:visible;mso-wrap-style:square;v-text-anchor:top" coordsize="285563,45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" path="m285563,r,32290l260985,31909c210947,35338,172720,51213,145923,80169v-26924,28956,-38735,70231,-35814,123571c112395,246031,121285,283623,137160,316516v15748,32766,39243,58928,70739,77470c223647,403193,240316,409797,257890,413687r27673,1704l285563,451406r-702,111c230505,455708,181102,446437,137160,425100,92964,403638,60071,375825,37846,343059,15621,310166,3810,274352,1778,235617,,199803,7620,165132,25019,131985,42418,98711,73660,69628,119253,44482,165100,19463,219837,4858,284099,32l285563,xe" fillcolor="#009" stroked="f" strokeweight="0">
                <v:stroke miterlimit="83231f" joinstyle="miter"/>
                <v:path arrowok="t" textboxrect="0,0,285563,455708"/>
              </v:shape>
              <v:shape id="Shape 62" o:spid="_x0000_s1036" style="position:absolute;left:37335;top:1997;width:3764;height:6755;visibility:visible;mso-wrap-style:square;v-text-anchor:top" coordsize="376383,6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" path="m238715,v3810,1778,7493,3811,11303,5715c247351,40260,248748,109855,253955,214376v4953,98934,9779,197739,14732,296672c270084,541528,272116,568198,274656,591059v2540,22859,5588,36448,9271,40766c287610,636016,293579,639699,301707,642493v8128,2794,30861,5843,68453,8129c371938,651764,373716,653035,375494,654177v381,5715,635,11430,889,17272c374732,672719,373081,674116,371430,675513v-42291,-2032,-75057,-3683,-98425,-4190c252050,670941,222078,671195,183216,671703v-2159,-1778,-4445,-3555,-6604,-5334c176358,636778,175977,616077,175469,604393v-127,-1524,-254,-7239,-254,-17271c154387,598170,133686,610743,112985,624332,82505,644144,62439,656590,53041,661289v-8826,2858,-19558,4731,-32210,5572l,666567,,608932r18878,2954c47199,613918,72091,610489,93681,601726v21463,-8763,38735,-21716,52197,-38100c159340,547116,166706,530225,168230,513080v1524,-17144,1143,-48641,-1016,-94615c166071,392557,164801,366776,163531,340868,138512,318770,111334,300863,81743,288036,66884,281623,52120,276479,37404,272653l,266305,,226995r18751,-681c67646,229870,114509,242443,159848,263398v-2286,-33782,-4699,-67563,-6985,-101219c150450,127000,148164,102616,145878,88773,143719,74930,141433,66675,139020,64008v-2413,-2667,-6477,-4826,-12065,-6350c121367,56135,97999,54356,56978,51689,55073,50165,53422,48641,51517,47244v-254,-6350,-508,-12700,-762,-19050c52152,26924,53676,25654,55073,24385,128098,22733,189312,13843,238715,xe" fillcolor="#009" stroked="f" strokeweight="0">
                <v:stroke miterlimit="83231f" joinstyle="miter"/>
                <v:path arrowok="t" textboxrect="0,0,376383,675513"/>
              </v:shape>
              <v:shape id="Shape 63" o:spid="_x0000_s1037" style="position:absolute;left:43446;top:3412;width:5522;height:7056;visibility:visible;mso-wrap-style:square;v-text-anchor:top" coordsize="552253,7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" path="m552253,r,47531l549903,46135c538424,41967,525771,39785,511930,39684v-9228,-68,-18983,790,-29270,2599c447989,48379,419668,63238,397443,85844v-2540,2667,-4953,5334,-7239,8255c373059,115308,365566,141343,367598,172077v1143,18161,6985,36703,17526,55499c389315,235069,394268,241673,400237,247261v8890,8255,19685,14478,32385,18415c453831,272407,477072,273550,502726,269232v17081,-2857,32798,-7525,47212,-14049l552253,253702r,30802l537191,289886v-15923,4556,-32878,8365,-50848,11477c477580,302887,468817,304538,459927,306189v-21717,18161,-35433,31623,-41402,39751c412429,354068,409635,361815,410143,368927v762,13081,9144,20701,25019,22987c451037,394073,483295,390644,532063,383025r20190,-2831l552253,441510r-37898,5895c477755,453525,456085,458430,449132,460621v-8382,2667,-19558,9144,-33655,19304c413699,481195,411921,482465,410143,483862v-16764,12446,-30099,27559,-39878,45213c365312,537964,361629,546981,359470,556252v-2159,9144,-2921,18542,-2286,28067c357692,593717,359597,602353,362645,610354v8001,20193,24130,35179,48260,45593c416112,658233,421700,660138,427415,661789v31242,9144,69469,9652,115189,2667l552253,662292r,28241l522538,696968v-32385,5207,-63119,8128,-92075,8509c429447,705477,428431,705477,427288,705477v-21336,127,-40894,-1143,-58547,-4318c361629,699889,354771,698365,348294,696460v-22987,-6604,-41656,-18160,-56261,-34035c277301,646422,269427,628388,268157,608450v-635,-11050,762,-22988,4191,-35815c275777,559681,283016,545203,294065,528947v20447,-13081,40640,-26416,60960,-40132c368360,479925,381822,470908,395284,462018v-17272,-508,-31369,-1651,-42291,-3429c342706,456938,335340,454525,330768,451604v-9144,-6096,-13970,-14732,-14732,-25654c315401,414520,319338,400169,327847,382770v6477,-5207,12954,-10414,19431,-15620c366455,351782,385632,336288,404809,320921v4064,-3175,8001,-6350,11938,-9525c412429,311523,408238,311396,404174,311396v-24003,-508,-44450,-2921,-61214,-7239c326323,299839,313242,293235,303844,284853v-5080,-4572,-9525,-9398,-13462,-14478c287969,266438,285683,262628,283270,258818v127,1778,381,3557,635,5461c288223,332478,263331,394708,207324,447921v-41529,39719,-90988,67437,-148215,81492l,538742,,502727r27746,1709c73593,500372,110423,481830,138490,450207v28194,-31750,40259,-76073,36830,-132334c171383,254119,152333,204081,117662,167505,91563,139978,58607,124309,18257,119910l,119627,,87336,56404,86110v55186,2179,102406,14752,142411,38469c231835,144264,255076,169918,269173,201160v635,1778,1270,3429,1905,5207c271078,204081,271078,201922,271078,199636v1397,-18161,6477,-36449,15494,-54610c296351,125214,310448,107434,329244,91432v4572,-3683,9144,-7493,14224,-11049c357057,70604,371662,61206,387283,52443v13843,-8001,28575,-15367,44069,-22098c463991,16375,494090,7104,521522,2659l552253,xe" fillcolor="#009" stroked="f" strokeweight="0">
                <v:stroke miterlimit="83231f" joinstyle="miter"/>
                <v:path arrowok="t" textboxrect="0,0,552253,705604"/>
              </v:shape>
              <v:shape id="Shape 64" o:spid="_x0000_s1038" style="position:absolute;left:48968;top:7031;width:2886;height:3286;visibility:visible;mso-wrap-style:square;v-text-anchor:top" coordsize="288547,32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" path="m163976,524v15891,524,29448,2334,40624,5318c227206,11684,245875,24257,260988,42799v15113,18669,23495,38862,25146,60452c288547,136398,277117,169926,251717,204343v-25527,34417,-64135,61849,-115316,83947c110620,299339,83886,308674,56200,316421l,328591,,300350,48739,289417v18606,-5699,36354,-12747,53245,-21193c135639,251333,160023,231521,175009,208026v14859,-23495,21590,-45466,20066,-65786c193551,121793,185423,104775,170564,91440,155705,78105,137163,70739,115065,69850v-5524,-222,-11994,-238,-19403,-18c73433,70493,42738,73279,3686,78994l,79568,,18252,109350,2921c129860,762,148085,,163976,524xe" fillcolor="#009" stroked="f" strokeweight="0">
                <v:stroke miterlimit="83231f" joinstyle="miter"/>
                <v:path arrowok="t" textboxrect="0,0,288547,328591"/>
              </v:shape>
              <v:shape id="Shape 65" o:spid="_x0000_s1039" style="position:absolute;left:48968;top:3403;width:2804;height:2854;visibility:visible;mso-wrap-style:square;v-text-anchor:top" coordsize="280419,2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" path="m4769,453c40048,,74647,7334,108461,21813,177930,14574,233556,10509,275212,7334v1778,2668,3429,5334,5207,7874c265941,34893,257178,47847,253749,53690v-35941,2031,-71755,4572,-107569,7874c158245,77057,164849,93949,166119,111855v1651,21336,-3048,42546,-14224,63754c140719,196691,124590,215615,103254,231997,81791,248380,57280,262731,29594,274796l,285369,,254568,37087,230854c60709,210407,71123,181705,68456,145002,66297,113888,53089,87090,28578,65374l,48397,,865,4769,453xe" fillcolor="#009" stroked="f" strokeweight="0">
                <v:stroke miterlimit="83231f" joinstyle="miter"/>
                <v:path arrowok="t" textboxrect="0,0,280419,285369"/>
              </v:shape>
              <v:shape id="Shape 66" o:spid="_x0000_s1040" style="position:absolute;left:52485;top:1054;width:3998;height:6523;visibility:visible;mso-wrap-style:square;v-text-anchor:top" coordsize="399864,6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" path="m4318,c70231,762,121031,2667,156718,3302v13462,127,66548,-508,159258,2032c345821,6223,367411,7366,380873,8255r18991,2170l399864,55398,372904,48038c355410,44799,335725,42545,313817,41402v-17843,-953,-34607,-1143,-50260,-651c247904,41243,233363,42418,219964,44197v-1397,27177,889,74548,6477,142366c228727,213868,231013,241047,233172,268351v19431,1778,41275,3302,65659,4572c338773,274828,372332,274034,399574,270272r290,-64l399864,318888r-29302,-5654c348845,310261,324898,308102,298704,306832v-17272,-889,-38100,-1143,-62357,-889c240538,357632,244856,409194,249047,460756v4318,46228,8382,92329,12700,138557c292100,605917,323088,610235,354457,612140v13907,826,27012,1215,39319,1155l399864,613024r,39301l367665,651384v-9271,-636,-37338,-3175,-84201,-6859c231648,641223,203581,640207,199263,640080v-26416,-762,-58928,-127,-97282,2032c100330,640969,98679,639699,97028,638556v-381,-4953,-762,-10033,-1143,-14986c97282,622047,98679,620522,100203,619125v21844,-7747,34544,-13081,37719,-16002c141224,600075,141859,573405,139954,522986v-1778,-50292,-3937,-88773,-5969,-115443c129540,352172,125095,296799,120650,241300v-3048,-34163,-5969,-68453,-8890,-102743c109982,116205,108077,98044,106172,83947,104267,69850,102489,59817,100584,53848,98806,47752,96266,43561,92964,41148,89662,38735,85217,36576,79502,35052,73787,33401,64262,32004,50673,30861,35941,30099,21336,29464,6604,28956,4953,27940,3429,26797,1778,25781,1143,18288,635,10795,,3302,1524,2159,2921,1016,4318,xe" fillcolor="#009" stroked="f" strokeweight="0">
                <v:stroke miterlimit="83231f" joinstyle="miter"/>
                <v:path arrowok="t" textboxrect="0,0,399864,652325"/>
              </v:shape>
              <v:shape id="Shape 67" o:spid="_x0000_s1041" style="position:absolute;left:58642;top:3520;width:6249;height:7001;visibility:visible;mso-wrap-style:square;v-text-anchor:top" coordsize="624967,7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" path="m4953,c49276,6350,94742,12192,141097,17145v54483,5843,96393,9525,125730,10668c268478,29211,270129,30607,271780,32004v635,6096,1143,12193,1778,18288c272288,51436,271145,52451,269875,53594v-4191,-254,-15875,-889,-35179,-1905c215392,50547,203581,51689,199136,54864v-4572,3302,-6477,7366,-5969,12320c193548,72390,201041,89916,215773,119635v14732,29844,28448,56388,41783,79628c272034,224282,286258,249555,300736,274701v28702,49530,50292,86361,65659,110110c375031,368174,383286,351410,391922,334773v9017,-18288,21209,-46356,37592,-83694c442341,220600,454787,189865,467741,159386v9906,-23623,15240,-38482,16383,-44323c485267,109093,485648,104775,485394,101981v-635,-6604,-4191,-11556,-10668,-14605c468376,84201,454533,80518,433197,76454v-8128,-1778,-16256,-3682,-24384,-5461c407289,69597,405892,68200,404368,66929v-635,-6730,-1270,-13462,-1905,-20192c403860,45720,405257,44577,406654,43562v32385,5714,70739,11049,114808,15748c561848,63627,593979,65787,617982,66040v1651,1398,3302,2795,4953,4191c623570,76836,624332,83566,624967,90298v-1397,1015,-2794,2158,-4191,3175c606552,92456,595376,92838,587248,94615v-8128,1905,-15748,6097,-22733,12192c557530,113030,545973,131445,529082,161672v-17018,30226,-33147,61976,-49911,94488c463296,286766,448056,317627,432181,348235,395351,425450,359156,503048,322072,580263v-9652,20066,-21844,41275,-36830,63754c270129,666369,250698,681610,226568,689611v-24130,8001,-50165,10540,-78232,7492c123825,694437,100203,686943,77470,674625v10922,-24131,18669,-46610,23368,-67184c105537,607950,110109,608330,114808,608838v20574,18162,41910,28575,64135,30988c206502,642875,229489,634747,247904,615569v18415,-19177,42545,-63500,72898,-132715c302895,448564,285115,416052,267208,385445,230632,321945,194691,258318,158242,195073,146812,175388,130302,147193,108077,110744,85979,74295,73152,53975,69088,50038,65151,46228,60198,42418,54102,38736,48133,35179,32258,30607,6604,25527,4953,24130,3302,22733,1651,21337,1143,15240,635,9144,,3049,1651,2032,3302,1016,4953,xe" fillcolor="#009" stroked="f" strokeweight="0">
                <v:stroke miterlimit="83231f" joinstyle="miter"/>
                <v:path arrowok="t" textboxrect="0,0,624967,700151"/>
              </v:shape>
              <v:shape id="Shape 68" o:spid="_x0000_s1042" style="position:absolute;left:64251;top:2766;width:2735;height:5910;visibility:visible;mso-wrap-style:square;v-text-anchor:top" coordsize="273431,5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" path="m163576,v4953,3301,9779,6858,14732,10287c176530,29083,178054,84455,182372,176149v19304,1904,40132,3810,62484,5461l273431,183555r,42232l270256,225551v-21590,-1524,-49403,-3428,-83185,-6095c192405,281305,197993,343153,203327,405002v4572,42926,8890,71121,12827,84583c220091,503047,228092,513969,240411,522224v6095,4127,13493,7461,22193,9953l273431,533947r,56862l256159,591058c168783,584581,121666,546988,114681,480568v-2540,-24384,-3937,-45085,-4064,-61976c110363,413512,109982,408177,109474,402717,102870,339471,96266,276225,89662,212978v-7874,-761,-15748,-1523,-23622,-2285c48641,209042,28956,207645,6731,206628,4953,205232,3048,203708,1270,202311,762,198374,381,194437,,190500v1143,-1398,2413,-2794,3556,-4191c38608,179577,66802,172212,88138,165353,79883,85851,73914,39370,70104,26162,108584,19176,139572,10033,163576,xe" fillcolor="#009" stroked="f" strokeweight="0">
                <v:stroke miterlimit="83231f" joinstyle="miter"/>
                <v:path arrowok="t" textboxrect="0,0,273431,591058"/>
              </v:shape>
              <v:shape id="Shape 69" o:spid="_x0000_s1043" style="position:absolute;left:56483;top:1158;width:2856;height:6428;visibility:visible;mso-wrap-style:square;v-text-anchor:top" coordsize="285555,6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" path="m,l50748,5799v20653,3619,38719,8160,54213,13494c136076,29833,161349,46852,181796,69331v20447,22352,31623,47116,34036,73533c218880,176646,206561,206745,178240,232526v-28448,25907,-76454,42291,-144653,49530c75497,288152,110168,295518,137600,303646v27432,8000,51435,19304,72263,33020c230691,350508,247455,367781,260536,388101v13208,20320,20828,43180,23241,68453c285555,476366,283523,496051,277681,515608v-5969,19559,-18161,38482,-37211,56515c221547,590031,198052,604890,169858,616446v-28194,11558,-57404,19305,-87757,23242c66924,641593,49811,642609,30761,642799l,641900,,602599r28443,-1265c49874,599397,68131,595619,83244,589904v30226,-11303,51562,-28702,64389,-52197c160460,514339,165413,488050,162873,458840,158936,415025,140267,378321,106358,349493,89403,335142,63717,323140,29173,314091l,308462,,259783r35841,-7840c46310,248543,55208,244368,62543,239383v29337,-19685,42037,-49529,38608,-88773c99246,127878,91626,107939,78164,91047,64829,74283,45271,60314,18982,50154l,44972,,xe" fillcolor="#009" stroked="f" strokeweight="0">
                <v:stroke miterlimit="83231f" joinstyle="miter"/>
                <v:path arrowok="t" textboxrect="0,0,285555,642799"/>
              </v:shape>
              <v:shape id="Shape 70" o:spid="_x0000_s1044" style="position:absolute;left:66986;top:4369;width:2619;height:4441;visibility:visible;mso-wrap-style:square;v-text-anchor:top" coordsize="261960,44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" path="m261960,r,31482l250190,29561c204216,28545,170180,40102,147193,64613v-22987,24383,-31369,62103,-25654,112776c128524,178658,155448,181071,202311,183866r59649,2792l261960,217517,125603,213711v7747,62865,32893,110235,76073,141224c212439,362618,223655,369381,235325,375199r26635,10689l261960,444162r-17073,-1565c222313,438533,200151,432532,178435,424658v-27178,-9779,-51689,-23750,-73533,-41402c104775,383129,104648,383129,104521,383002v-1016,508,-2032,1143,-2921,1651c91313,390749,72009,404083,43307,424150v-9716,2984,-19622,5048,-29718,6159l,430505,,373644r19177,3135c41910,378303,62738,375508,81661,368524v1524,-635,3175,-1270,4699,-1905c84201,364460,82042,362301,79883,360269v-3937,-4191,-7747,-8509,-11557,-12954c38227,311882,20955,269845,15621,221712v-3429,-31878,-1651,-60325,5715,-85344c28702,111476,36830,92933,46609,81250v2413,-2921,5207,-5969,8636,-8891c56261,71471,57277,70582,58293,69820,49276,69058,40132,68423,30988,67788l,65484,,23251r3020,206c32203,25195,54134,25719,68707,25243v1524,1143,2921,2286,4445,3428c70993,39975,69088,51405,67056,62708v4572,-3049,9144,-6350,13843,-9399c86106,50008,91694,46579,97917,43150,122555,29561,148717,18384,177038,10638,191198,6701,206057,3812,221615,1970l261960,xe" fillcolor="#009" stroked="f" strokeweight="0">
                <v:stroke miterlimit="83231f" joinstyle="miter"/>
                <v:path arrowok="t" textboxrect="0,0,261960,444162"/>
              </v:shape>
              <v:shape id="Shape 71" o:spid="_x0000_s1045" style="position:absolute;left:69605;top:8075;width:2135;height:784;visibility:visible;mso-wrap-style:square;v-text-anchor:top" coordsize="213427,7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" path="m213427,r,38956l185048,53103v-17272,7144,-33687,12383,-49244,15685c104816,75265,76749,78440,51857,78313l,73560,,15286r9740,3909c34902,27005,61889,30942,90718,30815v27179,-127,52960,-4318,77217,-12065l213427,xe" fillcolor="#009" stroked="f" strokeweight="0">
                <v:stroke miterlimit="83231f" joinstyle="miter"/>
                <v:path arrowok="t" textboxrect="0,0,213427,78440"/>
              </v:shape>
              <v:shape id="Shape 72" o:spid="_x0000_s1046" style="position:absolute;left:69605;top:4364;width:2135;height:2195;visibility:visible;mso-wrap-style:square;v-text-anchor:top" coordsize="213427,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" path="m8423,c54778,762,96434,9271,133899,25527v18668,8065,34798,17367,48467,27877l213427,85767r,123186l197875,211534v-17526,2143,-37370,3858,-59531,5001c93893,218821,64557,219456,50206,219329l,217928,,187070r1390,65c18710,187738,32997,188023,44237,188087v53848,381,86487,-1143,97917,-2794c141646,178054,141138,172466,140757,168529,135169,121920,118913,87249,91862,64897,78273,53658,62874,45149,45618,39338l,31893,,411,8423,xe" fillcolor="#009" stroked="f" strokeweight="0">
                <v:stroke miterlimit="83231f" joinstyle="miter"/>
                <v:path arrowok="t" textboxrect="0,0,213427,219456"/>
              </v:shape>
              <v:shape id="Shape 73" o:spid="_x0000_s1047" style="position:absolute;left:71740;top:4151;width:4358;height:4567;visibility:visible;mso-wrap-style:square;v-text-anchor:top" coordsize="435839,45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" path="m284455,1143v30861,1143,54355,2667,70612,4953c357098,7874,359004,9652,361035,11430v-1524,12319,508,43561,6223,93853c365734,106934,364210,108585,362686,110109v-7619,1397,-15240,2667,-22859,3937c337921,113030,336017,111887,334111,110871,330302,93091,326618,80772,322935,74041,319380,67183,311505,60325,299314,53594,287121,46990,270611,41910,249530,38862,228447,35687,206730,35306,183997,37592v-23367,2413,-42672,6858,-58039,13462c110592,57658,98780,66929,90271,78486v-8509,11557,-11811,25146,-9905,40640c81762,130556,85954,140589,93192,149098v7113,8382,17018,15113,30100,19558c136372,173101,149707,176022,163550,177038v21591,2159,43054,4191,64517,5715c283057,186309,322681,189103,346684,192532v24003,3429,43308,11303,57912,23749c419202,228600,427837,245364,430505,266573v5334,40513,-11685,80137,-51816,117348c338810,420751,284328,444881,215112,452755v-24383,2794,-55118,3937,-91820,2667c86461,454279,54839,451358,28549,447548v-1143,-1905,-2413,-3810,-3556,-5715c25629,433451,26136,424942,26771,416433v-254,635,-507,1270,-762,1905l,431305,,392349r10896,-4491c16230,385191,21565,382397,26898,379603v,-127,,-381,,-508c26009,368554,24105,350012,21183,323469v1651,-1397,3175,-2921,4699,-4318c34265,318770,42646,318262,50902,317754v2031,1270,3809,2540,5841,3810c60554,346710,65125,368173,70459,385953v13716,13208,35814,23368,66421,29591c167360,421767,197079,423291,225654,419862v40893,-4826,72516,-18288,94868,-38862c342874,360426,352272,338074,349224,314706v-1651,-12700,-7366,-22987,-17399,-30861c321792,275971,307568,270383,288899,266827v-18669,-3429,-51689,-6223,-98932,-9652c149327,254381,120752,250825,104495,247904,88112,245110,71983,239268,56108,230632v-3937,-2159,-7747,-4572,-11303,-6985c41757,221234,38836,218821,35789,216535v,1143,127,2286,127,3429c34010,221742,31979,223520,30073,225298l,230289,,107103r2642,2752c3149,110490,3530,111252,3911,111887v255,-889,508,-1778,635,-2667c11785,87503,27025,68326,50902,52070,89255,25781,138658,10033,199618,3429,225272,635,253593,,284455,1143xe" fillcolor="#009" stroked="f" strokeweight="0">
                <v:stroke miterlimit="83231f" joinstyle="miter"/>
                <v:path arrowok="t" textboxrect="0,0,435839,456692"/>
              </v:shape>
              <v:shape id="Shape 74" o:spid="_x0000_s1048" style="position:absolute;left:19777;top:4142;width:1638;height:3194;visibility:visible;mso-wrap-style:square;v-text-anchor:top" coordsize="163767,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" path="m139827,r15875,l163767,271r,12722l155194,12700r-15367,l123317,13081r-17145,889l88011,15367,69088,17272,55499,18923,40767,21082,24765,23622,12700,25781r635,148844l15113,306324r16383,381l53975,306451r22860,-1143l99949,303403r19939,-2159l138811,298577r17780,-3175l163767,293868r,13029l158750,307975r-18161,3175l121285,313817r-20320,2286l77470,318008r-23368,1143l31115,319405,8636,318770v-3429,-127,-6096,-2794,-6223,-6223l635,174752,,20574c,17399,2159,14859,5207,14224l22733,11049,38989,8509,54102,6350,67818,4699,87122,2794,105410,1270,123063,381,139827,xe" fillcolor="#009" stroked="f" strokeweight="0">
                <v:stroke miterlimit="83231f" joinstyle="miter"/>
                <v:path arrowok="t" textboxrect="0,0,163767,319405"/>
              </v:shape>
              <v:shape id="Shape 75" o:spid="_x0000_s1049" style="position:absolute;left:19771;top:1468;width:1644;height:2569;visibility:visible;mso-wrap-style:square;v-text-anchor:top" coordsize="164402,25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" path="m150114,r13716,254l164402,294r,12751l162941,12954r-13208,-254l135763,12827r-14859,762l105156,14986,79629,18034,55626,21971,33274,26797,16764,31369r-889,6985l14986,51308r-889,14859l13589,82931r-508,18669l12827,122174r-127,22479l12700,169037r381,74549l20955,242824r15875,-1397l53340,239776r17653,-1905l99568,234188r26289,-4064l149733,225425r14669,-3645l164402,234859r-12256,3012l127762,242697r-26543,4191l72390,250444r-17780,1905l37973,254127r-15875,1397l7239,256794v-1651,127,-3429,-508,-4699,-1651c1143,253873,381,252222,381,250444l,169037,,144526,127,122047,381,101346,889,82550,1524,65405,2286,50292,3302,36957,4572,25654v254,-2667,2159,-4826,4572,-5461l30607,14351,53594,9525,78105,5461,104140,2286,120269,889,135636,127,150114,xe" fillcolor="#009" stroked="f" strokeweight="0">
                <v:stroke miterlimit="83231f" joinstyle="miter"/>
                <v:path arrowok="t" textboxrect="0,0,164402,256921"/>
              </v:shape>
              <v:shape id="Shape 76" o:spid="_x0000_s1050" style="position:absolute;left:17680;top:1067;width:3735;height:7002;visibility:visible;mso-wrap-style:square;v-text-anchor:top" coordsize="373444,70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" path="m373444,r,12712l372491,12791r-6858,636l357886,14189r-8509,762l340233,15966r-10033,1143l319405,18379r-16764,2033l286639,22570r-14859,1906l257683,26507r-13081,1906l232410,30191r-11303,1777l210820,33619r-9398,1524l192913,36541r-7366,1269l178816,39080r-5715,889l168275,40858r-3937,635l161417,42002r-13970,2158l132080,46574r-16637,2667l97536,52162,78232,55209,57531,58766,35560,62703,13843,66640r-1143,1015l12700,83022,53213,76800r9525,-890l70739,75403r6731,-127l83058,75656r7239,1397c90805,77053,91313,77180,91694,77434r5461,2286c97663,79975,98171,80228,98679,80609r2032,1779c101219,82768,101600,83150,101981,83657r1778,2540c104013,86578,104140,86959,104394,87341r1651,3937l107315,95850r1016,5460l109220,108168r762,8256l110744,126203r508,11302l111633,150332r254,14479l112014,180813r762,102615l113157,449417r,10668l113030,471769r-254,12700l112395,498440r-381,15113l111506,529808r-635,17272l110236,565622r-762,17907l108585,599404r-889,13589l106680,624551r-1143,9398l104267,641441r-1143,4700c102997,646521,102870,646903,102616,647283r-1270,2541c100965,650586,100584,651220,99949,651728r-2032,1778l94869,655792r-3556,2286l86995,660872r-5461,3430l75438,667857r-7112,3937l61468,675604r-2286,2795l59182,686780r24003,-6223l108458,674842r22987,-4826l152400,666333r2667,-254l160020,665317r7112,-1142l176530,662904r11430,-1524l201803,659603r16002,-1906l235966,655666r16637,-1525l267335,652871r13208,-1143l291846,650713r9652,-762l309372,649442r5969,-508l319659,648553r16637,-1650l352425,644997r15240,-2031l373444,642111r,12865l369570,655539r-15494,2031l337820,659476r-16891,1651l316484,661634r-6223,382l302387,662651r-9525,762l281559,664302r-13081,1142l253746,666841r-16637,1525l219202,670270r-15875,1906l189738,674080r-11557,1524l168783,676747r-6858,1017l156972,678526r-2794,380l133604,682590r-22606,4699l86106,693003r-27178,6859c57404,700242,55626,700116,54229,699227r-4572,-2668c47625,695416,46482,693257,46482,691099r,-14986c46482,674589,46990,673191,48006,672049r4572,-5461c53086,665953,53594,665571,54356,665191r7747,-4446l69088,656808r6096,-3555l80264,650078r4191,-2667l88011,645125r2032,-1651l90551,643092r381,-889l92075,638140r1016,-6350l94107,623027r889,-11049l95885,598516r889,-15622l97536,565115r635,-18543l98933,529301r381,-16130l99695,498058r381,-13842l100330,471516r127,-11558l100457,449417r-381,-165989l99314,180940r-127,-16002l98933,150587r-381,-12700l98044,126838r-635,-9525l96647,109439r-889,-6477l94869,98263,93853,94833r-762,-1778l92075,91658r-762,-634l87376,89372,80772,88229r-4064,-253l70993,88103r-7493,507l54483,89500,11811,95977v-1143,126,-2540,,-3683,-636l3556,93182c1397,92166,,89880,,87467l,64862c,63083,762,61432,2032,60163l6604,55971v889,-762,2032,-1269,3175,-1524l33274,50129,55245,46192,76073,42764,95504,39589r17907,-2922l130175,34001r15367,-2286l159385,29428r2921,-381l166116,28285r4699,-761l176657,26507r6604,-1142l190881,24094r8382,-1524l208788,21046r10414,-1524l230378,17617r12319,-1777l255905,13934r14097,-2031l284988,9870,300990,7839,317881,5679,328676,4537,338836,3393r9271,-1015l356616,1489r7747,-762l371348,218,373444,xe" fillcolor="#009" stroked="f" strokeweight="0">
                <v:stroke miterlimit="83231f" joinstyle="miter"/>
                <v:path arrowok="t" textboxrect="0,0,373444,700242"/>
              </v:shape>
              <v:shape id="Shape 77" o:spid="_x0000_s1051" style="position:absolute;left:21415;top:4145;width:1638;height:3066;visibility:visible;mso-wrap-style:square;v-text-anchor:top" coordsize="163767,306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" path="m,l7048,237,21273,1253,34861,2650,47435,4555,59245,6841,70295,9635r10160,3175l89852,16239r8509,4064l106108,24748r6859,4826l124777,39734r10287,11176l143701,63102r7238,13081l156273,90153r4065,14986l162751,120633r1016,16383l163513,148192r-1017,11049l160845,170037r-2412,10794l155258,191118r-3938,10287l146621,211438r-5333,9906l135064,230869r-7112,9144l120205,248522r-8635,8255l102298,264397r-10159,7240l81217,278240r-11812,6223l56705,290178r-13716,5080l28004,299957r-15875,4064l,306627,,293597r9461,-2022l24955,287638r14225,-4445l52261,278240r12065,-5334l75248,267064r10160,-6350l94933,253983r8635,-6985l111442,239378r7113,-7874l125032,223122r5588,-8635l135445,205469r4319,-9398l143320,186673r2921,-9652l148399,167242r1524,-9905l150813,147049r254,-10287l150051,121395r-2159,-14351l144082,93582,139002,80882,132524,69198,124777,58276r-9270,-9906l104711,39099,98870,35162,92139,31352,84392,27796,76010,24621,66485,21700,56198,19160,45021,17001,32957,15223,20002,13826,6286,12937,,12722,,xe" fillcolor="#009" stroked="f" strokeweight="0">
                <v:stroke miterlimit="83231f" joinstyle="miter"/>
                <v:path arrowok="t" textboxrect="0,0,163767,306627"/>
              </v:shape>
              <v:shape id="Shape 78" o:spid="_x0000_s1052" style="position:absolute;left:23637;top:3094;width:5777;height:4719;visibility:visible;mso-wrap-style:square;v-text-anchor:top" coordsize="577723,47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" path="m195326,381v1524,-381,3175,-254,4699,635l211074,7239v2032,1270,3302,3556,3175,6096l212979,28575r-1016,16129l211201,61976r-635,18161l210185,99441r,41529l210566,163322r1905,105410l212852,282702r635,12573l214630,306832r1397,10541l217678,326517r2032,8255l222123,341630r2286,5334l230886,356997r8128,9017l249301,373888r12573,6985l275971,386588r15367,4445l308102,394208r18034,1778l346456,396621r19304,-1016l383921,392938r17272,-4191l417068,383159r14605,-6985l444627,367919r11684,-9652l461391,353441r4699,-4699l470281,344551r3429,-3810l476504,337566r2159,-2794l480187,332486r508,-1016l481330,329565r381,-2667l482219,322961r508,-4953l483108,312039r381,-6985l483616,297307r127,-8890l484378,237744r-1270,-48768l482727,179197r-635,-11430l480949,154686r-1270,-14986l478917,132334r-635,-6731l477647,119634r-762,-5080l476504,109982r-635,-3429l475488,103505r-381,-1524l474345,99568r-1143,-1778l471551,96012r-2413,-1397l464947,92837r-5715,-1270l451358,90297,441325,89281,392811,84963v-1143,-127,-2286,-635,-3302,-1270l384302,79629v-1524,-1143,-2413,-2921,-2413,-4826l381381,55372v-127,-2159,889,-4064,2540,-5334l388493,46736v1143,-762,2286,-1270,3683,-1270l419100,44831r25654,-1143l469392,42164r23495,-2032l515366,37719r21336,-2794l556768,31623r19177,-3683l577723,28286r,13754l575945,40894r-17145,3302l538353,47498r-21717,2794l494030,52832r-23876,2032l445262,56388r-25908,1143l394462,58166r-381,127l394462,71374r1397,1016l442595,76708r10668,1016l462280,79248r7366,1905l474472,83058v381,127,762,254,1016,508l478917,85725v381,254,762,508,1143,889l482727,89281v254,381,635,762,889,1143l485521,93472v254,381,381,762,508,1270l487299,98171v127,381,254,762,254,1016l487934,101473r508,3175l489077,108585r508,4318l490220,118237r635,6096l491617,131064r762,7620l493649,153670r1016,13335l495427,178689r381,9906l497078,237871r-635,50673l496316,297561r-127,8128l495808,312801r-381,6477l494919,324612r-635,4699l493395,333375r-762,2413c492506,336169,492379,336550,492252,336804r-1524,2794l488696,342519r-2540,3302l482981,349377r-3683,4064l474980,357886r-4953,4826l464312,368173r-12954,10414l437134,387604r-15748,7493l404114,401066r-18415,4445l366395,408178r-20320,1143l324866,408686r-19177,-2032l287782,403225r-16637,-4826l255778,392049r-13081,-7239c242443,384556,242189,384429,241935,384175r-11049,-8509c230505,375412,230251,375158,230124,374904r-9017,-9652c220853,364998,220599,364617,220472,364363r-6985,-10922c213233,353060,213106,352806,212979,352552r-2921,-6858l207391,337820r-2159,-9017l203454,319024r-1397,-11049l200914,296037r-762,-13081l199771,268986,197866,163449r-381,-22479l197485,99187r381,-19431l198501,61341r762,-17399l200279,27559r889,-11303l195834,13335r-17018,4191l158115,22225r-21717,4191l113538,30353,89662,34036,64643,37465,38608,40513,13335,43180r-635,508l12954,56769r889,635l60706,57912r10795,381l80518,59055r7366,1397l92710,61976v381,127,762,381,1143,635l97282,64516v381,254,762,508,1143,762l101092,67691v381,381,762,762,1016,1270l104013,71882v381,508,508,1016,762,1524l105918,76835v127,254,127,508,254,889l106553,80010r508,3175l107442,86868r635,4572l108712,96647r508,5969l109855,109347r762,7493l111760,131699r1016,13335l113411,156591r381,10033l115062,255016r,35560l115570,306959r889,15240l117729,336042r1905,12573l121793,359791r2667,9906l127381,378079r3429,7239l134747,391922r4445,6096l144526,403860r5842,5588l156845,414655r7112,4953l171831,424307r8382,4318l189484,432562r10160,3556l210820,439293r12065,2794l235839,444373r13843,1905l264541,447802r15621,1143l300736,449580r19431,-508l338201,447294r17018,-2794l370586,440690r13208,-4318l394970,431419r9525,-5715l427228,409829r21336,-14097l468757,383413r18669,-10414c489331,371856,491871,371983,493776,373126v1905,1143,3175,3302,3048,5588l496189,395732r-762,18669l494665,434721r-1016,18796l494665,454279r20701,635l536575,455930r19939,1270l575056,458851r2667,301l577723,471890r-4064,-466l555498,469900r-19685,-1270l514731,467614r-22479,-762c490982,466852,489712,466471,488569,465582r-5334,-4064c481584,460248,480695,458216,480822,456184r1143,-22098l482854,413766r762,-18669l483743,389509r-8890,4953l455168,406527r-20955,13843l411734,436118r-10160,6223l389001,447929r-14478,4826l358267,456819r-17907,3048l321310,461772r-20193,508l279781,461645r-16129,-1143l248412,458978r-14351,-2032l220726,454660r-12700,-2921l196215,448437r-10922,-3937l175260,440309r-9271,-4699l157480,430530r-7874,-5461l142367,419354r-6604,-6350l129794,406527r-5207,-7239l120015,391922r-4064,-8382l112395,373888r-2921,-10795l107188,351155r-2032,-13335l103886,323469r-1016,-15621l102362,290957r,-35941l101092,166751r-381,-9779l100076,145796r-889,-13208l97917,117856r-635,-7366l96647,103886r-635,-5969l95504,92837r-635,-4318l94361,84709r-381,-2667l93726,80391r-762,-2286l91948,76581,90424,75184,88138,73914,84074,72517r-5842,-889l70358,70993,60325,70612,11811,70104v-1270,,-2540,-381,-3556,-1143l3048,65532c1397,64389,254,62357,254,60325l,40767c,38862,889,36957,2413,35687l6985,32131v889,-762,2032,-1270,3302,-1397l37338,27940,63246,24892,87884,21463r23749,-3556l134239,13843,155702,9652,176022,5207,195326,381xe" fillcolor="#009" stroked="f" strokeweight="0">
                <v:stroke miterlimit="83231f" joinstyle="miter"/>
                <v:path arrowok="t" textboxrect="0,0,577723,471890"/>
              </v:shape>
              <v:shape id="Shape 79" o:spid="_x0000_s1053" style="position:absolute;left:21415;top:1471;width:1255;height:2345;visibility:visible;mso-wrap-style:square;v-text-anchor:top" coordsize="125539,23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" path="m,l12255,849,24320,2246,35496,4151,45911,6564r9652,2794l64707,12660r8382,3937l80836,20788r7238,4700l94679,30567r5969,5588l105855,42251r4572,6350l114490,55713r5715,13463c120333,69556,120460,69810,120586,70191r3429,14986c124142,85431,124142,85813,124142,86066r1397,17018l124905,118070r-2160,14224l118936,145883r-5334,12827l106743,170776r-8508,11302l88329,192492r-11431,9652l63310,211034r-15495,7874l29908,225893,9970,232116,,234566,,221486r6795,-1689l26098,213828r17019,-6731l57595,199731r12319,-8128l80073,182840r8891,-9525l96583,163155r5969,-10667l107252,141057r3175,-12192l112332,116165r507,-13589l111570,87590,108395,73620,102807,60539,99505,55078,95567,49617,90995,44538,85915,39965,80327,35520,73977,31456,67120,27646,59499,24344,51245,21296,42355,18629,32702,16470,22161,14819,10858,13422,,12751,,xe" fillcolor="#009" stroked="f" strokeweight="0">
                <v:stroke miterlimit="83231f" joinstyle="miter"/>
                <v:path arrowok="t" textboxrect="0,0,125539,234566"/>
              </v:shape>
              <v:shape id="Shape 80" o:spid="_x0000_s1054" style="position:absolute;left:21415;top:1041;width:2863;height:6575;visibility:visible;mso-wrap-style:square;v-text-anchor:top" coordsize="286321,65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" path="m46545,l63690,,79820,381,95060,1524r14097,1397l122364,4953r12193,2413l145986,10414r11177,3810l167577,18669r9906,5207l186754,29591r8763,6350l203771,43053r7747,7620l218504,58801r6095,8509l229807,76073r4317,9271l237427,94869r2412,9652l241364,114681r634,10287l241364,138049r-2032,12954l235776,163703r-5081,12573l223964,188595r-8128,11811l206311,212090r-11175,11430l182182,234442r-14605,10286l151067,254253r-18162,8891l112967,271399r-21718,7747l82995,281559r1904,127l98235,282575r12826,1270l122999,285242r11431,1524l145098,288417r19938,4445l183960,298703r17398,7113l217488,314198r14732,9779l245427,335407r11558,12700l267017,362331r8128,15494c275273,378078,275399,378333,275527,378587r5587,16002l284798,412623r1523,19050l285814,447040r-2032,15494l280226,478028r-4953,15621l271844,501650r-3811,8001l263461,517525r-5079,7874l252539,533273r-6222,7747l239332,548767r-7621,7747l215074,571246r-18288,13970l176848,598043r-21590,11938l132779,620776r-22861,9525l86932,638429r-23368,6858l51371,648208r-12826,2794l25083,653542r-14097,2413l,657551,,644687r8827,-1305l22796,640969r13081,-2413l48451,635889r11557,-2794l82614,626364r22478,-7874l127317,609346r21844,-10414l169989,587502r19178,-12446l206692,561848r16003,-14351l229933,540258r6478,-7239l242380,525780r5334,-7239l252413,511175r4191,-7112l260160,496824r2920,-7112l267907,475234r3301,-14351l273114,446659r507,-14097l272352,415163r-3175,-16256l263716,383286r-7112,-13716l247586,356616,237045,344932,225235,334518r-13590,-9144l196405,317500r-16256,-6731l162242,305181r-19303,-4191l132652,299339r-11050,-1524l109792,296418,97345,295275,84264,294259r-13843,-635l55943,293116r-15239,-254c37529,292862,34861,290449,34480,287274v-381,-3175,1652,-6096,4700,-6858l63945,273939r22987,-6858l108014,259588r19303,-7874l144717,243205r15621,-8890l174054,224790r12064,-10287l196405,203962r9018,-10795l212789,182372r6096,-10922l223583,160147r3175,-11176l228791,137414r507,-11811l228791,116459r-1271,-8890l225361,98933r-2794,-8382l218885,82550r-4699,-7874l208852,67056r-6350,-7366l195517,52705r-7366,-6477l180149,40386r-8635,-5334l162623,30353r-9652,-4064l142811,22733,132017,19812,120333,17526,107886,15621,94170,14224,79439,13081,63817,12700r-16890,l29273,13335,10477,14478r-5334,381l,15287,,2575,4001,2159,9589,1778,28511,635,46545,xe" fillcolor="#009" stroked="f" strokeweight="0">
                <v:stroke miterlimit="83231f" joinstyle="miter"/>
                <v:path arrowok="t" textboxrect="0,0,286321,657551"/>
              </v:shape>
              <v:shape id="Shape 81" o:spid="_x0000_s1055" style="position:absolute;left:35581;top:4580;width:1755;height:3578;visibility:visible;mso-wrap-style:square;v-text-anchor:top" coordsize="175514,35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" path="m145161,r12065,l169672,635r5842,726l175514,14129r-7366,-921l156591,12700r-11430,l133985,13462r-10922,1270l112268,16637r-10414,2540l91567,22352r-9906,3683l72136,30353r-8636,4953l55753,40894r-7112,6350l42164,54102r-5588,7493l31496,69850r-4318,8890l23495,88011r-3302,9906l17653,107823r-2159,10414l14097,128778r-1016,10922l12700,150876r127,11430l14351,181356r3048,18161l21971,216789r6096,16383l35687,248666r9144,14859l55499,277368r12192,13208l81026,302641r13970,10668l109855,322453r15494,7874l141605,336804r17145,4826l175514,345007r,12802l173990,357632r-18796,-3810l136906,348488r-17272,-6858l103124,333248,87376,323342,72390,312039,58293,299085,45339,285115,33909,270129,24257,254254,16129,237617,9652,219964,4953,201549,1651,182372,127,162560,,150368,381,138557,1524,127000,3048,115570,5334,104648,8128,93853,11684,83312,15748,73025r4953,-9779l26416,53848r6477,-8382l40259,37592r8128,-6985l57150,24384r9652,-5588l77089,14224,87884,10160,98933,6858,110109,4191,121539,2159,133096,762,145161,xe" fillcolor="#009" stroked="f" strokeweight="0">
                <v:stroke miterlimit="83231f" joinstyle="miter"/>
                <v:path arrowok="t" textboxrect="0,0,175514,357809"/>
              </v:shape>
              <v:shape id="Shape 82" o:spid="_x0000_s1056" style="position:absolute;left:34561;top:4192;width:2775;height:4542;visibility:visible;mso-wrap-style:square;v-text-anchor:top" coordsize="277495,45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" path="m277495,r,12703l270256,12774r-12573,762l244856,15060r-12827,2159l219202,20013r-12700,3556l193548,27760r-25654,9271l143256,46048r-23749,8890l97028,63574,86868,68019r-9652,5334l68326,79449r-8255,6858l52451,94181r-7112,8509l38989,112342r-5842,10414l27940,133678r-4445,11049l19812,156030r-2921,11557l14732,179271r-1397,12065l12700,203401r127,12319l13589,228039r1524,12319l17272,252550r3048,12319l24003,277061r4445,12446l33528,301699r5969,12192l46228,325956r7493,11557l62230,348689r9652,10795l82423,369771r11557,9906l106553,389329r13462,9017l134366,406728r15113,7493l165100,420825r16510,5715l198882,431493r17907,3937l235458,438224r19431,2159l266700,441145r10795,369l277495,454214r-11176,-369l254127,453083r-19939,-2159l214884,447877r-18669,-4065l178181,438859r-17145,-5969l144526,426032r-15875,-8001l113538,409268,99441,399870,86233,389837,74168,379423,62992,368628,52832,357071,43688,345260,35560,332941,28321,320114,22098,307287,16764,294333,12065,281379,8128,268552,4953,255471,2667,242517,1016,229563,127,216609,,203528,762,190574,2159,177874,4445,165301,7493,152982r3937,-12192l16129,128979r5461,-11684l27940,106119,34798,95705r7874,-9525l50927,77417r9144,-7747l69977,62812,80645,56970,91948,52017r22987,-8890l138684,34110r24765,-9017l189230,15822r13335,-4318l215900,7821,229362,4773,242697,2614,256159,963,269621,74,277495,xe" fillcolor="#009" stroked="f" strokeweight="0">
                <v:stroke miterlimit="83231f" joinstyle="miter"/>
                <v:path arrowok="t" textboxrect="0,0,277495,454214"/>
              </v:shape>
              <v:shape id="Shape 83" o:spid="_x0000_s1057" style="position:absolute;left:29414;top:1219;width:5780;height:7249;visibility:visible;mso-wrap-style:square;v-text-anchor:top" coordsize="577977,72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" path="m220980,254v1524,-254,3048,,4445,889l236474,7748v2032,1269,3175,3555,3048,5968l238887,20574r-381,7620l238125,36576r-254,9144l237490,56007r-127,10795l237236,78613r,26036l237490,118873r127,14986l237871,149734r381,16764l238633,184150r508,18288l239776,221742r8763,284607l248666,509651r254,4318l249301,519938r508,7366l250317,535940r762,10287l251841,557657r1016,12955l253873,583565r1016,11430l255778,605028r889,8636l257429,620776r762,5842l258953,630937r635,2539l260985,637160r1651,3175l264033,642366r1778,1778l270510,647447r6223,2285l278638,649987r4064,888l288163,651891r7112,1397l313182,656210r17780,889l338074,657479r5461,255l349377,657734r5334,-1144l359029,654431r1397,-1143l361569,651511r1143,-2287l363601,645923r254,-2160l364236,639953r381,-5206l364998,628269r254,-7746l365506,611378r254,-10414l366141,589153r127,-11938l366522,566039r,-37211l366268,521462r-127,-6731l358140,279400r-5588,-96393l351663,170942r-762,-11176l350139,149606r-762,-9270l348615,131953r-762,-7366l347218,118491r-762,-5461l345059,104394r-1270,-6604l342519,93980r-889,-1524l340614,91567r-2286,-1524l335661,88774r-3429,-1144l329946,87123r-4318,-762l319532,85344r-7747,-1143l302387,82931,291338,81535,278638,80011,264287,78360v-1270,-128,-2540,-636,-3556,-1524l255524,72137v-1270,-1144,-2032,-2795,-2159,-4573l252857,48387v-127,-1905,762,-3810,2286,-5080l259588,39751v1143,-889,2540,-1397,4064,-1397l290322,38736r25400,-255l340233,37719r23241,-1396l385699,34417r21082,-2413l426720,28956r18796,-3429c447040,25274,448691,25527,449961,26289r11049,6731c463042,34290,464312,36449,464058,38862r-381,6858l463169,53467r-381,8256l462534,70993r-254,10160l462280,116332r127,13462l462661,144145r254,14986l463296,175006r381,16764l464185,209297r635,18415l465455,246888r10160,284861l475869,534924r254,4573l476504,545338r508,7493l477647,561340r762,10160l479298,583057r1016,12955l481330,608965r1016,11430l483362,630555r889,8636l485140,646176r762,5969l486664,656210r762,2666l488823,662560r1651,3047l491998,667766r1651,1778l498348,672719r6223,2286l506476,675387r4064,888l515874,677164r7239,1143l531622,679831r10033,1524l553212,683261r13208,1904c567436,685419,568452,685800,569341,686436r5334,4190c576072,691769,576961,693548,577088,695452r762,19050c577977,716535,577088,718439,575437,719710r-4572,3555c569468,724409,567690,724916,566039,724662r-36068,-5334l494665,714375r-34671,-4318l426085,706120r-33782,-3556l358013,699262r-14732,-1143l342900,698500v-1397,1016,-3175,1524,-4953,1270l312166,695706r-25019,-1651c285750,693928,284480,693420,283464,692404r-1524,-1142l266700,688975r-34671,-4572l197993,680466r-33528,-3555l130048,673862r-19050,-1524l110744,672592v-1397,1144,-3175,1651,-4953,1397l81534,670306,59055,669037v-1397,-127,-2794,-636,-3810,-1525l54102,666497,37338,664084,24384,662305,13208,661036,3683,659892,,659470,,646731r5207,588l14732,648462r11303,1270l39116,651511r18669,2666c59055,654304,60198,654812,61087,655701r889,762l83439,657734r21336,3175c106045,659892,107696,659385,109347,659512r21844,1650l165735,664337r33782,3556l233680,671830r34798,4572l285623,678942v1143,127,2286,635,3302,1397l290068,681482r24130,1779l337058,686816r254,-254c338582,685547,340233,685165,341757,685292r17399,1397l393700,689864r33909,3556l461645,697485r34671,4317l531876,706755r33147,4826l564515,698881r-1778,-1396l551307,695706r-11684,-1778l529463,692277r-8636,-1397l513715,689611r-5842,-1017l503809,687832r-3556,-889l493268,684403v-508,-127,-1016,-380,-1397,-762l485902,679704v-381,-254,-635,-507,-1016,-889l482473,676275v-254,-253,-508,-508,-762,-888l479171,671576r-2286,-4572l475107,661924r-889,-3301l473329,653669r-762,-5842l471551,640335r-889,-8636l469773,621538r-1143,-11557l467614,597027r-1016,-12953l465709,572516r-762,-10160l464312,553593r-508,-7493l463423,540259r-254,-4572l462915,532257,452755,247397r-635,-19305l451485,209677r-508,-17653l450596,175261r-381,-15875l449961,144273r-254,-14351l449580,116332r,-35433l449834,70612r254,-9398l450469,52578r508,-7747l451231,41911r-5715,-3430l428625,41529r-20447,3048l386842,47117r-22606,1906l340614,50419r-24638,762l290195,51436r-24384,-382l265684,51181r381,13335l267716,66040r12446,1397l292989,68962r11049,1397l313563,71628r8128,1144l327914,73787r5207,1016l336550,75692r4699,1651l345186,79375r2794,1905c348234,81407,348488,81662,348742,81788r2159,1905c351409,84201,351790,84710,352171,85217r1651,3048c354076,88647,354203,89027,354330,89409r1905,5715l357632,102362r1524,9144l359791,116967r762,6477l361188,130811r762,8508l362712,148463r889,10414l364363,170053r889,12192l370840,279019r8001,235331l378968,521081r254,7493l379222,566293r-254,11176l378841,589535r-381,11683l378206,611760r-254,9143l377571,629031r-381,6605l376809,641224r-381,4190l375920,649098r-1016,3937c374777,653542,374650,653924,374396,654304r-1524,3302c372618,657861,372491,658241,372237,658495r-2032,2794c369951,661670,369697,662051,369316,662305r-2540,2159c366395,664845,366014,665226,365506,665480r-5842,2921c359156,668655,358648,668782,358013,668910r-6731,1396c350901,670306,350520,670434,350012,670434r-6858,l337439,670179r-7112,-380l311023,668782r-18034,-3047l285877,664337r-5842,-1015l275971,662432r-3556,-762l265430,659003v-508,-127,-1016,-380,-1524,-635l258064,654177v-381,-253,-635,-508,-1016,-762l254635,650875v-254,-253,-508,-635,-762,-888l251333,646049r-2159,-4445l247269,636524r-889,-3556l245618,628269r-762,-5969l243967,614935r-762,-8636l242189,596138r-1016,-11557l240157,571500r-889,-12953l238379,546989r-635,-10160l237109,528193r-508,-7493l236220,514859r-254,-4827l235839,506857,227076,222124r-635,-19305l225933,184404r-381,-17653l225171,149987r-254,-15875l224790,118999r-254,-14350l224536,78487r127,-11812l224790,55626r381,-10287l225425,35941r381,-8509l226314,19558r254,-2921l220853,13208r-16891,3048l183515,19304r-21463,2540l139573,23876r-23622,1398l91313,26162r-25781,508l41021,26670r-254,128l41021,40005r1651,1524l54991,42799r12954,1398l79121,45466r9525,1271l96647,47752r6477,1016l108077,49785r3556,889l116205,52324r3429,1651c119888,54102,120142,54229,120396,54483r2667,1779c123317,56388,123571,56642,123825,56769r2032,1905c126365,59182,126746,59690,127127,60199r1778,2920c129032,63500,129286,64008,129413,64389r1778,5588l132715,77216r1397,9145l134874,91949r635,6350l136144,105791r635,8256l137541,123317r762,10287l139065,144780r762,12319l144907,253747r6858,235203l152019,495809r,7365l152146,511556r-127,9018l151892,530225r-127,10541l151638,552069r-254,11938l151003,575691r-254,10669l150368,595503r-381,8001l149606,610109r-381,5588l148717,620141r-508,3429l147066,627507v,381,-127,762,-381,1143l145034,632079v-127,382,-254,762,-508,1016l142494,635889v-254,381,-635,762,-1016,1143l138938,639064v-381,381,-762,635,-1270,889l131826,642874v-508,254,-1016,381,-1651,508l123444,644779v-381,,-635,127,-1016,127l115316,644906r-5588,-127l102489,644525r-8636,-381l83566,643637r-11811,-636l59436,642366r-1905,l53594,641859r-6350,-1144l42037,639445r-4318,-1270l35052,637160v-508,-255,-889,-509,-1270,-762l25781,630937v-508,-255,-889,-763,-1270,-1271l18415,621919v-381,-381,-635,-762,-889,-1143l16002,617348r-1270,-4192l13716,608330r-1016,-5715l11684,595885r-762,-7494l10287,580010r-635,-9145l9017,558165,8382,546227,7747,535051,7239,524637r-508,-9651l6223,506095r-381,-8128l5461,490728r-381,-6730l4826,478282r-254,-5080l4318,468885r-127,-3557l4064,462662r-127,-1906l3810,459232,1778,379349,1270,356870,1143,335407,1016,314961r127,-19432l1651,277241r635,-17399l3048,243460r889,-11304l,229619,,215865r2794,544l13970,223393v2032,1270,3175,3430,2921,5843l15748,244475r-889,16002l14351,277623r-508,18288l13716,315087r127,20320l13970,356743r508,22225l16510,458851r127,1016l16764,462026r127,2794l17018,468249r127,4318l17526,477520r254,5969l18161,489966r381,7366l18923,505461r508,8763l19812,524002r635,10287l20955,545465r762,12065l22352,570230r508,9018l23622,587375r762,7239l25273,600837r889,5207l27178,610362r1016,3049l28702,614680r5080,6350l40386,625602r1905,762l45593,627253r4572,1144l55753,629286r2540,380l59182,629666r13335,762l84074,630937r10287,507l102997,631825r7239,254l115697,632206r5715,l126873,631063r4445,-2159l132715,627762r1143,-1651l135001,623824r889,-3429l136271,617982r254,-3556l136906,609219r381,-6477l137668,594868r381,-9144l138303,575437r381,-11811l138938,551815r127,-11176l139192,530225r127,-9778l139446,511429r-127,-8128l139319,495809r-254,-6605l132207,254127r-4953,-96392l126492,145669r-889,-11049l124968,124206r-762,-9144l123444,106807r-635,-7366l122174,93218r-635,-5333l120142,79249r-1397,-6605l117602,68962r-1016,-1525l115570,66549r-1905,-1271l110744,63754r-3429,-1142l104902,61976r-4191,-762l94742,60325,86995,59310,77470,58039,66421,56769,53721,55373,39370,53849v-1397,-127,-2540,-636,-3556,-1525l30607,47625c29210,46482,28448,44831,28448,43053l27940,24003v,-1904,889,-3810,2413,-5079l34798,15367v1143,-1016,2540,-1524,3937,-1524l65532,13970r25527,-508l115443,12574r23368,-1398l161036,9144,181991,6731,202057,3683,220980,254xe" fillcolor="#009" stroked="f" strokeweight="0">
                <v:stroke miterlimit="83231f" joinstyle="miter"/>
                <v:path arrowok="t" textboxrect="0,0,577977,724916"/>
              </v:shape>
              <v:shape id="Shape 84" o:spid="_x0000_s1058" style="position:absolute;left:37336;top:4594;width:1755;height:3592;visibility:visible;mso-wrap-style:square;v-text-anchor:top" coordsize="175514,3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" path="m,l16637,2068,39243,6893r22606,6859l84455,22642r22225,10795l128016,46137r20447,14351l167513,76363v1397,1143,2286,2794,2286,4572l173609,158532r635,16636l174879,190409r381,13843l175387,216952r127,11303l175260,238161r-254,8636l174498,254543r-2286,12700c172212,267625,172085,268006,171958,268387r-4445,12700c167386,281341,167259,281722,167132,281976r-7112,13335l150622,308265r-11430,12319l126238,331252r-14605,9144l95631,348016r-17526,5842l59309,357541r-19939,1651l18161,358557,,356448,,343646r889,179l19558,345984r20066,508l58293,344841r17272,-3429l91567,336078r14605,-7112l119380,320457r11684,-9652l141224,299629r8509,-11811l155702,276388r4064,-11811l161925,252385r381,-6477l162560,237780r254,-9779l162687,217079r-127,-12573l162179,190790r-635,-15240l160909,159040,157353,84364,140335,70393,120650,56551,100203,44486,78867,34072,57150,25690,35560,19086,13970,14514,,12767,,xe" fillcolor="#009" stroked="f" strokeweight="0">
                <v:stroke miterlimit="83231f" joinstyle="miter"/>
                <v:path arrowok="t" textboxrect="0,0,175514,359192"/>
              </v:shape>
              <v:shape id="Shape 85" o:spid="_x0000_s1059" style="position:absolute;left:41625;top:4536;width:1821;height:3988;visibility:visible;mso-wrap-style:square;v-text-anchor:top" coordsize="182118,39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" path="m179959,r2159,141l182118,12865r-2921,-165l157734,13336r-17780,1777l123317,18162r-15494,4063l93472,27432,80137,33782,67945,41275,57023,49912,46736,59817,37973,70739,30480,82677,24257,95759r-4826,14223l15748,125350r-2159,16637l12573,159639r508,19050l14097,193929r1778,14859l18288,223266r2921,13971l24765,250952r4318,12954l33909,276606r5461,12319l45593,300482r6731,10922l59817,321691r8255,9779l76962,340488r9525,8381l96901,356616r11049,6985l119507,369825r11811,5206l143510,379223r12573,3302l168910,384811r13208,1269l182118,398814r-1270,-34l166624,397384r-13843,-2541l139319,391288r-13081,-4573l113538,381000r-12446,-6603l89281,366776,78105,358394,67818,349377r-9525,-9778l49530,329185,41529,318136,34290,306451,27813,294005,22098,281178,17018,267843,12573,254127,8890,239903,5715,225299,3175,210313,1524,194818,381,178943,,159004,1016,140209,3429,122428,7493,105791,12827,90170,19812,75819,28194,62612,37973,50674,49149,40005,61341,30480,74676,22352,89027,15494,104648,9906,121158,5588,138684,2540,157353,636,179959,xe" fillcolor="#009" stroked="f" strokeweight="0">
                <v:stroke miterlimit="83231f" joinstyle="miter"/>
                <v:path arrowok="t" textboxrect="0,0,182118,398814"/>
              </v:shape>
              <v:shape id="Shape 86" o:spid="_x0000_s1060" style="position:absolute;left:40543;top:4221;width:2903;height:4653;visibility:visible;mso-wrap-style:square;v-text-anchor:top" coordsize="290322,46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" path="m290322,r,12631l289433,12674r-23368,2285l243586,18134r-21590,4065l201422,27279r-19939,5841l162560,39979r-18034,7747l127254,56489r-16256,9398l96266,75539,82931,85699,70739,96113,59944,106907r-9398,11050l42418,129387r-6985,11810l29464,153263r-4953,12319l20447,177901r-3302,12573l14732,203046r-1397,12700l12700,228574r254,13081l14097,255625r2032,13589l19050,282549r3937,13208l27813,308710r5715,12573l40132,333603r7620,12191l56388,357479r9525,11176l76327,379450r11557,10287l100457,399516r13589,9271l128778,417550r15621,8128l160782,432917r16764,6223l194945,444219r17780,3811l231013,450696r18796,1651l269113,452602r19812,-889l290322,451573r,12700l290195,464285r-20574,1017l249682,465047r-19685,-1651l210947,460603r-18796,-4064l174117,451332r-17653,-6477l139319,437362r-16383,-8509l107569,419708,93345,409930,80137,399769,67945,388975,56769,377544,46736,365733,37592,353288,29464,340460,22352,327253,16256,313918,11049,300202,6858,286232,3683,271881,1524,257530,254,242670,,228828,635,215112,2159,201650,4699,188060,8128,174726r4318,-13082l17780,148564r6223,-12955l31369,122909r8890,-12318l50292,98653,61849,87222,74676,76046,88646,65506,104013,55345r16764,-9778l138811,36422r18669,-8128l177165,21182r20574,-6095l218948,9880,241300,5689,264287,2387,288163,101,290322,xe" fillcolor="#009" stroked="f" strokeweight="0">
                <v:stroke miterlimit="83231f" joinstyle="miter"/>
                <v:path arrowok="t" textboxrect="0,0,290322,465302"/>
              </v:shape>
              <v:shape id="Shape 87" o:spid="_x0000_s1061" style="position:absolute;left:37336;top:1934;width:3829;height:6883;visibility:visible;mso-wrap-style:square;v-text-anchor:top" coordsize="382905,68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" path="m239522,127v762,,1397,254,2159,635l252857,6477v2159,1143,3556,3556,3429,6096l255778,19431r-254,7493l255270,35433r-127,9144l255016,54864r,10922l255143,77598r254,12445l255651,103632r381,14097l256540,132842r635,15875l257810,165481r762,17526l259334,201423r889,19050l274955,517144r1143,22225l277622,559943r1524,19305l280924,596900r889,8001l282829,611886r1016,6350l284988,623443r1143,4318l287274,631317r889,1778l288798,633985r2667,2666l294894,638937r4064,2160l303911,642874r3175,889l311912,644779r6096,1016l325755,646811r9017,1016l345313,648843r11811,1017l370459,650748v1016,,2032,381,2921,889l378968,655193v1778,1143,2794,3048,2921,5080l382778,677418v127,2032,-762,4064,-2413,5334l375412,686816v-1270,1016,-2794,1524,-4318,1397l355727,687451r-14605,-635l327533,686181r-12573,-508l302895,685038r-10795,-381l282067,684276r-9144,-127l264668,683895r-29718,l223139,684023r-12446,126l197485,684276r-14224,127c181864,684403,180467,683895,179324,683006r-6731,-5333c171069,676529,170180,674751,170180,672847r,-10669l170053,652273r-127,-9018l169799,635254r-127,-7239l169418,621411r-127,-5588l169037,610998r,-5716l168910,604393r-21717,12319l116332,636143r-10922,6985l95377,649478r-8890,5715l78359,660273r-6985,4318l65278,668148r-5080,2920l55880,673354v-381,127,-762,382,-1143,508l47752,675767r-8128,1651l30861,678688r-9398,889l11176,680086r-10795,l,680073,,667373r381,13l10668,667386r9525,-382l28956,666115r8128,-1142l44196,663575r6350,-1777l53848,660147r4953,-2922l64770,653669r6858,-4191l79629,644525r8890,-5714l98552,632461r11049,-7113l140970,605663r30988,-17652c173990,586867,176276,586867,178308,588011v1905,1142,3175,3175,3175,5461l181610,600075r127,5207l181610,608457r127,2032l181991,615442r127,5588l182372,627635r127,7365l182626,643128r127,9017l182880,662051r,7621l185420,671703r11938,-127l210566,671449r12573,-126l234823,671195r30099,l273177,671449r9398,127l292481,671957r11049,508l315341,672973r12827,508l341757,674116r14605,635l369189,675386r762,-508l369316,664084r-1397,-762l356235,662560r-12192,-1017l333375,660527r-9398,-1142l315976,658368r-6858,-1143l303657,655955r-4318,-1143l292989,652273r-5588,-3049l282829,645795r-3302,-3047c279273,642493,278892,642112,278638,641731r-1397,-2032c277114,639445,276987,639064,276733,638811r-1524,-3684l273812,631063r-1270,-5079l271399,620268r-1143,-6477l269240,606298r-1016,-8128l266446,580136r-1524,-19304l263525,540004r-1270,-22225l247523,221107r-889,-19177l245872,183515r-762,-17526l244475,149225r-635,-16002l243332,118111r-381,-14225l242697,90298r-254,-12574l242316,65786r,-11049l242443,44450r127,-9398l242824,26416r254,-7874l243332,15875r-5334,-2794l220980,17526r-20447,4572l179070,26036r-22606,3428l132715,32386r-24765,2158l82169,36195r-24638,890l57150,37338r508,13081l59309,51816r12700,762l84836,53594r11303,889l105664,55245r8001,635l120269,56515r4953,762l128905,58039r4445,1524l136652,60961v381,126,635,253,1016,507l140335,63119v254,254,508,381,762,635l143256,65660v381,507,762,888,1143,1524l146177,70231v254,381,381,762,508,1143l148717,77089r1778,7621l152146,94235r889,5968l153797,106807r889,7747l155575,123317r889,9652l157226,143637r1016,11811l159131,168022r7112,101218c166370,271526,165354,273686,163576,274955v-1778,1270,-4191,1524,-6223,635l140462,268224r-17018,-6604l106426,255905,89154,250825,71755,246761,54102,243332,36322,240792,18415,239141,5588,238506,,238562,,225859r5588,-53l19050,226441r18415,1778l55880,230760r18288,3555l92075,238506r17907,5080l127508,249682r17526,6731l152781,259715r-6350,-90804l145542,156211r-889,-11431l143764,133986r-889,-9652l142113,115824r-889,-7620l140462,101600r-889,-5461l138049,86868r-1651,-6857l135001,76200r-1016,-1777l132969,73534r-1778,-1144l128397,71120r-3429,-1016l122809,69723r-4445,-635l112395,68453r-7747,-635l95123,67056,83820,66294,70993,65278,56515,64389v-1270,-127,-2540,-635,-3556,-1397l47498,58548c46101,57404,45212,55753,45212,53848l44323,34798v-127,-1905,762,-3810,2159,-5080l51054,25908v1016,-889,2413,-1397,3810,-1523l81661,23495r25527,-1651l131572,19686r23368,-2795l177165,13462,198247,9525,218186,5080,237236,254c237871,,238760,,239522,127xe" fillcolor="#009" stroked="f" strokeweight="0">
                <v:stroke miterlimit="83231f" joinstyle="miter"/>
                <v:path arrowok="t" textboxrect="0,0,382905,688340"/>
              </v:shape>
              <v:shape id="Shape 88" o:spid="_x0000_s1062" style="position:absolute;left:46954;top:7763;width:2015;height:2404;visibility:visible;mso-wrap-style:square;v-text-anchor:top" coordsize="201549,24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" path="m201549,r,12808l194691,13809r-10668,1651l173990,17111r-9398,1524l155829,20159r-8255,1398l140081,22953r-6985,1397l126746,25494r-5588,1142l115951,27652r-4318,1017l107823,29684r-3302,763l102235,31082r-2286,634l93853,34130r-7239,3809l78105,43273r-9906,6732l62992,53814,51435,63466,41402,73881,32512,85184,24892,97502r-6096,12700l14859,122522r-2032,13080l12700,148810r1778,12700l18034,173448r3048,6477l24765,186148r4572,5715l34544,197324r5842,4953l47117,206976r7493,4319l62865,215105r15875,5715l90170,223486r12319,2286l115443,227170r13716,635l143383,227677r15240,-889l174371,225264r16637,-2158l201549,221106r,12929l192659,235678r-17018,2286l159258,239488r-15748,889l128524,240377r-14478,-634l100203,238219,87122,235933,74422,232758,57404,226534r-9144,-4318l39751,217390r-7493,-5460l25400,206087r-6096,-6350l13970,192625,9525,185133,5842,177005,2159,164685v-127,-380,-127,-635,-254,-1015l,150081v,-255,,-635,,-890l127,134968v,-382,127,-635,127,-890l2413,120109v127,-254,127,-636,254,-889l7366,104741,14097,90645,22479,77436,32258,64990,43307,53687,55499,43655r5461,-4065l71374,32478r9398,-5715l89281,22319r7366,-2922l98679,18889r2921,-762l104775,17365r4064,-1016l113411,15207r5207,-1017l124333,13047r6477,-1270l137795,10508r7620,-1524l153670,7586r8890,-1524l171958,4538,182118,2887,192786,1363,201549,xe" fillcolor="#009" stroked="f" strokeweight="0">
                <v:stroke miterlimit="83231f" joinstyle="miter"/>
                <v:path arrowok="t" textboxrect="0,0,201549,240377"/>
              </v:shape>
              <v:shape id="Shape 89" o:spid="_x0000_s1063" style="position:absolute;left:47484;top:6196;width:1485;height:1205;visibility:visible;mso-wrap-style:square;v-text-anchor:top" coordsize="148590,12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" path="m148590,r,13350l135382,17611r-25019,6350l83820,29295,59055,33740r-6604,5461l45720,45297r-6350,5588l34036,55965r-4826,4699l25273,64855r-3175,3556l19558,71586r-3429,5461l14097,81492r-1143,4699l12700,90255r508,3429l14224,96732r1397,2540l17653,101431r2413,1905l23749,105114r4064,1397l32639,107273r6096,508l46482,107781r9398,-508l67056,106384r12700,-1397l94107,103209r15748,-2286l127381,98256r21209,-3250l148590,107871r-19304,2958l111760,113496r-16129,2286l81153,117687r-13081,1397l56515,119973r-10033,508l37719,120481r-7366,-762l23876,118449r-5715,-1905l13970,114512v-508,-254,-762,-508,-1143,-762l9398,111083v-254,-254,-635,-508,-762,-762l5715,107273v-381,-381,-635,-762,-889,-1270l2921,102447v-254,-381,-381,-635,-508,-1016l1016,97367c889,96986,762,96478,762,96097l,91525v,-508,,-889,,-1270l254,84794v,-381,127,-889,254,-1270l2032,77809v,-381,127,-762,381,-1016l5461,70189,9779,63458r2794,-3302l16129,56092r4191,-4445l25273,46821r5715,-5334l37211,35772r7112,-6223l52197,22945v762,-762,1778,-1143,2921,-1397l81407,16849r25781,-5207l131572,5419,148590,xe" fillcolor="#009" stroked="f" strokeweight="0">
                <v:stroke miterlimit="83231f" joinstyle="miter"/>
                <v:path arrowok="t" textboxrect="0,0,148590,120481"/>
              </v:shape>
              <v:shape id="Shape 90" o:spid="_x0000_s1064" style="position:absolute;left:43446;top:5932;width:5523;height:4598;visibility:visible;mso-wrap-style:square;v-text-anchor:top" coordsize="552323,4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" path="m281178,889v2794,-889,5969,126,7493,2667l295529,14732r5588,6604l307721,27939r6985,5335l323215,38226r9779,4192l344297,46101r12827,2794l371475,50926r15621,1525l404241,53086r12573,c419481,53213,421894,54864,422783,57403v762,2541,,5335,-2032,7112l408813,73914r-57531,46228l332994,134874r-4699,10414l324739,156083r-2032,9652l322453,173609r1016,6350l325882,185547r3429,4699l334391,194437r2540,1397l341249,197612r5715,1524l353822,200406r8509,1143l372237,202564r10922,762l395478,203708v2794,127,5207,2031,5969,4699c402209,211074,401066,213868,398780,215392r-40259,26923l298704,281559r-6604,10287l286258,302640r-4572,10034l278511,322072r-2159,9017l275082,339725r-635,8255l274447,355853r635,6859l276479,369443r1778,6350l280797,382270r2921,6095l287401,394335r4318,5968l296291,405892r11430,10795l319913,425323r14097,7366l349631,438403r20066,4573l383032,444881r13843,1524l411734,447039r15621,128l430276,447167r21844,-762l474472,444753r23114,-2539l521335,438785r30988,-5799l552323,445974r-28575,5384l499491,454787r-23622,2539l453009,459105r-22352,762l427355,459867r-15748,-128l396367,458977r-14605,-1396l367792,455549r-20955,-4826l329692,444626r-15621,-8000l299974,426847v-254,-254,-508,-382,-635,-635l287528,415036r-5588,-6604l277114,401827r-4191,-6730l269367,387858r-2921,-7239l264160,372872r-1524,-7747l261874,357124r-127,-9017l262382,338709r1524,-9652l266192,319277r3429,-10667l274574,297434r6350,-11558l288671,273558v508,-762,1143,-1397,1905,-1906l351536,231648r24257,-16129l371348,215138r-10160,-889l352171,213106r-7620,-1524l338074,209803r-5588,-2031l327787,205359v-381,-254,-762,-508,-1016,-762l320675,199517v-381,-254,-762,-635,-1016,-1016l315214,192532v-254,-381,-508,-889,-762,-1270l311531,184276v-254,-507,-381,-888,-381,-1396l309753,175006v,-381,-127,-889,,-1270l310134,164719v,-381,,-762,127,-1017l312293,153415r4064,-12064l322072,128270v381,-889,1016,-1778,1778,-2413l343281,110236,399034,65532r-12446,-508l370332,63626,355346,61340,341630,58420,329184,54610,318135,49911r-9779,-5588l299974,37973r-7747,-7621l290576,28448r-127,9271l289560,50546r-1651,12573l285496,75564r-3048,12447l278638,100076r-4445,11938l268859,123825r-5969,11684l256286,146812r-7493,11176l240665,168910r-8890,10795l222123,190246r-10287,10287l190119,219710r-23241,17145l142367,251840r-25781,12828l89408,275209r-28575,8381l45974,287020r-14986,2667l15494,291719,,293230,,280530r13843,-1384l28702,277240r14478,-2666l57277,271399r27432,-8001l110871,253238r24892,-12319l159385,226568r22352,-16383l202819,191643r9906,-9906l221996,171703r8509,-10414l238252,150876r7112,-10541l251587,129667r5715,-11049l262255,107569r4318,-11304l270129,84963r2921,-11685l275209,61468r1651,-11938l277749,37592r254,-12192l277495,12953r-508,-5333c276606,4699,278384,1905,281178,889xe" fillcolor="#009" stroked="f" strokeweight="0">
                <v:stroke miterlimit="83231f" joinstyle="miter"/>
                <v:path arrowok="t" textboxrect="0,0,552323,459867"/>
              </v:shape>
              <v:shape id="Shape 91" o:spid="_x0000_s1065" style="position:absolute;left:43446;top:4537;width:1821;height:3991;visibility:visible;mso-wrap-style:square;v-text-anchor:top" coordsize="182118,39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" path="m,l19177,1256,39497,4431,58547,9638r17907,7366l92964,26275r15494,11303l122555,50913r12573,14859l146304,81901r9652,17399l164084,118096r6604,19939l175768,159117r3683,22479l181610,205218r508,20955l181229,246112r-2413,18923l174752,282815r-5588,16510l162052,314946r-8890,14351l143002,342251r-11430,11557l119380,364222r-13208,9144l92329,381113r-14859,6350l61722,392543r-16383,3429l28067,398258r-14859,762l,398672,,385939r13462,381l27432,385558r16256,-2159l59055,380097r14605,-4699l87249,369429r12827,-7239l112141,353808r11176,-9652l133858,333361r9398,-11938l151130,308342r6477,-14224l162687,278751r3683,-16510l168529,244588r1016,-19050l168910,205599r-2159,-22860l163195,161149r-4826,-20193l152019,122033r-7747,-17653l135255,88124,124714,73011,112903,59168,99822,46849,85471,36562,70231,28053,53848,21449,36195,16623,17272,13702,,12724,,xe" fillcolor="#009" stroked="f" strokeweight="0">
                <v:stroke miterlimit="83231f" joinstyle="miter"/>
                <v:path arrowok="t" textboxrect="0,0,182118,399020"/>
              </v:shape>
              <v:shape id="Shape 92" o:spid="_x0000_s1066" style="position:absolute;left:47056;top:3747;width:1913;height:2445;visibility:visible;mso-wrap-style:square;v-text-anchor:top" coordsize="191389,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" path="m151257,r14224,762l178816,3175r12573,3646l191389,20616r-4953,-2201l175260,15367,163322,13335r-12700,-762l137033,13208r-14478,1905l110363,17780,98679,21082,87630,25273,77089,30099r-9906,5715l57912,42164r-8763,7112l40894,57023r-6985,7747l28448,72517r-4699,8128l19812,89154r-2921,8890l14605,107442r-1397,9906l12700,127635r254,10795l14605,151511r3429,13081l23114,177800r6731,13462l36195,200787r7874,8636l50419,214757r7112,4572l65278,223139r8636,3048l89535,229997r16256,1778l122936,231521r18161,-2032l153162,227076r11557,-3048l175895,220218r10668,-4318l191389,213427r,14157l179959,232283r-11938,3937l155575,239522r-13081,2540l123063,244221r-18796,254l86487,242443,69596,238125,59563,234569r-9017,-4572l42291,224536r-7747,-6477l26416,208915v-254,-254,-381,-508,-635,-762l18542,196977,11176,182245,5715,167640,2032,153035,254,138684,,127000,635,115570,2286,104521,4826,93980,8255,83820r4572,-9525l18161,65024r6350,-8636l32131,47752r9017,-8382l50800,31623,60960,24765,71755,18669,83185,13335,95123,8890,107696,5334,120904,2540,136525,508,151257,xe" fillcolor="#009" stroked="f" strokeweight="0">
                <v:stroke miterlimit="83231f" joinstyle="miter"/>
                <v:path arrowok="t" textboxrect="0,0,191389,244475"/>
              </v:shape>
              <v:shape id="Shape 93" o:spid="_x0000_s1067" style="position:absolute;left:43446;top:3348;width:5523;height:2195;visibility:visible;mso-wrap-style:square;v-text-anchor:top" coordsize="552323,21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" path="m552323,r,12704l540131,13246r-17399,2159l502158,19470r-21590,5841l457708,33185r-23749,9398l411734,52997,390525,64300,368173,77762,347345,91859r-13716,10668l320802,114465r-11176,12446l300228,140120r-7747,13842l286639,167043r-4445,13208l279146,193333r-1651,12826l277368,212890v-127,3048,-2286,5715,-5334,6223c268986,219495,266065,217843,265049,214922r-1524,-4445l258064,199428r-6350,-10541l244602,178854r-8001,-9397l227711,160439r-9779,-8509l207264,144057r-11430,-7367l175768,126022r-21336,-9017l131826,109893r-23749,-5460l82804,100876,56388,98845,28448,98590,,99945,,87314,27813,86017r28575,128l83693,88176r26162,3683l134620,97574r23622,7366l180721,114211r21082,11303l214122,133388r11430,8383l235966,150787r9652,9779l254254,170599r7874,11049l266954,189649r2921,-12319l274574,163107r6223,-14224l289179,133896r10160,-14350l311277,105956,324993,93256,339471,81826,361061,67221,383921,53378,405765,41821,428625,31153r24384,-9779l476377,13373,498729,7150,520319,2959,538480,673,552323,xe" fillcolor="#009" stroked="f" strokeweight="0">
                <v:stroke miterlimit="83231f" joinstyle="miter"/>
                <v:path arrowok="t" textboxrect="0,0,552323,219495"/>
              </v:shape>
              <v:shape id="Shape 94" o:spid="_x0000_s1068" style="position:absolute;left:48969;top:7665;width:2016;height:2439;visibility:visible;mso-wrap-style:square;v-text-anchor:top" coordsize="201549,24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" path="m106045,r9525,254l124079,889r8382,1271l140335,4191r7747,2667l155194,10033r6985,3937l168783,18415r6096,5080l180721,29210r4826,5969l189865,41529r3810,6858l196596,55499r2286,7366l200406,70612r1016,8001l201549,86995r-635,8636l199390,104013r-2286,8636l194056,121285r-3937,9017l185547,139192r-5588,9144l173609,157353r-7239,8636l158242,174372r-9017,8000l139319,189865r-10668,7366l116967,203962r-12446,6731l78105,222504r-27813,9780l21336,239903,,243848,,230919r18923,-3589l47117,219964r26670,-9525l99314,199010r11811,-6224l122174,186182r10033,-6731l141478,172212r8382,-7365l157353,157226r6477,-8001l169672,140970r4953,-8382l178943,124334r3429,-8002l185166,108459r1905,-7621l188341,93345r508,-7239l188722,78994r-889,-6984l186436,65532r-2032,-6350l181991,53340r-3175,-5588l175133,42418r-4191,-5080l165989,32639r-5334,-4445l155067,24511r-5969,-3429l142875,18415r-6604,-2159l129286,14478r-7112,-1016l114427,12827r-8636,-127l95631,12827r-11557,508l70993,14351,56388,15494,40513,17272,23241,19431,4445,21972,,22621,,9813,2667,9398,21590,6858,39116,4572,55372,2922,70104,1651,83566,635,95504,127,106045,xe" fillcolor="#009" stroked="f" strokeweight="0">
                <v:stroke miterlimit="83231f" joinstyle="miter"/>
                <v:path arrowok="t" textboxrect="0,0,201549,243848"/>
              </v:shape>
              <v:shape id="Shape 95" o:spid="_x0000_s1069" style="position:absolute;left:48969;top:6972;width:2927;height:3419;visibility:visible;mso-wrap-style:square;v-text-anchor:top" coordsize="292608,34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" path="m151257,r12700,126l175641,888r10922,1017l196723,3556r9271,2032l214757,8255r8382,3302l231140,15494r7620,4699l246126,25400r6858,5842l259588,37592r6096,7111l271272,52070r5080,7493l280670,67310r3683,8001l287274,83438r2286,8129l291211,100076r1016,8509l292608,121538r-1016,13209l289179,147827r-3937,13336l280162,174244r-6350,13207l265938,200660r-9144,13208l246380,226822r-11811,12446l221615,250951r-14097,11050l192151,272414r-16510,9780l157861,291464r-19050,8637l119126,308101r-20066,7494l78740,322326r-20828,6096l36830,334010r-21590,5079l,341961,,328973r12446,-2329l33528,321818r20828,-5461l74676,310261r20066,-6604l114300,296418r19304,-7874l152019,280162r17018,-8890l185039,261874r14605,-9906l213106,241426r12319,-10921l236474,218821r9906,-12193l255016,194183r7366,-12320l268351,169672r4826,-12192l276733,145669r2159,-12066l279908,121793r-254,-11684l278765,102488r-1397,-7492l275336,87757r-2540,-7112l269621,73533r-3937,-6985l261239,59689r-5080,-6730l250698,46736r-5842,-5842l238633,35687r-6477,-4699l225552,26924r-7112,-3556l210947,20447r-7747,-2540l194691,16001r-9398,-1396l174879,13588r-11049,-762l151638,12700r-12954,381l124841,13970r-14732,1269l45339,23368,,30316,,17451,43434,10795,108458,2667,123698,1270,137795,381,151257,xe" fillcolor="#009" stroked="f" strokeweight="0">
                <v:stroke miterlimit="83231f" joinstyle="miter"/>
                <v:path arrowok="t" textboxrect="0,0,292608,341961"/>
              </v:shape>
              <v:shape id="Shape 96" o:spid="_x0000_s1070" style="position:absolute;left:54783;top:4048;width:1703;height:3202;visibility:visible;mso-wrap-style:square;v-text-anchor:top" coordsize="170243,3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" path="m24130,l40386,254,55499,508r13843,635l88646,2286r18542,1397l124841,5461r16764,2159l157734,10033r12509,2207l170243,25134,155575,22479,139827,20193,123317,18161,105918,16256,87630,14859,68580,13716,54991,13208,40259,12954,24003,12700r-10541,127l25654,160782,37719,294513r18288,3683l78867,301752r23114,2794l125222,306324r19939,1016l164084,307467r6159,-133l170243,320034r-6286,133l144653,320040r-20447,-1016l100457,317119,76835,314325,53594,310642,30607,306070v-2794,-508,-4826,-2794,-5080,-5715l12954,161925,127,7112c,5334,635,3556,1778,2286,3048,1016,4699,254,6477,254l24130,xe" fillcolor="#009" stroked="f" strokeweight="0">
                <v:stroke miterlimit="83231f" joinstyle="miter"/>
                <v:path arrowok="t" textboxrect="0,0,170243,320167"/>
              </v:shape>
              <v:shape id="Shape 97" o:spid="_x0000_s1071" style="position:absolute;left:48969;top:3815;width:752;height:2208;visibility:visible;mso-wrap-style:square;v-text-anchor:top" coordsize="75184,22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" path="m,l127,37,11811,5244r11049,6604l32893,19722r9144,8763l50038,37756r6858,9906l62611,57822r4699,10795l70866,79920r2540,11684l74803,103542r381,14097l74168,130974r-2286,12573l68326,155485r-4826,11049l57150,176821r-7493,9271l41021,194601r-9525,7620l21463,209206r-10414,6096l,220763,,206606r5334,-2734l14986,198157r9271,-6350l33020,184695r7747,-7620l47244,168820r5334,-8890l56642,150405r3175,-10414l61722,128815r762,-12065l62103,103923,60833,93128,58547,82587,55245,72554,51054,63029,45847,53758,39624,44995,32385,36740,24130,28739,15113,21754,5334,16166,,13795,,xe" fillcolor="#009" stroked="f" strokeweight="0">
                <v:stroke miterlimit="83231f" joinstyle="miter"/>
                <v:path arrowok="t" textboxrect="0,0,75184,220763"/>
              </v:shape>
              <v:shape id="Shape 98" o:spid="_x0000_s1072" style="position:absolute;left:48969;top:3346;width:2872;height:2984;visibility:visible;mso-wrap-style:square;v-text-anchor:top" coordsize="287147,29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" path="m4445,l22352,381,40386,2032,58166,5080,75692,9399r17653,5588l109220,21210r23876,-2413l157226,16383r22987,-2032l201676,12574r20193,-1779l240792,9399,258318,8128,274574,6858v2413,-254,4572,890,5842,2794l285623,17526v1524,2286,1397,5207,-127,7239l280289,31877r-4572,6350l271653,43942r-3683,5207l265049,53467r-2540,3810l260350,60452r-1270,2286c257937,64643,256032,65787,254000,65913r-53721,3429l157353,72772r1905,2793c159512,75819,159639,76074,159766,76454r5969,12320c165862,89027,165989,89409,166116,89662r4064,12827c170180,102870,170307,103124,170307,103505r2032,13208l172720,125476r-254,8383l171577,142367r-1524,8382l167767,159131r-2794,8382l161544,175895r-4064,8255l147828,200152r-11430,15113l122809,229362r-15494,13208l90170,254889,72136,266192,52832,276734r-20574,9652l10414,295022,,298381,,285030r5715,-1819l26797,274828r19939,-9271l65405,255398,82804,244475,99060,232918r14605,-12319l126238,207518r10795,-13969l146050,178562r3810,-7493l153035,163449r2540,-7493l157480,148463r1397,-7493l159766,133477r254,-7620l159766,118618r-1905,-12827l154178,93853,148590,82424,140843,70993v-1270,-1905,-1524,-4318,-508,-6350c141351,62612,143256,61214,145542,61087r53975,-4445l249809,53467r2159,-3175l254508,46355r3175,-4572l261239,36703r4191,-5968l270129,24385r2540,-3430l271907,19812r-12573,889l241808,22099r-18923,1396l202692,25274r-21463,1777l158496,28956r-24130,2413l108966,33910v-1016,127,-2032,,-2921,-382l89408,27051,72771,21717,56007,17653,39116,14732,22098,13081,4953,12700,,12920,,216,4445,xe" fillcolor="#009" stroked="f" strokeweight="0">
                <v:stroke miterlimit="83231f" joinstyle="miter"/>
                <v:path arrowok="t" textboxrect="0,0,287147,298381"/>
              </v:shape>
              <v:shape id="Shape 99" o:spid="_x0000_s1073" style="position:absolute;left:54617;top:1395;width:1869;height:2461;visibility:visible;mso-wrap-style:square;v-text-anchor:top" coordsize="186880,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" path="m74930,r26035,889l117221,2032r15367,1524l147193,5334r13843,2413l173990,10414r12192,3048l186880,13674r,13269l182499,25654,170815,22606,158496,20193,145034,17907,131064,16129,115951,14605,100203,13589,74422,12700r-24003,381l28067,14224,12827,15875r-127,5588l12700,34290r381,14732l13716,65786r1016,18669l16002,105029r1651,22480l19558,151892r6350,76454l35560,229109r15875,1269l68199,231394r17780,1016l100584,232918r13970,381l127889,233426r12827,-254l152781,232791r11557,-635l175260,231013r10287,-1143l186880,229663r,12803l176403,243713r-11303,1016l153289,245491r-12446,381l127762,246126r-13589,-127l100076,245618r-14732,-508l67437,244094,50419,243078,34544,241809,19431,240538v-3048,-381,-5461,-2794,-5715,-5842l6858,152909,4953,128397,3429,105918,2032,85090,1143,66294,381,49276,,34290,,21082,381,9906c381,6731,2794,4191,5969,3810l27432,1651,50292,381,74930,xe" fillcolor="#009" stroked="f" strokeweight="0">
                <v:stroke miterlimit="83231f" joinstyle="miter"/>
                <v:path arrowok="t" textboxrect="0,0,186880,246126"/>
              </v:shape>
              <v:shape id="Shape 100" o:spid="_x0000_s1074" style="position:absolute;left:52420;top:990;width:4066;height:6656;visibility:visible;mso-wrap-style:square;v-text-anchor:top" coordsize="406590,66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" path="m10922,l34925,381,57531,762r21209,508l98552,1651r18288,508l133731,2667r15621,381l163322,3302r17399,l187579,3429r25527,l223520,3556r11430,l247269,3810r13208,127l274574,4318r15113,254l305689,4826r16891,508l333502,5715r10033,382l352806,6477r8509,381l369062,7239r6985,381l382270,8001r5461,254l406590,9764r,12658l405892,22352,386969,20955r-5461,-254l375412,20320r-6985,-381l360807,19558r-8509,-381l343027,18797r-10033,-382l322199,18034r-16764,-508l289433,17272r-15113,-254l260350,16637r-13335,-127l234823,16256r-11303,l213106,16129r-25781,l180721,16002r-17653,l148971,15748r-15494,-381l116459,14859,98171,14351,78359,13970,57277,13462,34671,13081,13208,12700r1143,15875l15113,29083r42545,1905l67310,31877r8382,1016l82423,34036r5842,1397l95885,38227v381,127,635,254,1016,381l102616,42037v381,127,762,381,1143,635l106045,44831v381,381,762,762,1016,1143l109093,48768v254,381,381,635,508,1016l111633,53848r1651,4699l114808,64135r1397,7112l117602,79629r1397,9906l120523,101092r1270,12827l123317,128397r1270,16002l133477,247142r13335,166370l147574,424053r762,11684l149225,448564r762,13843l150749,477520r762,16129l152146,510794r762,18415l153543,547116r381,15621l153924,576199r-127,11303l153416,596773r-762,7239l151892,608457v-127,635,-381,1270,-635,1778l150114,612394v-508,890,-1016,1524,-1778,2159l146685,615697v-254,253,-508,380,-762,507l143002,617855r-3556,1651l135001,621538r-5207,2159l123571,626110r-6985,2540l110236,630936r-1270,1398l109601,641477r762,635l136017,640842r25527,-762l184912,639826r21082,254l208788,640207r5080,127l220980,640715r9398,508l242062,641859r13843,761l272161,643382r18415,1143l307213,645922r14986,1270l335280,648209r11430,888l356362,649986r7874,636l370205,651129r4318,255l391287,652399r15303,486l406590,665593r-15684,-494l373888,664084r-4445,-255l363220,663322r-7874,-636l345694,661797r-11430,-888l321183,659765r-14986,-1143l289560,657225r-18288,-1143l255270,655193r-13843,-762l229743,653923r-9398,-508l213233,653034r-4953,-127l205613,652780r-20828,-254l161671,652780r-25273,762l108712,654812v-1397,127,-2794,-253,-3937,-1143l99822,649986v-1524,-1016,-2540,-2794,-2667,-4572l96012,630428v-127,-1778,508,-3556,1778,-4826l102108,621030v635,-635,1524,-1270,2413,-1524l112395,616712r6858,-2540l125095,611886r5080,-2159l134239,607949r3302,-1524l139319,605409r127,-127l139573,605155r635,-3556l140843,595503r381,-8509l141224,562864r-381,-15494l140208,529717r-762,-18415l138811,494157r-762,-16002l137287,463042r-762,-13716l135636,436626r-762,-11684l134112,414528,120777,248159,111887,145542r-1270,-16129l109220,115189r-1397,-12827l106426,91186r-1397,-9779l103759,73279r-1397,-6477l100965,61976,99695,58293,98425,55626,97155,53848,95758,52705,91059,49911,83947,47372r-4318,-890l73406,45339r-7620,-889l56515,43688,12827,41656v-1143,,-2159,-381,-3048,-1016l4826,37592c3175,36576,2032,34798,1905,32766l254,10160c,8001,1016,5969,2667,4699l6985,1270c8128,508,9525,,10922,xe" fillcolor="#009" stroked="f" strokeweight="0">
                <v:stroke miterlimit="83231f" joinstyle="miter"/>
                <v:path arrowok="t" textboxrect="0,0,406590,665593"/>
              </v:shape>
              <v:shape id="Shape 101" o:spid="_x0000_s1075" style="position:absolute;left:59345;top:8378;width:2422;height:2189;visibility:visible;mso-wrap-style:square;v-text-anchor:top" coordsize="242125,21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" path="m242125,r,30912l239776,36002r-5207,11049l229489,57592r-4953,9652l219710,76642r-4572,8636l210566,93406r-4445,7620l201803,107757r-4064,6603l193675,120076r-3937,5333l185801,130108r-3937,4319l174244,141412r-8128,6222l157353,152588r-9017,3683l138684,159065r-10033,1524l118237,160970r-10668,-636l98806,158810r-8763,-2158l81534,153731r-8509,-3684l64516,145603r-8128,-5207l48133,134427r-6223,-5207l35306,128458r-2921,10922l27051,156144r-6477,17399l15367,185734r11176,5462l43561,197546r17272,4572l78359,204912r20066,1270l117602,205420r18542,-2794l154051,197927r8255,-3175l170180,191069r7620,-4573l184912,181544r6604,-5588l197993,169479r5969,-6858l209550,154746r10668,-16509l229870,122362r8509,-15494l242125,99438r,26835l240919,128458r-9779,16383l220218,161605r-5969,8382l207645,177733r-7112,7113l193040,191196r-7874,5714l176657,201991r-8890,4191l158623,209738r-19177,5207l119507,217993r-20574,889l77597,217612,58801,214691,40259,209738,22225,203133,4445,194625c1397,193101,,189545,1270,186370l8763,168590r6477,-16891l20320,135570r4064,-15494c25146,117028,28067,114996,31115,115250r13970,1523c46355,116901,47625,117408,48514,118171r7747,6476l63881,130108r7493,4700l78867,138745r7620,3301l94107,144714r7747,1778l109601,147762r9525,634l128143,147889r8636,-1397l144653,144079r7874,-3302l159766,136585r6858,-5206l173228,125029r3175,-3429l179959,117282r3429,-4699l187325,106995r3810,-5969l195326,94295r4318,-7366l203962,79055r4572,-8383l213233,61529r4953,-9779l223139,41463r5207,-10795l233553,19110,239014,7046,242125,xe" fillcolor="#009" stroked="f" strokeweight="0">
                <v:stroke miterlimit="83231f" joinstyle="miter"/>
                <v:path arrowok="t" textboxrect="0,0,242125,218882"/>
              </v:shape>
              <v:shape id="Shape 102" o:spid="_x0000_s1076" style="position:absolute;left:56486;top:4171;width:1695;height:3078;visibility:visible;mso-wrap-style:square;v-text-anchor:top" coordsize="169482,30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" path="m,l2604,460,17082,3507,30671,6810r12827,3555l55436,14302r11175,4191l76898,22939r9653,4699l95314,32717r7874,5335l110427,43640r12446,11556l133922,67642r9525,13082l151448,94693r6476,14606l163132,124665r3556,16002l168973,157304r509,11049l169354,179402r-762,10796l166942,200612r-2413,10159l161480,220804r-3937,9525l152845,239854r-5588,9017l140907,257253r-7366,7874l125540,272240r-8891,6603l106871,284813r-10414,5206l85027,294718r-12447,4064l59118,302085r-14604,2540l28766,306402r-17018,1143l,307794,,295094r11493,-249l27877,293702r15113,-1777l56960,289512r12700,-3048l81090,282653r10540,-4317l101155,273510r8891,-5461l117920,262079r7239,-6477l131509,248617r5588,-7492l142049,233251r4065,-8510l149670,216105r2794,-9016l154623,197817r1397,-9525l156782,178514r,-10161l156273,157940r-2158,-15622l150686,127460r-4826,-14097l139891,99901,132398,87201,123635,75136,113348,63705,101791,53038,95441,48085,88329,43258,80201,38687,71311,34368,61659,30177,50991,26114,39561,22430,27242,19002,14161,15827,64,12905,,12894,,xe" fillcolor="#009" stroked="f" strokeweight="0">
                <v:stroke miterlimit="83231f" joinstyle="miter"/>
                <v:path arrowok="t" textboxrect="0,0,169482,307794"/>
              </v:shape>
              <v:shape id="Shape 103" o:spid="_x0000_s1077" style="position:absolute;left:58577;top:3455;width:3190;height:4873;visibility:visible;mso-wrap-style:square;v-text-anchor:top" coordsize="318960,48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" path="m12319,126l79629,9271r68707,8128l168148,19431r18669,1905l204216,23114r16256,1397l235585,25781r13843,889l262128,27432r11557,635c275082,28067,276352,28575,277495,29464r4953,4191c283718,34798,284480,36322,284607,37973r1778,18288c286639,58293,285877,60325,284226,61595r-3683,3302c279273,65913,277749,66548,276098,66421r-1905,-127l271653,66167r-3556,-128l264160,65786r-4826,-254l254000,65277r-6350,-380l240919,64515r-6858,-253l227965,64008r-5080,254l218313,64515r-3937,382l211836,65532r-1524,635l209423,66675r-1778,1651l206502,69850r-508,1397l205994,73151r381,1779l207391,77851r1651,4699l211455,88264r3175,7112l218313,103505r4445,9397l227965,123317r10922,21717l249428,165608r10160,19050l269621,202692r43180,75438l318960,288721r,25313l312166,302387,301879,284352,258572,208914,248412,190753,238125,171323,227457,150749,216535,129032r-5207,-10668l206756,108839r-3810,-8382l199771,93218r-2540,-6223l195326,81914r-1524,-4571l193421,74930v-127,-508,-127,-1016,-127,-1397l193421,69976v,-634,127,-1269,254,-1777l194691,65024v254,-509,508,-1143,762,-1524l197485,60451v254,-380,635,-762,1016,-1142l201422,56769v254,-255,635,-508,1016,-762l204470,54864v381,-254,762,-381,1016,-508l208915,53213r4064,-889l217551,51815r4953,-253l228346,51308r6350,254l241554,51815r6985,382l254635,52577r5461,255l264795,53213r4064,126l272034,53467r1397,127l272288,41783r-1397,-1144l261366,40132r-12827,-762l234569,38353,219329,37211,202946,35687,185547,34036,166878,32131,146812,29972,77851,21844,13208,13081r1143,11557l16002,26035r7747,1651l32004,29590r7493,1779l46228,33147r5461,1778l56642,36576r4191,1650l64135,40005r8890,5969l79756,51689v254,254,508,381,762,635l82804,54990r2921,4065l89154,64389r4572,6858l98933,79628r6223,10034l112141,100964r8001,12955l128143,127253r7620,12573l142748,151511r6477,10922l155194,172593r5461,9397l165735,190626r4572,7748l224790,293497r54483,95250l292735,412114r13462,24131l318960,459948r,27314l308356,466851,295021,442214,281686,418338,268351,395097,213741,299847,159258,204724r-4445,-7748l149733,188468r-5461,-9398l138176,168910r-6477,-10922l124841,146303r-7493,-12445l109220,120523r-7874,-12954l94361,96265,88265,86360,82931,77977,78613,71374,75057,66039,72517,62484,71247,61087,64897,55626,57150,50546,54991,49530,51943,48387,47625,46989,42291,45212,36195,43688,29083,41910,20955,40005,11938,38226c10922,37973,9906,37464,9144,36830l4191,32765c2921,31750,2032,30099,1905,28448l254,10160c,7874,1143,5588,3048,4190l8001,1143c9271,253,10795,,12319,126xe" fillcolor="#009" stroked="f" strokeweight="0">
                <v:stroke miterlimit="83231f" joinstyle="miter"/>
                <v:path arrowok="t" textboxrect="0,0,318960,487262"/>
              </v:shape>
              <v:shape id="Shape 104" o:spid="_x0000_s1078" style="position:absolute;left:56486;top:1532;width:1079;height:2288;visibility:visible;mso-wrap-style:square;v-text-anchor:top" coordsize="107886,22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" path="m,l10604,3217,21273,7027r9779,4064l40323,15536r8636,4953l57086,25697r7367,5588l71184,37126r6350,6223l83248,50080r9018,13335c92392,63669,92520,63923,92647,64177r6857,14351c99759,78783,99759,79163,99886,79417r4825,16383l107252,113072r634,14987l106743,142155r-2666,13335l100013,167047v-127,254,-254,636,-381,889l94043,178604v-126,255,-380,508,-507,762l85789,189780r-9272,9398l65723,207560r-6224,3683l52642,214799r-7239,3048l37402,220641r-8510,2540l20003,225213r-9652,2033l191,228769,,228792,,215989r8446,-1317l17463,212767r8509,-2032l33846,208449r7365,-2539l47689,203115r5969,-3175l59118,196638r9525,-7492l76772,180890r6223,-8636l88202,162348r3809,-11049l94298,139742r888,-12573l94679,113580,92139,97705,87821,83481,81471,70147,72708,57192,67882,51604,62293,46271,56198,40810,49467,35856,42101,31158,34099,26712,25591,22522,16320,18711,6414,15155,,13269,,xe" fillcolor="#009" stroked="f" strokeweight="0">
                <v:stroke miterlimit="83231f" joinstyle="miter"/>
                <v:path arrowok="t" textboxrect="0,0,107886,228792"/>
              </v:shape>
              <v:shape id="Shape 105" o:spid="_x0000_s1079" style="position:absolute;left:56486;top:1088;width:2905;height:6562;visibility:visible;mso-wrap-style:square;v-text-anchor:top" coordsize="290513,65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" path="m,l191,15,18224,1793,35370,3952,51626,6619,66739,9540r14351,3175l94298,16398r12445,3810l118301,24653r11303,4953l140272,35194r10160,6223l169228,55387r16890,16383l193739,80787r6603,9017l206058,99202r4953,9525l215074,118506r3175,10033l220536,138699r1397,10414l222441,162195r-1017,12953l218758,187721r-4191,12192l208852,211597r-7239,11303l192849,233822r-10286,10287l170371,253888r-13970,8763l140526,270525r-17653,6731l103442,283225r-21209,4953l74613,289448r3936,762l92011,292877r12828,2794l116904,298592r11430,2921l139002,304561r20320,6731l178498,319293r17781,8890l212916,338343r15367,11430l242126,362346r12446,13970l265621,391429r9144,16256l281877,425084r5080,18288l289878,462676r635,15494l289751,493537r-2286,15367l283654,524145r-2793,8000l277559,539765r-3811,7620l269177,554751r-5207,7494l258254,569483r-6476,7112l244792,583580r-15494,13208l212027,608853r-18923,10922l172276,629300r-21717,8128l128461,644033r-22607,5206l82867,652922r-11938,1398l58229,655335r-13462,508l30798,656224r-14859,l445,655843,,655829,,643121r698,22l15939,643524r14478,l44260,643143r12954,-508l69533,641746r11430,-1397l102934,636793r21844,-4826l146114,625490r20954,-7747l186754,608726r18034,-10287l221043,587136r14733,-12446l242379,568086r5969,-6477l253555,554878r4827,-6731l262446,541543r3428,-6858l268923,527827r2413,-6731l274892,506999r2159,-14097l277940,478678r-636,-14097l274638,446674r-4446,-16764l263716,413908r-8382,-15113l245047,384698,233617,371745,220663,359933,206311,349138r-15747,-9652l173546,330977r-18161,-7619l135699,316753r-10667,-2920l113983,310911r-11938,-2794l89472,305323,76264,302656,62421,300116,47689,297703,32322,295417v-3049,-508,-5334,-3302,-5334,-6350c26988,285892,29401,283225,32576,282845r24384,-3175l79311,275733r20448,-4700l118301,265445r16637,-6350l149670,251856r12827,-7873l173546,235220r9525,-9525l190945,216042r6477,-10033l202629,195849r3682,-10795l208724,174133r1017,-11558l209360,150764r-1270,-9271l206058,132349r-2794,-9016l199708,114570r-4445,-8764l190055,97297r-5969,-8382l177229,80914,161608,65547,143828,52339r-9399,-5842l124397,41290,113855,36464,102934,32400,90996,28590,78168,25161,64326,21986,49593,19192,33718,16652,16954,14366,,12658,,xe" fillcolor="#009" stroked="f" strokeweight="0">
                <v:stroke miterlimit="83231f" joinstyle="miter"/>
                <v:path arrowok="t" textboxrect="0,0,290513,656224"/>
              </v:shape>
              <v:shape id="Shape 106" o:spid="_x0000_s1080" style="position:absolute;left:61767;top:8055;width:149;height:632;visibility:visible;mso-wrap-style:square;v-text-anchor:top" coordsize="14923,6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" path="m,l572,1062,13907,26462v889,1778,1016,3810,127,5461l8446,44623,2985,56815,,63282,,32370,1207,29637,,27314,,xe" fillcolor="#009" stroked="f" strokeweight="0">
                <v:stroke miterlimit="83231f" joinstyle="miter"/>
                <v:path arrowok="t" textboxrect="0,0,14923,63282"/>
              </v:shape>
              <v:shape id="Shape 107" o:spid="_x0000_s1081" style="position:absolute;left:66057;top:4897;width:906;height:3274;visibility:visible;mso-wrap-style:square;v-text-anchor:top" coordsize="90551,327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" path="m6985,127l31115,1905,53213,3556,72771,4953,90170,6223r381,25l90551,18889r-1270,-93l71882,17653,52197,16129,30226,14605,13462,13335,29083,191389r1778,15240l32385,220599r1778,12573l35814,244348r1397,9906l38862,262509r1397,7112l41656,274955r3302,8382l49657,290957r6223,6858l63373,303911r9271,5080l84328,313182r6223,1376l90551,327483,80010,325120,67945,320802v-381,-127,-635,-254,-1017,-381l56769,314706v-254,-127,-635,-381,-889,-508l47498,307340v-254,-127,-508,-381,-762,-635l39878,298958v-254,-254,-508,-508,-635,-889l33909,289560v-254,-381,-381,-762,-508,-1143l29464,278130r-1651,-6096l26415,264922r-1650,-8763l23240,246253,21590,234950,19812,222123,18161,208026,16510,192532,127,6985c,5080,635,3302,2032,1905,3302,635,5080,,6985,127xe" fillcolor="#009" stroked="f" strokeweight="0">
                <v:stroke miterlimit="83231f" joinstyle="miter"/>
                <v:path arrowok="t" textboxrect="0,0,90551,327483"/>
              </v:shape>
              <v:shape id="Shape 108" o:spid="_x0000_s1082" style="position:absolute;left:61767;top:2701;width:5196;height:6940;visibility:visible;mso-wrap-style:square;v-text-anchor:top" coordsize="519621,694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" path="m412814,127v1016,126,2032,508,2921,1143l430594,11557v1778,1396,2794,3556,2666,5715l433007,21209r-381,4699l432626,31369r-128,6477l432498,53339r255,9018l432880,72263r254,10795l433515,94614r508,12447l434531,120396r508,14224l435673,149733r762,15875l437071,176911r9271,889l461582,179197r32258,2667l510096,183007r9525,555l519621,196309r-10414,-602l492823,194564r-32384,-2794l445072,190373r-14732,-1397c427165,188722,424752,186055,424624,182880r-761,-16637l423101,150240r-762,-15113l421831,120903r-508,-13334l420815,94996r-381,-11557l420180,72517r-127,-9906l419798,53339r,-15620l419926,31114r127,-5841l420307,20320r,-381l411163,13589r-6223,2539l394653,19812r-10795,3556l372428,26797r-12193,3302l347535,33274r-13588,2921l326454,37592r,508l327216,42418r1016,5460l329121,53848r1015,6858l331153,68326r1143,8255l333439,85725r1143,9906l335852,106299r1270,11429l338519,129921r1524,13081l341440,156718r1524,14478c343218,174244,341440,177038,338519,177927r-8383,2667l321120,183261r-9779,2666l301054,188595r-11049,2667l278448,193928r-12192,2541l255461,198627r-381,509l255842,205486r1778,1397l271844,207645r15367,1016l301689,209677r13462,1270l338899,213233v2922,254,5335,2667,5716,5588l364299,408686r1144,16256l365823,438150r890,14605l367856,468884r1651,17272l371158,497713r2540,10795l377127,518795r4318,9398l386524,536956r6097,8128l399606,552704r7874,6858l416243,565912r9905,5588l436690,576580r11811,4318l461073,584454r13717,3048l489522,589661r15367,1651l519621,591811r,12673l504508,604012r-16384,-1651l472885,600075r-14478,-3175l444945,593089r-12573,-4571l420688,583057r-10795,-6223l400114,569976r-8891,-7747l383349,553720r-6984,-9144l370523,534670r-4953,-10668l361633,512699r-2794,-12065l356934,488061r-1651,-18034l354013,453771r-890,-14859l352743,425323r-1144,-15748l332423,225298r-18542,-1778l300546,222377r-14351,-1143l271082,220345r-16129,-889c253683,219456,252413,218948,251397,218186r-5461,-4191c245174,213487,244666,212852,244158,212089r-508,-1777l243523,210693r-4699,7366l233744,226440r-5588,9525l222187,246761r-25019,46228l172276,340995r-23368,45974l125413,433070,70549,548894,15304,664972,7557,680339,,694029,,667194r3874,-7683l58992,543560,114110,427355r23495,-46102l161100,335152r24892,-48132l211138,240538r6096,-10923l222949,219837r5080,-8510l232728,203835r4445,-6732l241110,191770r3683,-4699l248222,183769r5842,-4572l260287,175387r6731,-3048l273749,170434r7239,-1270l289243,168528r9271,128l305753,168910r-1270,-13462l303213,154432r-7366,-255l285560,153797r-10922,-508l262954,152527r-12446,-1016l237173,150495r-13970,-1397l208344,147574r-32131,-3684l146368,140081r-27813,-4064l96711,132461r1270,13335l99378,147065r22606,5081l129731,153670r6985,1524l143193,156718r5715,1396l153861,159512r4445,1397l162116,162306r3556,1651l169990,166624v381,253,889,635,1270,1015l174308,170942v381,381,762,889,1016,1270l177483,176276v254,508,508,1016,635,1651l179134,182626v127,381,254,888,254,1397l179261,186817r-127,3175l178626,194056r-762,4445l177102,201295r-1016,3810l174562,209423r-1778,5334l170371,220852r-2667,6732l164656,235331r-3556,8382l141923,289687r-19177,45847l116904,349123r-5588,12827l106109,373634r-4826,11049l96711,394589r-4064,9271l88710,412114r-3556,7494l59627,469646v-1016,2031,-3048,3429,-5334,3429c52007,473202,49848,472186,48705,470153r-6223,-9525l35878,449834,28512,437896,20638,424688,12129,410210,2985,394589,,389472,,364159r4255,7316l14034,388239r9017,15621l31560,418211r7874,13081l46673,443230r6604,10668l53404,454025,73724,413765r3556,-7112l81090,398399r4064,-9017l89726,379349r4699,-10796l99759,356743r5461,-12700l111189,330453r19050,-45719l149416,238887r3556,-8510l155893,222885r2667,-6732l160846,210185r1778,-4953l164021,201040r889,-3175l165545,195452r635,-3809l166434,188595r254,-2668l166688,184658r-762,-3048l164529,179070r-2032,-2159l158941,174752r-2032,-889l153988,172847r-3810,-1144l145479,170434r-5461,-1397l133922,167639r-6858,-1524l119571,164592,95060,159131v-1143,-254,-2159,-762,-2921,-1524l87694,153543v-1270,-1143,-1905,-2541,-2032,-4065l83757,129286v-254,-2159,635,-4318,2413,-5588l90361,120523v1397,-1016,3175,-1524,4826,-1143l120714,123571r27432,3937l177864,131318r32004,3683l224473,136525r13843,1270l251524,138938r12446,889l275527,140589r10795,635l296355,141477r9271,255c307023,141732,308420,142239,309436,143128r5080,4065c315786,148336,316675,149860,316802,151511r1905,19177l326581,168402r3175,-1016l328740,158114r-1397,-13842l325946,131318r-1397,-12066l323279,107696,322009,97027r-1270,-9651l319596,78232r-1016,-8382l317564,62484r-1016,-6732l315659,49784r-889,-5081l314008,40259r-762,-3429l312611,34289v-508,-1777,-254,-3555,762,-5079c314262,27813,315786,26670,317564,26415r13970,-2666l344742,20827r12573,-3047l369126,14605r11048,-3429l390716,7747r9906,-3557l409766,508v889,-381,2032,-508,3048,-381xe" fillcolor="#009" stroked="f" strokeweight="0">
                <v:stroke miterlimit="83231f" joinstyle="miter"/>
                <v:path arrowok="t" textboxrect="0,0,519621,694029"/>
              </v:shape>
              <v:shape id="Shape 109" o:spid="_x0000_s1083" style="position:absolute;left:66963;top:8129;width:2641;height:757;visibility:visible;mso-wrap-style:square;v-text-anchor:top" coordsize="264096,7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" path="m103632,1397c106172,,109347,381,111378,2413r,127l127508,14478r17399,10795l163322,34671r19430,8128l198882,48260r16256,4699l231648,57023r16510,3429l264096,62866r,12888l263525,75692,246126,72898,229108,69469,212089,65278,195326,60325,178689,54737,158496,46482,139064,36576,120777,25146,106426,14605r-3429,2159l97789,19939r-5714,3937l85217,28448r-7620,5207l68961,39624r-9398,6477l49276,53340v-636,381,-1270,762,-2032,889l32639,58039,17018,60579,1143,61722,,61686,,49013r253,9l14986,48006,29464,45720,43052,42291r9272,-6604l61849,29210r8509,-5969l78232,17907r6731,-4572l91059,9144,96265,5969r4446,-2794l103632,1397xe" fillcolor="#009" stroked="f" strokeweight="0">
                <v:stroke miterlimit="83231f" joinstyle="miter"/>
                <v:path arrowok="t" textboxrect="0,0,264096,75754"/>
              </v:shape>
              <v:shape id="Shape 110" o:spid="_x0000_s1084" style="position:absolute;left:68176;top:6442;width:1428;height:1857;visibility:visible;mso-wrap-style:square;v-text-anchor:top" coordsize="142811,18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" path="m6858,127l99949,3683r42862,760l142811,17145,99695,16383,14097,13081r2540,15241l21844,49023r6858,19430l37084,86361r10033,16128l58801,117475r13081,13336l86741,142622r16002,10540l119380,162306r17399,7747l142811,172220r,13470l131699,181737r-18415,-8255l95758,163703,78740,152527,62865,139700,48768,125223,36322,109220,25654,91694,16764,72644,9652,52198,4064,30353,381,7493c,5588,635,3683,1905,2286,3175,762,4953,,6858,127xe" fillcolor="#009" stroked="f" strokeweight="0">
                <v:stroke miterlimit="83231f" joinstyle="miter"/>
                <v:path arrowok="t" textboxrect="0,0,142811,185690"/>
              </v:shape>
              <v:shape id="Shape 111" o:spid="_x0000_s1085" style="position:absolute;left:68121;top:4601;width:1483;height:1698;visibility:visible;mso-wrap-style:square;v-text-anchor:top" coordsize="148272,16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" path="m137033,r11239,629l148272,13412r-12001,-712l120015,12954r-14987,1397l91059,16764,78232,20448,66675,25273,56134,31115r-9652,6858l37973,46101r-7239,9144l24638,65405,19812,76962,16256,89789r-2413,13971l12700,119126r253,16637l13843,148590r3937,508l24892,149734r9144,761l44958,151385r12954,1015l72644,153289r16509,1016l106045,155322r15748,762l136525,156718r11747,443l148272,169876r-12255,-458l121158,168784r-15875,-762l88392,167005,71755,165989,56896,164973r-12954,-888l33020,163195r-9398,-761l16256,161672r-5461,-636l7112,160528v-2922,-380,-5207,-2793,-5461,-5842l253,135890,,118237,1397,101600,4064,86234,8128,72010,13715,58928,20828,47244,29337,36830r9778,-9144l49911,19939,61849,13462,74803,8255,88900,4318,103886,1651,119888,254,137033,xe" fillcolor="#009" stroked="f" strokeweight="0">
                <v:stroke miterlimit="83231f" joinstyle="miter"/>
                <v:path arrowok="t" textboxrect="0,0,148272,169876"/>
              </v:shape>
              <v:shape id="Shape 112" o:spid="_x0000_s1086" style="position:absolute;left:66963;top:4302;width:2641;height:3902;visibility:visible;mso-wrap-style:square;v-text-anchor:top" coordsize="264096,39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" path="m264096,r,12708l248285,12953r-23241,1904l202564,18414r-21208,4952l160782,29716r-19685,7493l121920,45718r-18543,9652l94742,60323r-8002,4826l72898,74674v-1016,635,-2286,1017,-3556,1017l66675,74929r,3301c66421,79373,65659,80516,64643,81279r-2667,2286l57531,87755r-3556,4064l50673,96010r-3175,5081l44323,106805r-3048,6224l38353,120014r-2920,7619l32512,135889r-2667,8635l25527,163193r-2413,20066l22733,204722r1524,22860l26797,244854r3429,16637l34925,277620r5842,15621l47752,308228r8000,14351l65024,336548r10287,13208l86740,362456r6478,6350c94742,370330,95377,372490,94996,374521v-508,2159,-1906,3937,-3937,4699l85852,381253r-15240,4699l54610,388872r-16510,1270l20827,389761,4190,387856,,386917,,373992r6985,1546l22225,377189r16002,253l53721,376172r14478,-2667l77089,370711,65913,358266,54990,344422,45212,329691,36576,314451,29210,298576,23114,282066,18034,265047,14351,247521,11684,229360,10033,205611r381,-22479l12953,161669r4573,-20065l20320,132205r3048,-8763l26415,115568r3175,-7492l32893,101091r3429,-6097l40005,89279r3937,-5207l45974,81659,32893,80770,16128,79501,,78323,,65682r17145,1119l33909,68070r27178,2033c61722,70103,62357,70229,62992,70483r381,254l63119,68197,68452,38226r-5333,127l53848,38353,43434,38226,31750,37844,18923,37209,4952,36447,,36161,,23414r5714,333l19685,24509r12700,635l43942,25526r10160,127l63119,25653r7746,-127c72263,25398,73787,25906,74930,26795r4445,3429c81280,31621,82169,34034,81788,36447l78232,55624r1396,-889l88138,49529r8889,-5208l116077,34542r19812,-9016l156337,17779r21209,-6605l199644,6094,223012,2284,247269,253,264096,xe" fillcolor="#009" stroked="f" strokeweight="0">
                <v:stroke miterlimit="83231f" joinstyle="miter"/>
                <v:path arrowok="t" textboxrect="0,0,264096,390142"/>
              </v:shape>
              <v:shape id="Shape 113" o:spid="_x0000_s1087" style="position:absolute;left:69604;top:8401;width:2142;height:520;visibility:visible;mso-wrap-style:square;v-text-anchor:top" coordsize="214185,5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" path="m214185,r,14310l200978,20548r-13335,5841l174689,31470r-12700,4444l149669,39471r-12191,2920l114491,46710,92646,49758,71818,51536r-19558,508l34354,51662,16828,50392,,48550,,35662r826,125l17717,37692r17017,1270l51880,39344r18923,-508l90868,37185r21337,-3048l134556,30073r11558,-2795l157924,23850r12193,-4191l182690,14705,195643,9117,208852,2767,214185,xe" fillcolor="#009" stroked="f" strokeweight="0">
                <v:stroke miterlimit="83231f" joinstyle="miter"/>
                <v:path arrowok="t" textboxrect="0,0,214185,52044"/>
              </v:shape>
              <v:shape id="Shape 114" o:spid="_x0000_s1088" style="position:absolute;left:69604;top:8009;width:2142;height:437;visibility:visible;mso-wrap-style:square;v-text-anchor:top" coordsize="214185,4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" path="m214185,r,14033l212534,14809r-14351,6096l183959,26620r-14096,4826l150940,36653r-19559,3937l111316,42876r-20701,889l68897,43130,47943,40844,27495,37161,7810,31827,,29049,,15578r12002,4311l30797,24842r19432,3556l70294,30430r20828,635l110807,30303r19177,-2286l148399,24207r18034,-4953l179768,14555,193484,9094,207581,3125,214185,xe" fillcolor="#009" stroked="f" strokeweight="0">
                <v:stroke miterlimit="83231f" joinstyle="miter"/>
                <v:path arrowok="t" textboxrect="0,0,214185,43765"/>
              </v:shape>
              <v:shape id="Shape 115" o:spid="_x0000_s1089" style="position:absolute;left:69604;top:6394;width:2142;height:229;visibility:visible;mso-wrap-style:square;v-text-anchor:top" coordsize="214185,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" path="m214185,r,12782l211772,13163r-12827,1651l185230,16338r-14606,1524l155131,19005r-16257,889l122872,20656r-14604,762l95059,21799r-11683,381l73089,22561r-9018,127l56579,22815r-6223,l,21926,,9223r50356,892l56452,10115r7366,-127l72707,9861,82994,9480,94679,9099r13080,-381l122238,8083r15875,-762l154242,6305,169355,5162,183832,3765,197294,2241,209741,717,214185,xe" fillcolor="#009" stroked="f" strokeweight="0">
                <v:stroke miterlimit="83231f" joinstyle="miter"/>
                <v:path arrowok="t" textboxrect="0,0,214185,22815"/>
              </v:shape>
              <v:shape id="Shape 116" o:spid="_x0000_s1090" style="position:absolute;left:69604;top:4607;width:1489;height:1704;visibility:visible;mso-wrap-style:square;v-text-anchor:top" coordsize="148907,17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" path="m,l4635,260,19748,2165,34227,5213,48196,9150r12955,5206l73596,20453r11811,7239l96330,36074r10160,9398l115506,56140r8001,11811l130493,80905r5841,14097l141033,110115r3684,16256l147256,143769r382,3175l148018,151136r254,4318l148654,160661v253,3302,-2160,6350,-5588,6731l137605,168154r-7494,508l120714,169169r-11304,509l96076,170059r-15241,254l63564,170440r-19178,-127l35369,170186r-10287,-127l13780,169678,1333,169297,,169247,,156532r1715,65l14288,157105r11176,254l35496,157486r9018,127l63564,157740r17144,-127l95948,157359r13082,-381l120206,156469r9143,-507l135572,155581r-254,-3683l134938,148215r-255,-3302l132143,128276r-3555,-15240l124143,98812,118681,85858,112331,74047,105093,63379,96838,53854,87693,45344,77660,37852,66993,31248,55563,25787,43497,20961,30797,17405,17208,14611,2984,12960,,12783,,xe" fillcolor="#009" stroked="f" strokeweight="0">
                <v:stroke miterlimit="83231f" joinstyle="miter"/>
                <v:path arrowok="t" textboxrect="0,0,148907,170440"/>
              </v:shape>
              <v:shape id="Shape 117" o:spid="_x0000_s1091" style="position:absolute;left:69604;top:4301;width:2142;height:1013;visibility:visible;mso-wrap-style:square;v-text-anchor:top" coordsize="214185,1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" path="m8572,l26098,635,42990,2032,59627,4191,75756,6985r15748,3810l106870,15113r14986,5080l136334,26035r13844,6477l163131,39243r12065,7493l186245,54610r10161,8382l205677,71882r8381,9271l214185,81329r,19954l212027,100203r-762,-1524l204533,89662r-7619,-8636l188405,72771r-9525,-7747l168466,57531,157290,50546,144843,44069,131635,37846,117793,32258,103442,27305,88709,23114,73596,19558,57976,16891,41973,14732,25591,13335,8827,12700,,12837,,129,8572,xe" fillcolor="#009" stroked="f" strokeweight="0">
                <v:stroke miterlimit="83231f" joinstyle="miter"/>
                <v:path arrowok="t" textboxrect="0,0,214185,101283"/>
              </v:shape>
              <v:shape id="Shape 118" o:spid="_x0000_s1092" style="position:absolute;left:71746;top:6253;width:3556;height:2177;visibility:visible;mso-wrap-style:square;v-text-anchor:top" coordsize="355600,21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" path="m35941,127v1143,127,2286,508,3302,1270l47625,8128r10795,6731l69977,20574r11557,4699l92964,28956r11938,2667l111379,32639r7874,1143l128143,34925r10160,1143l149352,37338r12319,1143l175260,39624r14732,1143l207010,42037r15748,1143l237109,44323r13081,1143l262128,46736r10287,1143l281686,49149r8128,1397l303530,53721r12192,4064l325628,62484v254,127,508,254,889,508l334772,68453v254,254,508,381,762,635l342265,75438v381,254,635,635,889,1016l348361,83693v254,381,381,762,635,1143l352425,92964v254,381,381,762,381,1143l354838,103251v127,254,127,635,127,889l355600,112903v,254,,508,,889l354838,123190r-1778,8509c353060,131953,352933,132334,352806,132588r-3302,8890l344932,150495r-5842,8636l332232,167513r-8128,8128l314706,183515r-10033,6858l293624,196723r-11938,5334l268986,206884r-13589,3809l241046,213741r-15494,2286l203454,217678r-22479,-127l157988,215519r-23114,-3810l123571,209042r-10668,-2921l102997,202692r-9017,-3810l85725,194818r-7620,-4572l71247,185420r-5588,-4826c64770,179705,64008,178689,63754,177419l59817,163195,56134,147574,52959,130556,50292,115189r-1651,-1016l27940,115189r-635,635l27940,122174r1016,8890l29845,139065r762,7494l31242,153162r508,5842l32258,164084r381,4953l32639,169418v,2413,-1270,4572,-3429,5716l12954,183515,,189598,,175564r7620,-3605l19685,165735r-127,-508l19177,160147r-635,-5715l17907,147828r-762,-7366l16256,132461r-889,-8890l14351,113919v-254,-2032,508,-3937,2032,-5334l21082,104267v1143,-1016,2540,-1524,3937,-1651l50038,101346v1397,-127,2667,254,3810,1016l59563,106045v1524,1016,2540,2540,2794,4318l65405,128524r3302,16637l72263,160274r3175,11938l79629,175895r5715,4064l92075,183769r7493,3683l107950,191009r9017,3047l127000,196850r10795,2413l160020,202946r21971,1905l203581,204978r21082,-1651l239141,201168r13589,-2921l265430,194564r11811,-4318l288290,185166r10033,-5842l307467,172974r8382,-6985l323215,158496r6223,-7493l334391,143510r3683,-7620l340741,128651r1651,-8001l342900,113284r-508,-7747l340614,97409r-3048,-6858l333121,84201r-5842,-5461l319786,73787r-9525,-4445l299466,65786,286893,62865r-7239,-1143l270764,60452,260604,59309,248920,58166,235966,57023,221615,55753,206121,54610,188976,53467,174371,52324,160655,51181,148209,50038,136906,48768,126619,47625r-9017,-1270l109601,45212r-6731,-1143l90297,41402,77724,37465,65151,32258,52705,26162,40894,18796,37592,16256r-3683,3556c33020,20574,32004,21082,30861,21336l20701,23368,9652,25400,,26924,,14142,7366,12954,18161,10922,26543,9271,28956,6985r,-635c28956,3937,30353,1778,32512,635,33655,127,34798,,35941,127xe" fillcolor="#009" stroked="f" strokeweight="0">
                <v:stroke miterlimit="83231f" joinstyle="miter"/>
                <v:path arrowok="t" textboxrect="0,0,355600,217678"/>
              </v:shape>
              <v:shape id="Shape 119" o:spid="_x0000_s1093" style="position:absolute;left:71746;top:4094;width:4372;height:4680;visibility:visible;mso-wrap-style:square;v-text-anchor:top" coordsize="437261,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" path="m261112,r22860,508l295402,1016r10541,508l315849,2032r9144,635l333629,3302r7874,635l348615,4699r6731,889c356616,5715,357759,6350,358648,7112r6096,5334c366141,13843,366903,15748,366776,17780r-508,5588l366395,29972r254,8890l367157,49530r1016,12446l369443,76327r1651,16129l372999,110363v254,1905,-381,3683,-1651,5080l366649,120269v-889,1016,-2159,1651,-3556,1905l340233,126111v-1397,254,-2794,,-4064,-762l330454,122174v-1524,-889,-2667,-2286,-3048,-4064l324612,105791,321818,95759r-2667,-7875l316865,82931r-2921,-4191l309626,74295r-6350,-4699l295529,64897r-9398,-4445l275209,56642,262382,53340,247904,50800,232410,49022r-15875,-762l200406,48387r-16510,1270l167513,51816r-14986,2921l139319,58420r-11684,4445l117348,67945r-8763,5969l100965,80772r-6096,7112l90170,95885r-3048,8636l85725,113919r508,10287l87757,132080r2159,6350l93472,145161r4064,5461l102616,156084r6604,4952l116586,165100r8509,3429l134493,171323r9652,2413l153797,175514r9906,1016l228092,182245r19685,1270l266319,184785r17018,1143l298958,187071r14097,1143l325755,189357r11430,1270l346964,191897r17653,3556l380619,200787r14351,7112c395351,208026,395605,208153,395859,208407r11811,8509c408051,217043,408305,217297,408559,217551r9779,10160c418592,227965,418973,228346,419100,228727r7620,11811c426974,240792,427101,241173,427355,241554r5334,13335c432816,255270,432943,255651,433070,255905r3175,15113c436245,271272,436372,271653,436372,271907r889,15113c437261,287401,437261,287655,437261,288036r-1270,14986l432689,318770r-5588,15748l419227,349759r-10033,15112l397129,379730r-14478,14479l366649,407670r-17526,12319l330327,431038r-20193,9652l288544,448945r-23114,6731l241173,461010r-25654,3810l205740,465836r-10033,889l184785,467234r-11176,507l161671,467995r-12573,l136144,467868r-13589,-381l95758,466344,70993,464566,48133,462407,27178,459740v-1778,-254,-3429,-1397,-4445,-2921l19050,451104v-762,-1143,-1016,-2540,-1016,-3937l18923,434975r-4572,2540l508,444754,,444994,,430684r8128,-4218l20447,419481r1270,-1778c23368,416179,25654,415544,27813,416052v2921,762,4953,3557,4699,6604l30861,446024r889,1397l49276,449707r22606,2159l96393,453644r26543,1143l136271,455168r12827,127l161290,455295r11684,-254l184150,454534r10414,-509l204470,453136r9144,-889l238379,448564r23495,-5080l283972,437134r20701,-8000l323977,420116r17907,-10541l358521,397891r15113,-12700l387223,371602r11430,-13716l407924,344043r7239,-13843l420243,316103r3175,-14097l424561,287401r-889,-14224l420751,259080r-4953,-12192l408813,236093r-9017,-9271l388874,218948r-12192,-6096l362077,207899r-16764,-3429l335788,203327r-11176,-1270l312039,200914r-14097,-1143l282448,198628r-17018,-1269l247015,196215r-20066,-1270l162306,189230r-10668,-1270l141097,186055r-10287,-2540l120396,180340r-10033,-4191l101473,171196r-6858,-5334c94361,165609,94107,165481,93853,165227r-5842,-6096c87884,159004,87630,158750,87503,158496r-5334,-7493l78486,143891v-127,-254,-254,-507,-381,-889l75184,134493r-1524,-8255c73533,125857,73533,125603,73533,125222r-508,-11303c73025,113538,73025,113157,73152,112776r1524,-10667c74676,101727,74803,101346,74930,100965r3429,-9779c78486,90805,78613,90424,78867,90043r5334,-9017c84328,80645,84582,80391,84836,80010r7620,-8763l101473,63373r10160,-6731l123190,50927r12827,-4699l150241,42291r15621,-3048l183007,36957r17272,-1270l217170,35560r16637,889l250190,38354r15367,2794l279273,44704r12319,4191l302133,53975r8763,5461l317627,64516v254,127,508,381,635,508l323342,70231v254,254,508,508,762,762l327533,76073v254,381,508,636,635,1016l331089,83820r2921,8636l336931,102997r2159,9525l340360,113157r18542,-3175l360172,108839,358394,93726,356743,77470,355473,62992,354457,50292r-508,-11049l353695,29972r,-7747l353822,19812r-2159,-1905l347345,17399r-6985,-762l332613,16002r-8382,-762l315087,14732r-9779,-635l294894,13716r-11176,-508l261239,12700r-21463,254l219329,13716r-19431,1778l177800,18288r-20828,3810l137033,26670r-18669,5461l100711,38481,84201,45720,68707,53848,54102,62992r-8255,5969l38481,75184r-6604,6350l26035,88138r-5080,6985l16637,101981r-3556,7366l10160,116586r-635,2667c8890,121793,6858,123698,4191,124079l,121984,,102030r1524,2110l5207,96520r4953,-8128l15748,80645r6604,-7493l29591,66040r8128,-6858l46609,52705,61976,43053,78232,34417,95631,26797r18415,-6604l133477,14478,154051,9652,175641,5842,198120,2794,218313,1143,239268,254,261112,xe" fillcolor="#009" stroked="f" strokeweight="0">
                <v:stroke miterlimit="83231f" joinstyle="miter"/>
                <v:path arrowok="t" textboxrect="0,0,437261,467995"/>
              </v:shape>
              <v:shape id="Shape 120" o:spid="_x0000_s1094" style="position:absolute;left:16855;top:2020;width:3670;height:6873;visibility:visible;mso-wrap-style:square;v-text-anchor:top" coordsize="366974,68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" path="m366974,r,40350l365998,40214v-17319,-778,-36877,-175,-58658,1984c271780,45754,240411,51850,213487,59978v-3429,27559,-4826,75184,-4445,142748c209169,229777,209296,256955,209423,284007v19050,-1398,40767,-3430,64897,-6223c294196,275593,312563,273053,329422,270102r37552,-8273l366974,308205r-23943,-817c321485,307636,297688,309152,271653,312073v-17272,1905,-37973,5080,-62103,9525c209804,373034,210058,424341,210312,475776v508,45974,1143,91821,1778,137795c241808,614969,272415,614079,303784,610904r63190,-10005l366974,641834r-53030,6536c304546,649259,276606,651036,230251,655482v-51308,5714,-78994,10032,-83312,10794c120777,670467,88773,677198,51054,687359v-1524,-889,-3048,-1906,-4572,-2795c46482,679611,46355,674659,46355,669706v1524,-1779,3048,-3684,4572,-5461c73152,651925,85852,644178,89281,640496v3556,-3684,6223,-30862,8128,-81662c99441,508161,100457,469553,100330,443010v-127,-55372,-254,-110744,-381,-165989c99695,242732,99441,208569,99187,174405v,-22352,-508,-40385,-1270,-54229c97155,106207,96139,96427,94742,90585,93345,84871,91313,80934,88265,79155,85217,77377,81026,75980,75438,75472v-5461,-635,-14732,-253,-27940,1270c33147,78774,18796,80934,4572,83220,3048,82458,1524,81696,,81060,,73440,,65947,,58454,1524,57058,3048,55660,4572,54263,68707,42198,118618,34959,154051,29371,167259,27212,219710,16925,312293,5496,327152,3781,340011,2416,350822,1368l366974,xe" fillcolor="#969696" stroked="f" strokeweight="0">
                <v:stroke miterlimit="83231f" joinstyle="miter"/>
                <v:path arrowok="t" textboxrect="0,0,366974,687359"/>
              </v:shape>
              <v:shape id="Shape 121" o:spid="_x0000_s1095" style="position:absolute;left:33723;top:5156;width:2723;height:4396;visibility:visible;mso-wrap-style:square;v-text-anchor:top" coordsize="272333,43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" path="m272333,r,39304l265684,38175v-32258,-2413,-62103,2033,-89408,13209c148844,62560,129794,81228,118364,107136v-11430,25909,-16256,54737,-14986,86614c105410,246710,124079,291033,159766,326085v26765,26384,58031,44124,93958,52952l272333,381940r,57626l249428,439241c195834,434923,149987,420446,111633,396315,73406,372185,45974,343102,28829,309447,11557,275920,2540,242264,1270,208736,,174447,6858,142315,22225,112471,37592,82625,59690,61671,89408,50240,118999,38810,151257,26491,186182,14299,203708,8140,221171,3758,238633,1234l272333,xe" fillcolor="#969696" stroked="f" strokeweight="0">
                <v:stroke miterlimit="83231f" joinstyle="miter"/>
                <v:path arrowok="t" textboxrect="0,0,272333,439566"/>
              </v:shape>
              <v:shape id="Shape 122" o:spid="_x0000_s1096" style="position:absolute;left:22811;top:2172;width:11428;height:7119;visibility:visible;mso-wrap-style:square;v-text-anchor:top" coordsize="1142746,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" path="m793496,v3683,2286,7366,4572,11049,6731c801370,41022,801497,110617,804672,215392v3048,94869,5969,189738,8890,284607c813816,506730,815213,528193,817880,564515v2667,36449,4953,57658,6858,64008c826770,634747,829437,639445,832993,642493v3556,3175,7874,5334,12954,6731c848487,649860,854964,651129,865505,652907v5969,1016,11938,2032,17907,3048c889635,656336,895731,656590,901954,656972v10541,507,17018,634,19431,507c926211,657098,930402,655701,933958,653288v3556,-2540,5969,-6603,7112,-12319c942213,635127,943102,615823,943737,582803v635,-32893,635,-57912,127,-74803c941197,429514,938530,351155,935863,272669v-1905,-32131,-3683,-64389,-5588,-96520c927989,142367,925957,118872,924179,105791,922401,92584,920369,84582,917956,81915v-2413,-2667,-6477,-4953,-12192,-6730c899922,73279,876808,70104,836295,65532v-1778,-1524,-3429,-3175,-5207,-4699c830834,54483,830707,48133,830453,41783v1524,-1143,2921,-2413,4445,-3556c907542,39878,968629,35179,1018032,25273v3810,2159,7366,4445,11176,6604c1026160,66294,1026668,135890,1030351,240665v3429,94870,6858,189865,10287,284861c1040892,532130,1042416,553593,1045337,590042v2794,36322,5207,57658,7239,63881c1054481,660147,1057275,664845,1060831,667893v3556,3175,7874,5334,12954,6604c1078865,675767,1099820,679323,1136650,684911v1778,1398,3556,2794,5461,4191c1142238,695452,1142492,701802,1142746,708152v-1524,1270,-2921,2413,-4445,3683c1089787,704469,1043051,698119,998093,693166v-22225,-2413,-44958,-4699,-68199,-6731c924179,686054,918337,685547,912622,685165v-762,508,-1651,1144,-2413,1778c901700,685673,893064,684276,884428,683006v-8509,-634,-17018,-1270,-25527,-1778c857885,680339,856996,679577,855980,678688v-5715,-762,-11430,-1651,-17145,-2413c815467,672973,792607,670052,770128,667639v-22225,-2540,-44958,-4699,-68199,-6604c694690,660400,687451,659892,680212,659385v-762,634,-1524,1142,-2286,1777c669925,659892,661924,658749,653796,657606v-7620,-508,-15367,-1016,-22987,-1396c629920,655447,629031,654685,628142,653923v-6223,-888,-12446,-1778,-18669,-2667c591185,648843,577342,647065,568071,646176v-23749,-2286,-51054,-3810,-82042,-4445c484251,640335,482473,638937,480695,637540v1651,-30606,2794,-56642,3429,-77978c459994,572135,432562,589788,401701,612013v-11811,8382,-28956,14986,-51308,19685c327914,636397,302387,637922,273558,636397v-43561,-2540,-77597,-9271,-102235,-20828c146812,604012,129413,588772,118999,569722,108585,550545,102997,517906,102235,471805v127,-11938,127,-23876,127,-35814c101854,406654,101346,377190,100965,347726v-254,-12065,-1270,-28448,-3048,-49276c96012,277622,94488,264668,93472,259842v-1016,-4826,-4064,-8382,-9144,-10795c79248,246761,69215,245491,54102,245364v-16129,-254,-32385,-508,-48641,-508c3683,243713,1905,242443,254,241300,127,234823,,228347,,221742v1524,-1143,3048,-2413,4572,-3556c78105,210947,139954,201041,190373,187579v3683,2032,7366,4191,11176,6350c197866,233172,196723,283464,197739,344424v635,35179,1270,70358,1905,105537c200406,488569,204597,515620,212471,530987v7874,15367,21209,27686,40005,36576c271272,576453,293497,581787,319024,583438v28448,1778,54102,-635,77216,-7366c419354,569214,438531,558673,453898,544322v15367,-14350,24003,-24257,26289,-29463c482346,509651,483489,494538,483743,469519v127,-16891,254,-33782,508,-50672c483870,402590,483489,386207,483108,369951v-381,-12191,-1524,-28702,-3556,-49657c477520,299339,475996,286259,474853,281432v-1016,-4953,-4064,-8763,-9144,-11430c460629,267335,450596,265303,435610,264034v-16256,-1524,-32385,-2922,-48641,-4319c385318,258318,383540,257048,381762,255651v-127,-6477,-254,-12954,-381,-19431c382905,235077,384302,234061,385826,232918v73406,-1270,135001,-7112,184912,-17653c574548,217551,578104,219964,581914,222250v-3302,39116,-4064,89281,-2413,150368c580136,399288,580898,425959,581533,452501v127,4572,2032,41656,5842,111506c588772,589788,591185,605663,594614,611505v3556,5969,8128,10414,13970,13208c611505,626110,617347,627635,625983,629031v1270,128,2540,381,3810,508c629920,629539,630047,629412,630047,629412v37592,2032,58674,3048,63500,2667c698373,631698,702564,630174,706247,627761v3556,-2413,5969,-6604,7112,-12319c714502,609600,715518,590297,716280,557403v889,-33019,1016,-57912,508,-74930c714502,404114,712216,325755,709930,247397v-1651,-32132,-3429,-64390,-5080,-96521c702691,117222,700786,93726,699135,80645,697357,67437,695325,59563,693039,56897v-2413,-2668,-6477,-4954,-12192,-6732c675005,48260,651891,45212,611378,41022v-1778,-1525,-3556,-3049,-5207,-4573c605917,30099,605790,23749,605536,17399v1524,-1270,3048,-2413,4572,-3683c682879,14732,743966,9906,793496,xe" fillcolor="#969696" stroked="f" strokeweight="0">
                <v:stroke miterlimit="83231f" joinstyle="miter"/>
                <v:path arrowok="t" textboxrect="0,0,1142746,711835"/>
              </v:shape>
              <v:shape id="Shape 123" o:spid="_x0000_s1097" style="position:absolute;left:20525;top:1988;width:2803;height:6450;visibility:visible;mso-wrap-style:square;v-text-anchor:top" coordsize="280345,64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" path="m79749,1000v20542,1000,38417,3350,53657,6779c163886,14764,188143,29115,207066,49307v18923,20194,28321,43815,28702,70105c236149,152813,221290,184181,190683,213138v-30861,28955,-80645,50927,-149860,67564c82606,280956,116896,284131,144074,288956v27178,4826,50546,13336,70485,24892c234498,325532,250119,341154,261930,360077v11811,18923,17653,41148,18034,66166c280345,445802,276789,465741,269169,485933v-7493,20067,-21336,40260,-41910,60198c206558,566197,181666,583724,152329,598582v-29591,14986,-59563,26671,-90424,34672c46475,637318,29139,640778,9962,643779l,645006,,604071r10804,-1710c32505,597281,51237,590963,66985,583216v31242,-15495,54229,-35687,68961,-60834c150678,497491,157790,470440,157409,441483v-508,-43433,-16383,-77977,-48514,-102615c91036,325080,61604,315632,20734,312084l,311377,,265001r8502,-1873c36188,255461,57841,245904,73462,233966v30988,-23749,46228,-55119,45720,-93981c119055,117380,112959,98330,100767,83090,88575,67977,69906,56419,44252,49689l,43522,,3172,10089,2318c35997,349,59206,,79749,1000xe" fillcolor="#969696" stroked="f" strokeweight="0">
                <v:stroke miterlimit="83231f" joinstyle="miter"/>
                <v:path arrowok="t" textboxrect="0,0,280345,645006"/>
              </v:shape>
              <v:shape id="Shape 124" o:spid="_x0000_s1098" style="position:absolute;left:39701;top:5174;width:2856;height:4558;visibility:visible;mso-wrap-style:square;v-text-anchor:top" coordsize="285563,455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" path="m285563,r,32375l260985,32036c210947,35338,172720,51213,145796,80169v-26797,29083,-38608,70231,-35687,123571c112395,246031,121158,283623,137160,316516v15748,32766,39243,58928,70739,77470c223647,403193,240284,409797,257842,413687r27721,1706l285563,451406r-702,111c230505,455708,181102,446437,137160,425100,92964,403638,60071,375825,37846,343059,15621,310293,3810,274352,1778,235617,,199803,7620,165132,25019,131985,42418,98711,73660,69628,119253,44609,165100,19463,219837,4858,284099,32l285563,xe" fillcolor="#969696" stroked="f" strokeweight="0">
                <v:stroke miterlimit="83231f" joinstyle="miter"/>
                <v:path arrowok="t" textboxrect="0,0,285563,455708"/>
              </v:shape>
              <v:shape id="Shape 125" o:spid="_x0000_s1099" style="position:absolute;left:36446;top:2886;width:3764;height:6755;visibility:visible;mso-wrap-style:square;v-text-anchor:top" coordsize="376383,6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" path="m238715,v3810,1778,7493,3811,11303,5715c247351,40260,248748,109855,253955,214376v4953,98934,9779,197739,14732,296672c270084,541528,272116,568198,274656,591059v2413,22859,5588,36448,9271,40766c287610,636016,293579,639699,301707,642493v8128,2794,30861,5843,68453,8129c371938,651764,373716,653035,375494,654177v381,5715,635,11430,889,17272c374732,672719,373081,674116,371430,675513v-42291,-2032,-75057,-3556,-98425,-4190c252050,670941,222078,671195,183216,671703v-2159,-1778,-4445,-3555,-6604,-5334c176358,636778,175977,616077,175469,604393v-127,-1524,-254,-7239,-254,-17271c154387,598170,133686,610743,112985,624332,82378,644144,62439,656590,53041,661289v-8826,2858,-19558,4731,-32210,5572l,666567,,608941r18878,2945c47199,613918,72091,610489,93681,601726v21463,-8763,38735,-21716,52197,-38100c159340,547116,166706,530225,168230,513080v1524,-17144,1143,-48641,-1016,-94615c166071,392557,164801,366776,163531,340868,138512,318770,111334,300863,81743,288036,66884,281623,52120,276479,37404,272653l,266305,,227001r18751,-687c67646,229870,114509,242443,159848,263398v-2286,-33782,-4699,-67563,-6985,-101219c150450,127000,148164,102616,145878,88773,143719,74930,141433,66675,139020,64008v-2413,-2667,-6477,-4826,-12065,-6350c121240,56135,97999,54356,56978,51689,55073,50165,53422,48641,51517,47244v-254,-6350,-508,-12700,-762,-19050c52152,26924,53676,25654,55073,24385,128098,22733,189312,13843,238715,xe" fillcolor="#969696" stroked="f" strokeweight="0">
                <v:stroke miterlimit="83231f" joinstyle="miter"/>
                <v:path arrowok="t" textboxrect="0,0,376383,675513"/>
              </v:shape>
              <v:shape id="Shape 126" o:spid="_x0000_s1100" style="position:absolute;left:42557;top:4302;width:5522;height:7056;visibility:visible;mso-wrap-style:square;v-text-anchor:top" coordsize="552253,70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" path="m552253,r,47485l549903,46089c538424,41920,525771,39738,511930,39637v-9228,-67,-18983,790,-29270,2600c447989,48333,419668,63191,397443,85798v-2540,2667,-4953,5334,-7239,8255c373059,115262,365566,141297,367598,172030v1143,18161,6985,36704,17526,55499c389315,235150,394268,241627,400237,247215v8890,8255,19685,14477,32385,18414c453831,272361,477072,273503,502726,269186v17081,-2858,32798,-7525,47212,-14050l552253,253656r,30802l537191,289839v-15923,4556,-32878,8366,-50848,11477c477580,302840,468817,304491,459927,306142v-21717,18161,-35433,31623,-41402,39751c412429,354022,409635,361768,410143,368880v762,13082,9144,20702,25019,22987c451037,394027,483295,390598,532063,382978r20190,-2831l552253,441463r-37898,5896c477755,453478,456085,458384,449132,460575v-8382,2666,-19558,9143,-33655,19303c413699,481149,411921,482418,410143,483815v-16764,12447,-30099,27560,-39878,45213c365312,537917,361629,546935,359470,556205v-2159,9145,-2921,18543,-2286,28068c357692,593671,359597,602307,362645,610308v8001,20193,24130,35179,48260,45593c416112,658187,421700,660091,427415,661742v31242,9145,69469,9653,115189,2668l552253,662245r,28241l522538,696922v-32385,5206,-63119,8128,-92075,8508c429447,705430,428431,705430,427288,705430v-21336,255,-40894,-1142,-58547,-4317c361629,699842,354771,698319,348294,696414v-22987,-6604,-41656,-18161,-56261,-34036c277301,646376,269427,628341,268157,608403v-635,-11050,762,-22988,4191,-35814c275777,559635,283016,545157,294065,528901v20447,-13081,40640,-26416,60960,-40005c368360,479878,381822,470862,395284,461972v-17272,-508,-31369,-1651,-42291,-3430c342706,456891,335340,454478,330768,451558v-9144,-6096,-13970,-14732,-14732,-25655c315401,414474,319338,400123,327847,382724v6477,-5208,12954,-10414,19431,-15621c366455,351736,385632,336241,404809,320875v4064,-3175,8001,-6350,11938,-9525c412429,311477,408238,311350,404174,311350v-24003,-509,-44450,-2922,-61214,-7239c326323,299792,313242,293189,303844,284807v-5080,-4572,-9525,-9398,-13462,-14479c287969,266391,285683,262582,283270,258772v127,1778,381,3682,635,5461c288223,332432,263331,394662,207324,447875v-41529,39719,-90988,67437,-148215,81492l,538696,,502682r27746,1708c73466,500453,110423,481784,138490,450161v28194,-31750,40259,-76073,36830,-132334c171383,254200,152333,204035,117662,167459,91563,139931,58607,124263,18257,119917l,119665,,87290,56404,86064v55186,2178,102406,14751,142411,38469c231835,144217,255076,169872,269173,201114v635,1777,1270,3428,1905,5207c271078,204035,271078,201876,271078,199590v1397,-18162,6477,-36450,15494,-54611c296351,125167,310448,107388,329244,91386v4572,-3683,9144,-7494,14224,-11049c357057,70558,371662,61160,387283,52397v13843,-8001,28575,-15368,44069,-21971c463991,16328,494090,7058,521522,2613l552253,xe" fillcolor="#969696" stroked="f" strokeweight="0">
                <v:stroke miterlimit="83231f" joinstyle="miter"/>
                <v:path arrowok="t" textboxrect="0,0,552253,705685"/>
              </v:shape>
              <v:shape id="Shape 127" o:spid="_x0000_s1101" style="position:absolute;left:48079;top:7920;width:2886;height:3286;visibility:visible;mso-wrap-style:square;v-text-anchor:top" coordsize="288547,32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" path="m163928,524v15875,524,29432,2334,40672,5318c227206,11684,245875,24257,260988,42799v15113,18669,23495,38862,25146,60452c288547,136398,277117,169926,251717,204343v-25527,34417,-64135,61849,-115443,83947c110556,299339,83855,308674,56185,316421l,328590,,300350,48739,289417v18606,-5699,36354,-12747,53245,-21193c135512,251333,160023,231521,174882,208026v14986,-23495,21717,-45466,20193,-65786c193551,121793,185423,104775,170564,91440,155705,78105,137163,70739,115065,69850,92967,69088,55756,71374,3686,78994l,79568,,18252,109350,2921c129860,762,148053,,163928,524xe" fillcolor="#969696" stroked="f" strokeweight="0">
                <v:stroke miterlimit="83231f" joinstyle="miter"/>
                <v:path arrowok="t" textboxrect="0,0,288547,328590"/>
              </v:shape>
              <v:shape id="Shape 128" o:spid="_x0000_s1102" style="position:absolute;left:48079;top:4293;width:2804;height:2853;visibility:visible;mso-wrap-style:square;v-text-anchor:top" coordsize="280419,28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" path="m4769,435c40048,,74647,7263,108461,21741,177930,14502,233556,10438,275212,7263v1651,2667,3429,5334,5207,8001c265814,34822,257178,47776,253749,53618v-35941,2032,-71755,4572,-107569,7874c158245,76986,164849,93877,166119,111784v1651,21336,-3048,42545,-14224,63754c140719,196620,124590,215543,103254,231926,81791,248309,57280,262660,29594,274725l,285298,,254496,37087,230783c60709,210336,71123,181634,68456,144931,66297,113816,53089,87019,28578,65302l,48325,,840,4769,435xe" fillcolor="#969696" stroked="f" strokeweight="0">
                <v:stroke miterlimit="83231f" joinstyle="miter"/>
                <v:path arrowok="t" textboxrect="0,0,280419,285298"/>
              </v:shape>
              <v:shape id="Shape 129" o:spid="_x0000_s1103" style="position:absolute;left:51596;top:1943;width:3998;height:6523;visibility:visible;mso-wrap-style:square;v-text-anchor:top" coordsize="399864,65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" path="m4318,c70231,762,121031,2667,156718,3302v13462,127,66548,-508,159131,2032c345821,6350,367411,7366,380873,8255r18991,2170l399864,55398,372904,48038c355410,44799,335725,42545,313817,41402v-17843,-889,-34607,-1079,-50276,-603c247872,41275,233299,42418,219837,44197v-1270,27177,1016,74548,6604,142366c228727,213868,231013,241047,233172,268351v19431,1778,41275,3302,65659,4572c338773,274891,372301,274098,399526,270319r338,-74l399864,318897r-29302,-5661c348845,310261,324898,308102,298704,306832v-17272,-889,-38100,-1143,-62357,-889c240538,357632,244856,409194,249047,460756v4191,46228,8382,92329,12700,138557c292100,605917,323088,610235,354457,612140v13907,826,27012,1215,39319,1157l399864,613029r,39296l367665,651384v-9271,-636,-37338,-3175,-84201,-6859c231648,641223,203581,640207,199263,640080v-26543,-762,-58928,-127,-97282,2032c100330,640969,98679,639699,97028,638556v-381,-4953,-762,-10033,-1143,-14986c97282,622047,98679,620522,100203,619125v21844,-7747,34544,-13081,37719,-16002c141224,600075,141859,573405,139954,523113v-1778,-50419,-3937,-88900,-5969,-115570c129540,352172,125095,296799,120650,241300v-3048,-34163,-5969,-68453,-8890,-102743c109982,116205,108077,98044,106172,83947,104267,69850,102489,59817,100584,53848,98806,47752,96266,43561,92964,41148,89662,38735,85217,36703,79502,35052,73787,33401,64135,32004,50673,30861,35941,30099,21336,29464,6604,28956,4953,27940,3429,26797,1778,25908,1143,18288,635,10795,,3302,1397,2159,2921,1016,4318,xe" fillcolor="#969696" stroked="f" strokeweight="0">
                <v:stroke miterlimit="83231f" joinstyle="miter"/>
                <v:path arrowok="t" textboxrect="0,0,399864,652325"/>
              </v:shape>
              <v:shape id="Shape 130" o:spid="_x0000_s1104" style="position:absolute;left:57753;top:4409;width:6249;height:7001;visibility:visible;mso-wrap-style:square;v-text-anchor:top" coordsize="624967,7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" path="m4953,c49276,6350,94742,12192,141097,17145v54483,5843,96393,9525,125730,10668c268478,29211,270129,30607,271780,32004v635,6096,1143,12193,1778,18288c272288,51436,271145,52451,269875,53594v-4191,-254,-15875,-889,-35179,-1905c215392,50547,203581,51689,199136,54991v-4572,3175,-6477,7239,-5969,12193c193548,72390,201041,89916,215773,119635v14732,29844,28448,56388,41783,79628c272034,224282,286258,249555,300736,274701v28702,49530,50292,86361,65659,110110c375031,368174,383286,351410,391922,334773v9017,-18288,21209,-46356,37592,-83694c442341,220600,454787,189865,467741,159386v9906,-23623,15240,-38482,16383,-44323c485267,109093,485648,104775,485394,101981v-762,-6604,-4191,-11556,-10668,-14605c468376,84201,454533,80518,433197,76454v-8128,-1778,-16256,-3682,-24384,-5461c407289,69597,405892,68200,404368,66929v-635,-6730,-1270,-13462,-1905,-20192c403860,45720,405257,44577,406654,43562v32385,5714,70739,11049,114808,15748c561848,63627,593979,65787,617982,66040v1651,1398,3302,2795,4953,4191c623570,76836,624332,83566,624967,90298v-1397,1015,-2794,2158,-4191,3175c606552,92456,595376,92838,587248,94615v-8128,1905,-15748,6097,-22733,12192c557530,113030,545973,131445,529082,161672v-17018,30226,-33274,61976,-49911,94488c463296,286766,448056,317627,432181,348235,395351,425577,359156,503048,322072,580263v-9652,20066,-21844,41275,-36830,63754c270129,666369,250698,681610,226568,689611v-24130,8001,-50165,10540,-78232,7492c123825,694437,100203,686943,77470,674625v10922,-24131,18669,-46610,23368,-67184c105537,607950,110109,608457,114808,608838v20574,18162,41910,28575,64135,30988c206502,642875,229489,634747,247904,615569v18415,-19177,42545,-63500,72898,-132715c302895,448564,285115,416052,267208,385445,230632,321945,194691,258318,158242,195073,146812,175514,130302,147193,108077,110744,85979,74295,73152,53975,69088,50038,65151,46228,60198,42418,54102,38863,48006,35179,32258,30607,6604,25527,4953,24130,3302,22733,1651,21337,1143,15240,635,9144,,3049,1651,2032,3302,1016,4953,xe" fillcolor="#969696" stroked="f" strokeweight="0">
                <v:stroke miterlimit="83231f" joinstyle="miter"/>
                <v:path arrowok="t" textboxrect="0,0,624967,700151"/>
              </v:shape>
              <v:shape id="Shape 131" o:spid="_x0000_s1105" style="position:absolute;left:63362;top:3655;width:2735;height:5910;visibility:visible;mso-wrap-style:square;v-text-anchor:top" coordsize="273431,59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" path="m163576,v4953,3301,9779,6858,14732,10287c176530,29083,178054,84455,182372,176149v19304,1904,40132,3810,62484,5461l273431,183555r,42232l270256,225551v-21590,-1524,-49403,-3428,-83185,-5968c192405,281305,197993,343153,203327,405002v4572,42926,8890,71121,12827,84583c220091,503047,228092,513969,240411,522224v6095,4127,13493,7461,22193,9953l273431,533947r,56862l256159,591058c168783,584581,121666,546988,114681,480568v-2540,-24384,-3937,-45085,-4191,-61976c110363,413512,109982,408177,109474,402717,102870,339471,96266,276225,89662,212978v-7874,-761,-15748,-1523,-23622,-2285c48641,209042,28956,207645,6731,206628,4953,205232,3048,203708,1270,202437,762,198374,381,194437,,190500v1143,-1398,2413,-2794,3556,-4191c38608,179577,66802,172212,88138,165353,79756,85851,73914,39370,70104,26162,108585,19176,139573,10033,163576,xe" fillcolor="#969696" stroked="f" strokeweight="0">
                <v:stroke miterlimit="83231f" joinstyle="miter"/>
                <v:path arrowok="t" textboxrect="0,0,273431,591058"/>
              </v:shape>
              <v:shape id="Shape 132" o:spid="_x0000_s1106" style="position:absolute;left:55594;top:2047;width:2856;height:6428;visibility:visible;mso-wrap-style:square;v-text-anchor:top" coordsize="285555,6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" path="m,l50748,5799v20653,3619,38719,8160,54213,13494c136076,29833,161349,46852,181796,69331v20447,22352,31623,47116,34036,73533c218880,176646,206561,206871,178240,232526v-28448,25907,-76454,42291,-144653,49530c75497,288152,110041,295518,137600,303646v27432,8000,51435,19304,72263,33020c230691,350508,247455,367781,260536,388101v13208,20320,20828,43180,23241,68453c285555,476366,283523,496051,277681,515608v-5969,19559,-18161,38482,-37211,56516c221547,590031,198052,604890,169858,616446v-28194,11558,-57404,19305,-87757,23242c66924,641593,49811,642609,30761,642799l,641900,,602603r28443,-1253c49874,599429,68131,595682,83244,590031v30226,-11430,51562,-28829,64389,-52324c160460,514339,165413,488050,162873,458840,158936,415025,140267,378321,106358,349620,89403,335205,63717,323172,29173,314107l,308471,,259820r35787,-7860c46263,248551,55176,244368,62543,239383v29337,-19685,42037,-49529,38608,-88773c99119,127878,91626,107939,78164,91047,64829,74283,45271,60314,18982,50154l,44972,,xe" fillcolor="#969696" stroked="f" strokeweight="0">
                <v:stroke miterlimit="83231f" joinstyle="miter"/>
                <v:path arrowok="t" textboxrect="0,0,285555,642799"/>
              </v:shape>
              <v:shape id="Shape 133" o:spid="_x0000_s1107" style="position:absolute;left:66097;top:5258;width:2619;height:4441;visibility:visible;mso-wrap-style:square;v-text-anchor:top" coordsize="261927,44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" path="m261927,r,31475l250190,29559c204216,28544,170180,40100,147193,64611v-22987,24384,-31369,62103,-25781,112776c128524,178657,155448,181070,202184,183864r59743,2792l261927,217515,125476,213709v7874,62865,33020,110236,76200,141224c212439,362617,223655,369379,235325,375198r26602,10675l261927,444157r-17040,-1562c222313,438531,200151,432530,178435,424657v-27178,-9780,-51689,-23750,-73533,-41403c104775,383127,104648,383127,104521,383000v-1016,508,-2032,1144,-2921,1651c91313,390747,72009,404082,43307,424148v-9716,2985,-19622,5049,-29718,6160l,430504,,373642r19177,3135c41910,378301,62738,375507,81661,368522v1524,-635,3175,-1270,4699,-1905c84201,364458,82042,362299,79883,360267v-3937,-4191,-7747,-8509,-11557,-12954c38227,311880,20828,269844,15621,221710v-3429,-31877,-1651,-60325,5715,-85344c28702,111474,36830,92932,46609,81248v2413,-2921,5207,-5969,8636,-8890c56261,71470,57277,70580,58293,69819,49276,69057,40132,68421,30988,67786l,65482,,23250r3020,205c32203,25193,54134,25718,68707,25241v1524,1143,2921,2286,4445,3429c70993,39973,69088,51403,67056,62707v4572,-3049,9144,-6350,13843,-9399c86106,50007,91694,46577,97917,43148,122555,29559,148717,18510,177038,10636,191198,6699,206057,3810,221615,1968l261927,xe" fillcolor="#969696" stroked="f" strokeweight="0">
                <v:stroke miterlimit="83231f" joinstyle="miter"/>
                <v:path arrowok="t" textboxrect="0,0,261927,444157"/>
              </v:shape>
              <v:shape id="Shape 134" o:spid="_x0000_s1108" style="position:absolute;left:68716;top:8964;width:2134;height:784;visibility:visible;mso-wrap-style:square;v-text-anchor:top" coordsize="213396,78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" path="m213396,r,38961l185080,53077v-17272,7144,-33686,12383,-49243,15685c104849,75239,76781,78414,51889,78287l,73531,,15247r9773,3922c34934,26979,61922,30916,90751,30789v27178,-127,52960,-4318,77216,-12065l213396,xe" fillcolor="#969696" stroked="f" strokeweight="0">
                <v:stroke miterlimit="83231f" joinstyle="miter"/>
                <v:path arrowok="t" textboxrect="0,0,213396,78414"/>
              </v:shape>
              <v:shape id="Shape 135" o:spid="_x0000_s1109" style="position:absolute;left:68716;top:5253;width:2134;height:2195;visibility:visible;mso-wrap-style:square;v-text-anchor:top" coordsize="213396,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" path="m8455,c54811,762,96466,9271,133931,25527v18669,8065,34798,17367,48467,27877l213396,85701r,123263l197907,211534v-17526,2143,-37370,3858,-59531,5001c93926,218821,64589,219456,50239,219329l,217928,,187069r1407,66c18742,187738,33030,188023,44269,188087v53848,381,86487,-1143,97918,-2794c141678,178054,141170,172466,140789,168529,135201,121920,118945,87376,91894,64897,78305,53658,62906,45149,45651,39338l,31887,,413,8455,xe" fillcolor="#969696" stroked="f" strokeweight="0">
                <v:stroke miterlimit="83231f" joinstyle="miter"/>
                <v:path arrowok="t" textboxrect="0,0,213396,219456"/>
              </v:shape>
              <v:shape id="Shape 136" o:spid="_x0000_s1110" style="position:absolute;left:70850;top:5040;width:4359;height:4567;visibility:visible;mso-wrap-style:square;v-text-anchor:top" coordsize="435902,45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" path="m284518,1143v30861,1143,54356,2667,70612,4953c357162,7874,359067,9652,361099,11430v-1524,12319,508,43561,6223,93853c365798,106934,364274,108585,362750,110109v-7620,1397,-15240,2667,-22860,3937c337985,113030,336080,111887,334175,110871,330365,93091,326682,80772,322999,74041,319443,67183,311569,60325,299377,53594,287185,46990,270675,41910,249593,38862,228511,35687,206794,35306,184061,37592v-23368,2413,-42672,6858,-58039,13462c110655,57785,98844,66929,90335,78486v-8509,11557,-11811,25146,-9906,40640c81826,130556,86017,140589,93256,149098v7112,8382,17018,15113,30099,19558c136436,173101,149771,176022,163614,177038v21590,2159,43053,4191,64516,5715c283121,186309,322618,189103,346748,192532v24003,3429,43307,11303,57912,23749c419265,228600,427774,245364,430568,266573v5334,40513,-11684,80137,-51816,117348c338874,420751,284391,444881,215176,452755v-24384,2794,-55118,3937,-91821,2667c86525,454279,54902,451358,28613,447548v-1143,-1778,-2413,-3810,-3556,-5588c25565,433451,26200,424942,26835,416433v-254,635,-508,1270,-762,1905l,431336,,392375r10960,-4517c16294,385191,21628,382397,26962,379603v,-127,,-381,,-508c26073,368554,24168,350012,21247,323469v1524,-1397,3175,-2921,4699,-4318c34328,318770,42710,318262,50965,317754v1905,1270,3810,2540,5842,3810c60617,346710,65189,368173,70523,385953v13716,13208,35814,23368,66421,29591c167424,421767,197142,423291,225717,419862v40894,-4826,72517,-18288,94869,-38862c342938,360426,352336,338074,349288,314706v-1651,-12700,-7366,-22987,-17399,-30861c321856,275971,307632,270383,288963,266827v-18669,-3429,-51689,-6223,-98933,-9652c149390,254381,120815,250825,104559,248031,88176,245110,72047,239268,56172,230632v-3937,-2159,-7747,-4572,-11303,-6985c41821,221234,38900,218821,35852,216535v,1143,127,2286,127,3429c33947,221742,32042,223520,30137,225298l,230300,,107037r2705,2818c3213,110490,3594,111252,3975,111887v254,-889,508,-1778,635,-2540c11849,87503,27089,68326,50965,52070,89319,25781,138722,10033,199555,3429,225336,635,253657,,284518,1143xe" fillcolor="#969696" stroked="f" strokeweight="0">
                <v:stroke miterlimit="83231f" joinstyle="miter"/>
                <v:path arrowok="t" textboxrect="0,0,435902,456692"/>
              </v:shape>
              <v:shape id="Shape 137" o:spid="_x0000_s1111" style="position:absolute;left:46122;top:8611;width:3923;height:2404;visibility:visible;mso-wrap-style:square;v-text-anchor:top" coordsize="392303,240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" path="m199390,9906c137287,18923,101854,26670,92583,29591,84201,32258,73025,38735,58928,48895v-1778,1270,-3556,2540,-5334,3937c36830,65278,23495,80391,13716,98044,8763,106934,5080,115951,2921,125222,762,134366,,143764,635,153289v508,9398,2413,18034,5461,26035c14097,199517,30226,214503,54356,224917v5207,2286,10795,4191,16510,5842c102108,239903,140335,240411,186055,233426v40640,-6096,77851,-17399,111633,-34290c331216,182245,355727,162433,370586,138938v14986,-23495,21717,-45466,20193,-65786c389255,52705,381127,35687,366268,22352,351409,9017,332867,1651,310769,762,288671,,251460,2286,199390,9906xe" filled="f" strokecolor="#009" strokeweight="1pt">
                <v:path arrowok="t" textboxrect="0,0,392303,240411"/>
              </v:shape>
              <v:shape id="Shape 138" o:spid="_x0000_s1112" style="position:absolute;left:67351;top:7205;width:7022;height:2069;visibility:visible;mso-wrap-style:square;v-text-anchor:top" coordsize="702183,2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" path="m385699,v,1143,127,2286,127,3429c383794,5207,381889,6985,379984,8763,354202,14478,319151,19050,274827,21336v-44450,2286,-73787,2921,-88137,2794c124460,23876,62230,21971,,18923,7874,81788,33020,129159,76200,160147v43052,30734,93345,46737,151002,46482c254381,206502,280162,202311,304419,194564v18161,-5969,36957,-13716,56388,-23241c366140,168656,371475,165862,376809,163068v,-127,,-381,,-508c375920,152019,374015,133477,371094,106934v1524,-1397,3175,-2921,4699,-4318c384175,102235,392557,101727,400812,101219v1905,1270,3810,2540,5841,3810c410464,130175,415036,151638,420370,169418v13716,13208,35814,23368,66420,29591c517271,205232,546989,206756,575564,203327v40894,-4826,72517,-18288,94869,-38862c692785,143891,702183,121539,699135,98171,697484,85471,691769,75184,681736,67310,671702,59436,657479,53848,638810,50292,620140,46863,587121,44069,539877,40640,499237,37846,470662,34290,454406,31496,438023,28575,421894,22733,406019,14097,402082,11938,398272,9525,394715,7112,391668,4699,388747,2286,385699,xe" filled="f" strokecolor="#009" strokeweight="1pt">
                <v:path arrowok="t" textboxrect="0,0,702183,206884"/>
              </v:shape>
              <v:shape id="Shape 139" o:spid="_x0000_s1113" style="position:absolute;left:53959;top:4999;width:3290;height:3098;visibility:visible;mso-wrap-style:square;v-text-anchor:top" coordsize="328930,30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" path="m62357,1143c45085,254,24257,,,254,4191,51943,8509,103505,12700,155067v4191,46228,8382,92329,12700,138557c55753,300228,86741,304546,118110,306451v55626,3302,98425,-381,128651,-11684c276987,283337,298323,265938,311150,242443v12827,-23368,17780,-49657,15240,-78867c322453,119761,303784,83058,269875,54356,235966,25527,167132,6223,62357,1143xe" filled="f" strokecolor="#009" strokeweight="1pt">
                <v:path arrowok="t" textboxrect="0,0,328930,309753"/>
              </v:shape>
              <v:shape id="Shape 140" o:spid="_x0000_s1114" style="position:absolute;left:18950;top:5024;width:3153;height:3145;visibility:visible;mso-wrap-style:square;v-text-anchor:top" coordsize="315214,31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" path="m62103,11684c44831,13589,24130,16764,,21209,254,72644,508,123952,762,175387v508,45974,1143,91821,1778,137795c32258,314579,62865,313690,94234,310515v55245,-5588,98679,-15367,130175,-30861c255651,264160,278638,243967,293370,218821v14732,-24892,21844,-51943,21463,-80899c314325,94488,298450,59944,266319,35306,234569,10795,166243,,62103,11684xe" filled="f" strokecolor="#009" strokeweight="1pt">
                <v:path arrowok="t" textboxrect="0,0,315214,314579"/>
              </v:shape>
              <v:shape id="Shape 141" o:spid="_x0000_s1115" style="position:absolute;left:65233;top:5850;width:1727;height:3191;visibility:visible;mso-wrap-style:square;v-text-anchor:top" coordsize="172720,31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" path="m83185,5969c61595,4445,33782,2540,,,5334,61722,10922,123571,16256,185420v4571,42926,8890,71120,12827,84582c33020,283464,41021,294386,53339,302641v12193,8255,29592,13335,52198,14859c128270,319024,149098,316230,168021,309245v1524,-635,3175,-1270,4699,-1905c170561,305181,168401,303022,166243,300990v-3937,-4191,-7747,-8509,-11557,-12954c124587,252603,107188,210566,101981,162433v-3430,-31877,-1651,-60325,5715,-85344c115062,52197,123189,33655,132969,21971v2413,-2921,5207,-5969,8636,-8890c142621,12192,143637,11303,144652,10541,135636,9779,126492,9144,117348,8509,106552,7620,95123,6858,83185,5969xe" filled="f" strokecolor="#009" strokeweight="1pt">
                <v:path arrowok="t" textboxrect="0,0,172720,319024"/>
              </v:shape>
              <v:shape id="Shape 142" o:spid="_x0000_s1116" style="position:absolute;left:34744;top:5514;width:3400;height:3511;visibility:visible;mso-wrap-style:square;v-text-anchor:top" coordsize="339979,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" path="m163576,2413c131318,,101473,4445,74168,15622,46736,26798,27686,45466,16256,71374,4826,97282,,126111,1270,157988v2032,52960,20701,97282,56388,132335c93345,325501,137033,345313,189103,349123v28321,2032,53213,-1397,74803,-10160c285369,330200,302641,317247,316103,300863v13462,-16510,20828,-33401,22352,-50546c339979,233173,339598,201676,337439,155702v-1143,-25908,-2413,-51689,-3683,-77597c308737,56007,281559,38100,251968,25273,222250,12447,192913,4699,163576,2413xe" filled="f" strokecolor="#009" strokeweight="1pt">
                <v:path arrowok="t" textboxrect="0,0,339979,351155"/>
              </v:shape>
              <v:shape id="Shape 143" o:spid="_x0000_s1117" style="position:absolute;left:46212;top:4652;width:2578;height:2385;visibility:visible;mso-wrap-style:square;v-text-anchor:top" coordsize="257810,2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" path="m117094,7239c82423,13335,54102,28194,31877,50800v-2540,2667,-4953,5334,-7239,8255c7493,80264,,106299,2032,137033v1143,18161,6985,36703,17526,55499c23749,200152,28702,206629,34671,212217v8890,8255,19685,14478,32385,18415c88265,237363,111506,238506,137160,234188v34163,-5715,62865,-18669,86614,-39243c247396,174498,257810,145796,255143,109093,252984,77978,239776,51181,215265,29464,190881,8001,158242,,117094,7239xe" filled="f" strokecolor="#009" strokeweight="1pt">
                <v:path arrowok="t" textboxrect="0,0,257810,238506"/>
              </v:shape>
              <v:shape id="Shape 144" o:spid="_x0000_s1118" style="position:absolute;left:40773;top:5453;width:3571;height:3925;visibility:visible;mso-wrap-style:square;v-text-anchor:top" coordsize="357124,39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" path="m153797,4191c103759,7493,65532,23368,38608,52324,11811,81407,,122555,2921,175895v2286,42291,11049,79883,27051,112776c45720,321437,69215,347599,100711,366141v31496,18415,66548,26416,105410,23114c251841,385318,288798,366649,316865,335026v28194,-31750,40259,-76073,36830,-132334c349758,139065,330708,88900,296037,52324,261239,15621,214249,,153797,4191xe" filled="f" strokecolor="#009" strokeweight="1pt">
                <v:path arrowok="t" textboxrect="0,0,357124,392557"/>
              </v:shape>
              <v:shape id="Shape 145" o:spid="_x0000_s1119" style="position:absolute;left:67255;top:5543;width:2883;height:1595;visibility:visible;mso-wrap-style:square;v-text-anchor:top" coordsize="28829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" path="m134366,1015c88392,,54356,11557,31369,36068,8382,60451,,98171,5588,148844v7112,1269,34036,3682,80772,6477c133223,157988,167894,159003,190373,159131v53848,381,86487,-1143,97917,-2794c287782,149098,287274,143510,286893,139573,281305,92963,265049,58420,237998,35940,210820,13462,176403,1905,134366,1015xe" filled="f" strokecolor="#009" strokeweight="1pt">
                <v:path arrowok="t" textboxrect="0,0,288290,159512"/>
              </v:shape>
              <v:shape id="Shape 146" o:spid="_x0000_s1120" style="position:absolute;left:57753;top:4409;width:6249;height:7001;visibility:visible;mso-wrap-style:square;v-text-anchor:top" coordsize="624967,700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" path="m4953,c49276,6350,94742,12192,141097,17145v54483,5843,96393,9525,125730,10668c268478,29211,270129,30607,271780,32004v635,6096,1143,12193,1778,18288c272288,51436,271145,52451,269875,53594v-4191,-254,-15875,-889,-35179,-1905c215392,50547,203581,51689,199136,54991v-4572,3175,-6477,7239,-5969,12193c193548,72390,201041,89916,215773,119635v14732,29844,28448,56388,41783,79628c272034,224282,286258,249555,300736,274701v28702,49530,50292,86361,65659,110110c375031,368174,383286,351410,391922,334773v9017,-18288,21209,-46356,37592,-83694c442341,220600,454787,189865,467741,159386v9906,-23623,15240,-38482,16383,-44323c485267,109093,485648,104775,485394,101981v-762,-6604,-4191,-11556,-10668,-14605c468376,84201,454533,80518,433197,76454v-8128,-1778,-16256,-3682,-24384,-5461c407289,69597,405892,68200,404368,66929v-635,-6730,-1270,-13462,-1905,-20192c403860,45720,405257,44577,406654,43562v32385,5714,70739,11049,114808,15748c561848,63627,593979,65787,617982,66040v1651,1398,3302,2795,4953,4191c623570,76836,624332,83566,624967,90298v-1397,1015,-2794,2158,-4191,3175c606552,92456,595376,92838,587248,94615v-8128,1905,-15748,6097,-22733,12192c557530,113030,545973,131445,529082,161672v-17018,30226,-33274,61976,-49911,94488c463296,286766,448056,317627,432181,348235,395351,425577,359156,503048,322072,580263v-9652,20066,-21844,41275,-36830,63754c270129,666369,250698,681610,226568,689611v-24130,8001,-50165,10540,-78232,7492c123825,694437,100203,686943,77470,674625v10922,-24131,18669,-46610,23368,-67184c105537,607950,110109,608457,114808,608838v20574,18162,41910,28575,64135,30988c206502,642875,229489,634747,247904,615569v18415,-19177,42545,-63500,72898,-132715c302895,448564,285115,416052,267208,385445,230632,321945,194691,258318,158242,195073,146812,175514,130302,147193,108077,110744,85979,74295,73152,53975,69088,50038,65151,46228,60198,42418,54102,38863,48006,35179,32258,30607,6604,25527,4953,24130,3302,22733,1651,21337,1143,15240,635,9144,,3049,1651,2032,3302,1016,4953,xe" filled="f" strokecolor="#009" strokeweight="1pt">
                <v:path arrowok="t" textboxrect="0,0,624967,700151"/>
              </v:shape>
              <v:shape id="Shape 147" o:spid="_x0000_s1121" style="position:absolute;left:39701;top:4253;width:11264;height:7105;visibility:visible;mso-wrap-style:square;v-text-anchor:top" coordsize="1126363,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" path="m807085,7493c854710,,901192,6477,946277,25781v69469,-7239,125095,-11303,166751,-14478c1114679,13970,1116457,16637,1118235,19304v-14605,19558,-23241,32512,-26670,38354c1055624,59690,1019810,62230,983996,65532v12065,15494,18669,32385,19939,50292c1005586,137160,1000887,158369,989711,179578v-11176,21082,-27305,40006,-48641,56388c919607,252349,895096,266700,867410,278765v-27686,12192,-59563,21209,-95504,27432c763143,307721,754380,309372,745490,311023v-21717,18161,-35433,31623,-41402,39751c697992,358902,695198,366649,695706,373761v762,13081,9144,20701,25019,22987c736600,398907,768858,395478,817626,387859v43053,-7240,86233,-13209,129540,-18162c988187,365379,1019937,366649,1042416,372618v22606,5842,41275,18416,56388,36957c1113917,428244,1122299,448437,1123950,470027v2413,33147,-9017,66675,-34417,101092c1064006,605536,1025398,632968,974090,655066v-51435,22098,-106807,37338,-165989,46736c775716,707009,744982,709930,716026,710311v-1016,,-2032,,-3175,c691515,710565,671957,709168,654304,705993v-7112,-1270,-13970,-2794,-20447,-4699c610870,694690,592201,683134,577596,667259,562864,651256,554990,633222,553720,613284v-635,-11050,762,-22988,4191,-35815c561340,564515,568579,550037,579628,533781v20447,-13081,40640,-26416,60960,-40005c653923,484759,667385,475742,680847,466852v-17272,-508,-31369,-1651,-42291,-3429c628269,461772,620903,459359,616331,456438v-9144,-6096,-13970,-14732,-14732,-25654c600964,419354,604901,405003,613410,387604v6477,-5207,12954,-10414,19431,-15620c652018,356616,671195,341122,690372,325755v4064,-3175,8001,-6350,11938,-9525c697992,316357,693801,316230,689737,316230v-24003,-508,-44450,-2921,-61214,-7239c611886,304673,598805,298069,589407,289687v-5080,-4572,-9525,-9398,-13462,-14478c573532,271272,571246,267462,568833,263652v127,1778,381,3683,635,5461c573786,337312,548894,399542,492887,452755v-55372,52959,-124841,84582,-208026,90932c230505,547878,181102,538607,137160,517271,92964,495809,60071,467995,37846,435229,15621,402463,3810,366522,1778,327787,,291973,7620,257302,25019,224155v17399,-33274,48641,-62357,94234,-87376c165100,111634,219837,97028,284099,92202v80772,-6223,146939,5588,200279,37211c517398,149098,540639,174752,554736,205994v635,1778,1270,3429,1905,5207c556641,208915,556641,206756,556641,204470v1397,-18161,6477,-36449,15494,-54610c581914,130048,596011,112268,614807,96266v4572,-3682,9144,-7493,14224,-11049c642620,75438,657225,66040,672846,57277v13843,-8001,28575,-15367,44069,-21971c749554,21209,779653,11938,807085,7493xe" filled="f" strokecolor="#009" strokeweight="1pt">
                <v:path arrowok="t" textboxrect="0,0,1126363,710565"/>
              </v:shape>
              <v:shape id="Shape 148" o:spid="_x0000_s1122" style="position:absolute;left:63362;top:3655;width:11847;height:6093;visibility:visible;mso-wrap-style:square;v-text-anchor:top" coordsize="1184656,60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" path="m163576,v4953,3301,9779,6858,14732,10287c176530,29083,178054,84455,182372,176149v19304,1904,40132,3810,62484,5461c290195,185038,322707,186182,342138,185547v1524,1142,2921,2286,4445,3428c344424,200278,342519,211709,340487,223012v4572,-3049,9144,-6350,13843,-9399c359537,210312,365125,206883,371348,203453v24638,-13589,50800,-24638,79121,-32511c478790,163068,509905,159385,543814,159893v46355,762,88011,9270,125476,25527c706628,201549,733806,222631,751459,248412v508,635,889,1397,1270,2032c752983,249555,753237,248665,753364,247903v7239,-21843,22479,-41020,46355,-57277c838073,164337,887476,148589,948309,141986v25781,-2794,54102,-3429,84963,-2286c1064133,140843,1087628,142367,1103884,144652v2032,1779,3937,3557,5969,5335c1108329,162306,1110361,193548,1116076,243839v-1524,1651,-3048,3303,-4572,4826c1103884,250062,1096264,251333,1088644,252602v-1905,-1015,-3810,-2158,-5715,-3175c1079119,231648,1075436,219328,1071753,212598v-3556,-6859,-11430,-13716,-23622,-20448c1035939,185547,1019429,180467,998347,177419v-21082,-3175,-42799,-3557,-65532,-1270c909447,178562,890143,183007,874776,189611v-15367,6731,-27178,15875,-35687,27432c830580,228600,827278,242188,829183,257683v1397,11429,5588,21463,12826,29972c849122,296037,859028,302768,872109,307212v13081,4446,26416,7366,40259,8383c933958,317753,955421,319786,976884,321310v54991,3555,94488,6350,118618,9778c1119505,334518,1138809,342392,1153414,354837v14605,12320,23114,29084,25908,50293c1184656,445643,1167638,485267,1127506,522477v-39878,36831,-94361,60960,-163576,68835c939546,594106,908812,595249,872109,593979v-36830,-1143,-68453,-4065,-94742,-7874c776224,584326,774954,582295,773811,580517v508,-8509,1143,-17018,1778,-25528c775334,555625,775081,556260,774827,556895v-37973,21843,-72518,36194,-103632,42799c640207,606171,612140,609346,587248,609219v-46736,-255,-91948,-8509,-135382,-24257c424688,575183,400177,561212,378333,543560v-127,-127,-254,-127,-381,-254c376936,543813,375920,544449,375031,544957v-10287,6095,-29591,19430,-58293,39497c297307,590423,277114,592709,256159,591058,168783,584581,121666,546988,114681,480568v-2540,-24384,-3937,-45085,-4191,-61976c110363,413512,109982,408177,109474,402717,102870,339471,96266,276225,89662,212978v-7874,-761,-15748,-1523,-23622,-2285c48641,209042,28956,207645,6731,206628,4953,205232,3048,203708,1270,202437,762,198374,381,194437,,190500v1143,-1398,2413,-2794,3556,-4191c38608,179577,66802,172212,88138,165353,79756,85851,73914,39370,70104,26162,108585,19176,139573,10033,163576,xe" filled="f" strokecolor="#009" strokeweight="1pt">
                <v:path arrowok="t" textboxrect="0,0,1184656,609346"/>
              </v:shape>
              <v:shape id="Shape 149" o:spid="_x0000_s1123" style="position:absolute;left:53781;top:2339;width:2859;height:2372;visibility:visible;mso-wrap-style:square;v-text-anchor:top" coordsize="285877,23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" path="m95250,1778c59563,,28194,1016,1270,4573,,31750,2286,79122,7874,146939v2286,27305,4572,54484,6731,81788c34036,230505,55880,232029,80264,233299v79883,3937,134112,-3175,163576,-23114c273177,190500,285877,160655,282448,121412,280416,98679,272923,78740,259461,61849,246126,45085,226568,31115,200279,20955,173990,10795,139065,4064,95250,1778xe" filled="f" strokecolor="#009" strokeweight="1pt">
                <v:path arrowok="t" textboxrect="0,0,285877,237236"/>
              </v:shape>
              <v:shape id="Shape 150" o:spid="_x0000_s1124" style="position:absolute;left:18942;top:2399;width:2780;height:2461;visibility:visible;mso-wrap-style:square;v-text-anchor:top" coordsize="278003,2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" path="m98679,4318c63119,7874,31750,13970,4826,22098,1397,49657,,97282,381,164846v127,27051,254,54229,381,81280c19812,244728,41529,242697,65659,239903v79502,-8763,134874,-23114,166116,-46990c262763,169164,278003,137795,277495,98933,277368,76327,271272,57277,259080,42037,246888,26924,228219,15367,202565,8636,176911,1905,142240,,98679,4318xe" filled="f" strokecolor="#009" strokeweight="1pt">
                <v:path arrowok="t" textboxrect="0,0,278003,246126"/>
              </v:shape>
              <v:shape id="Shape 151" o:spid="_x0000_s1125" style="position:absolute;left:51596;top:1943;width:6854;height:6541;visibility:visible;mso-wrap-style:square;v-text-anchor:top" coordsize="685419,65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" path="m380873,8255v51689,3302,92964,10795,123952,21463c535940,40259,561213,57277,581660,79756v20447,22353,31623,47117,34036,73533c618744,187072,606425,217297,578104,242951v-28448,25908,-76454,42291,-144653,49530c475361,298577,509905,305943,537464,314072v27432,8000,51435,19303,72263,33019c630555,360934,647319,378206,660400,398526v13208,20321,20828,43180,23241,68453c685419,486791,683387,506476,677545,526034v-5969,19558,-18161,38481,-37211,56515c621411,600456,597916,615315,569722,626872v-28194,11557,-57404,19304,-87757,23241c451612,653923,413512,654177,367665,651384v-9271,-636,-37338,-3175,-84201,-6859c231648,641223,203581,640207,199263,640080v-26543,-762,-58928,-127,-97282,2032c100330,640969,98679,639699,97028,638556v-381,-4953,-762,-10033,-1143,-14986c97282,622047,98679,620522,100203,619125v21844,-7747,34544,-13081,37719,-16002c141224,600075,141859,573405,139954,523113v-1778,-50419,-3937,-88900,-5969,-115570c129540,352172,125095,296799,120650,241300v-3048,-34163,-5969,-68453,-8890,-102743c109982,116205,108077,98044,106172,83947,104267,69850,102489,59817,100584,53848,98806,47752,96266,43561,92964,41148,89662,38735,85217,36703,79502,35052,73787,33401,64135,32004,50673,30861,35941,30099,21336,29464,6604,28956,4953,27940,3429,26797,1778,25908,1143,18288,635,10795,,3302,1397,2159,2921,1016,4318,,70231,762,121031,2667,156718,3302v13462,127,66548,-508,159131,2032c345821,6350,367411,7366,380873,8255xe" filled="f" strokecolor="#009" strokeweight="1pt">
                <v:path arrowok="t" textboxrect="0,0,685419,654177"/>
              </v:shape>
              <v:shape id="Shape 152" o:spid="_x0000_s1126" style="position:absolute;left:16855;top:1972;width:6473;height:6921;visibility:visible;mso-wrap-style:square;v-text-anchor:top" coordsize="647319,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" path="m377063,3937c428879,,469900,2539,500380,9398v30480,6985,54737,21336,73660,41528c592963,71120,602361,94742,602742,121031v381,33401,-14478,64769,-45085,93726c526796,243712,477012,265684,407797,282321v41783,254,76073,3429,103251,8254c538226,295401,561594,303911,581533,315468v19939,11683,35560,27305,47371,46228c640715,380619,646557,402844,646938,427862v381,19559,-3175,39498,-10795,59690c628650,507619,614807,527812,594233,547750v-20701,20067,-45593,37593,-74930,52451c489712,615187,459740,626872,428879,634873v-30861,8127,-69342,13842,-114935,18288c304546,654050,276606,655827,230251,660273v-51308,5714,-78994,10033,-83312,10795c120777,675259,88773,681989,51054,692150v-1524,-889,-3048,-1905,-4572,-2794c46482,684402,46355,679450,46355,674497v1524,-1778,3048,-3684,4572,-5461c73152,656717,85852,648970,89281,645287v3556,-3683,6223,-30862,8128,-81662c99441,512952,100457,474345,100330,447801v-127,-55371,-254,-110743,-381,-165989c99695,247523,99441,213360,99187,179197v,-22352,-508,-40386,-1270,-54229c97155,110998,96139,101219,94742,95376,93345,89662,91313,85725,88265,83947,85217,82169,81026,80772,75438,80263v-5461,-635,-14732,-253,-27940,1271c33147,83565,18796,85725,4572,88011,3048,87249,1524,86487,,85851,,78232,,70738,,63246,1524,61849,3048,60451,4572,59055,68707,46989,118618,39750,154051,34162,167259,32003,219710,21717,312293,10287,342011,6858,363728,4825,377063,3937xe" filled="f" strokecolor="#009" strokeweight="1pt">
                <v:path arrowok="t" textboxrect="0,0,647319,692150"/>
              </v:shape>
              <v:shape id="Shape 153" o:spid="_x0000_s1127" style="position:absolute;left:33723;top:2886;width:6487;height:6755;visibility:visible;mso-wrap-style:square;v-text-anchor:top" coordsize="648716,6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" path="m511048,v3810,1778,7493,3811,11303,5715c519684,40260,521081,109855,526288,214376v4953,98934,9779,197739,14732,296672c542417,541528,544449,568198,546989,591059v2413,22859,5588,36448,9271,40766c559943,636016,565912,639699,574040,642493v8128,2794,30861,5843,68453,8129c644271,651764,646049,653035,647827,654177v381,5715,635,11430,889,17272c647065,672719,645414,674116,643763,675513v-42291,-2032,-75057,-3556,-98425,-4190c524383,670941,494411,671195,455549,671703v-2159,-1778,-4445,-3555,-6604,-5334c448691,636778,448310,616077,447802,604393v-127,-1524,-254,-7239,-254,-17271c426720,598170,406019,610743,385318,624332v-30607,19812,-50546,32258,-59944,36957c307721,667004,282448,668782,249428,666242,195834,661924,149987,647447,111633,623316,73406,599186,45974,570103,28829,536448,11557,502920,2540,469265,1270,435737,,401448,6858,369316,22225,339472,37592,309626,59690,288672,89408,277241v29591,-11430,61849,-23749,96774,-35941c221234,228981,256032,223774,291084,226314v48895,3556,95758,16129,141097,37084c429895,229616,427482,195835,425196,162179v-2413,-35179,-4699,-59563,-6985,-73406c416052,74930,413766,66675,411353,64008v-2413,-2667,-6477,-4826,-12065,-6350c393573,56135,370332,54356,329311,51689v-1905,-1524,-3556,-3048,-5461,-4445c323596,40894,323342,34544,323088,28194v1397,-1270,2921,-2540,4318,-3809c400431,22733,461645,13843,511048,xe" filled="f" strokecolor="#009" strokeweight="1pt">
                <v:path arrowok="t" textboxrect="0,0,648716,675513"/>
              </v:shape>
              <v:shape id="Shape 154" o:spid="_x0000_s1128" style="position:absolute;left:22811;top:2172;width:11428;height:7119;visibility:visible;mso-wrap-style:square;v-text-anchor:top" coordsize="1142746,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" path="m793496,v3683,2286,7366,4572,11049,6731c801370,41022,801497,110617,804672,215392v3048,94869,5969,189738,8890,284607c813816,506730,815213,528193,817880,564515v2667,36449,4953,57658,6858,64008c826770,634747,829437,639445,832993,642493v3556,3175,7874,5334,12954,6731c848487,649860,854964,651129,865505,652907v5969,1016,11938,2032,17907,3048c889635,656336,895731,656590,901954,656972v10541,507,17018,634,19431,507c926211,657098,930402,655701,933958,653288v3556,-2540,5969,-6603,7112,-12319c942213,635127,943102,615823,943737,582803v635,-32893,635,-57912,127,-74803c941197,429514,938530,351155,935863,272669v-1905,-32131,-3683,-64389,-5588,-96520c927989,142367,925957,118872,924179,105791,922401,92584,920369,84582,917956,81915v-2413,-2667,-6477,-4953,-12192,-6730c899922,73279,876808,70104,836295,65532v-1778,-1524,-3429,-3175,-5207,-4699c830834,54483,830707,48133,830453,41783v1524,-1143,2921,-2413,4445,-3556c907542,39878,968629,35179,1018032,25273v3810,2159,7366,4445,11176,6604c1026160,66294,1026668,135890,1030351,240665v3429,94870,6858,189865,10287,284861c1040892,532130,1042416,553593,1045337,590042v2794,36322,5207,57658,7239,63881c1054481,660147,1057275,664845,1060831,667893v3556,3175,7874,5334,12954,6604c1078865,675767,1099820,679323,1136650,684911v1778,1398,3556,2794,5461,4191c1142238,695452,1142492,701802,1142746,708152v-1524,1270,-2921,2413,-4445,3683c1089787,704469,1043051,698119,998093,693166v-22225,-2413,-44958,-4699,-68199,-6731c924179,686054,918337,685547,912622,685165v-762,508,-1651,1144,-2413,1778c901700,685673,893064,684276,884428,683006v-8509,-634,-17018,-1270,-25527,-1778c857885,680339,856996,679577,855980,678688v-5715,-762,-11430,-1651,-17145,-2413c815467,672973,792607,670052,770128,667639v-22225,-2540,-44958,-4699,-68199,-6604c694690,660400,687451,659892,680212,659385v-762,634,-1524,1142,-2286,1777c669925,659892,661924,658749,653796,657606v-7620,-508,-15367,-1016,-22987,-1396c629920,655447,629031,654685,628142,653923v-6223,-888,-12446,-1778,-18669,-2667c591185,648843,577342,647065,568071,646176v-23749,-2286,-51054,-3810,-82042,-4445c484251,640335,482473,638937,480695,637540v1651,-30606,2794,-56642,3429,-77978c459994,572135,432562,589788,401701,612013v-11811,8382,-28956,14986,-51308,19685c327914,636397,302387,637922,273558,636397v-43561,-2540,-77597,-9271,-102235,-20828c146812,604012,129413,588772,118999,569722,108585,550545,102997,517906,102235,471805v127,-11938,127,-23876,127,-35814c101854,406654,101346,377190,100965,347726v-254,-12065,-1270,-28448,-3048,-49276c96012,277622,94488,264668,93472,259842v-1016,-4826,-4064,-8382,-9144,-10795c79248,246761,69215,245491,54102,245364v-16129,-254,-32385,-508,-48641,-508c3683,243713,1905,242443,254,241300,127,234823,,228347,,221742v1524,-1143,3048,-2413,4572,-3556c78105,210947,139954,201041,190373,187579v3683,2032,7366,4191,11176,6350c197866,233172,196723,283464,197739,344424v635,35179,1270,70358,1905,105537c200406,488569,204597,515620,212471,530987v7874,15367,21209,27686,40005,36576c271272,576453,293497,581787,319024,583438v28448,1778,54102,-635,77216,-7366c419354,569214,438531,558673,453898,544322v15367,-14350,24003,-24257,26289,-29463c482346,509651,483489,494538,483743,469519v127,-16891,254,-33782,508,-50672c483870,402590,483489,386207,483108,369951v-381,-12191,-1524,-28702,-3556,-49657c477520,299339,475996,286259,474853,281432v-1016,-4953,-4064,-8763,-9144,-11430c460629,267335,450596,265303,435610,264034v-16256,-1524,-32385,-2922,-48641,-4319c385318,258318,383540,257048,381762,255651v-127,-6477,-254,-12954,-381,-19431c382905,235077,384302,234061,385826,232918v73406,-1270,135001,-7112,184912,-17653c574548,217551,578104,219964,581914,222250v-3302,39116,-4064,89281,-2413,150368c580136,399288,580898,425959,581533,452501v127,4572,2032,41656,5842,111506c588772,589788,591185,605663,594614,611505v3556,5969,8128,10414,13970,13208c611505,626110,617347,627635,625983,629031v1270,128,2540,381,3810,508c629920,629539,630047,629412,630047,629412v37592,2032,58674,3048,63500,2667c698373,631698,702564,630174,706247,627761v3556,-2413,5969,-6604,7112,-12319c714502,609600,715518,590297,716280,557403v889,-33019,1016,-57912,508,-74930c714502,404114,712216,325755,709930,247397v-1651,-32132,-3429,-64390,-5080,-96521c702691,117222,700786,93726,699135,80645,697357,67437,695325,59563,693039,56897v-2413,-2668,-6477,-4954,-12192,-6732c675005,48260,651891,45212,611378,41022v-1778,-1525,-3556,-3049,-5207,-4573c605917,30099,605790,23749,605536,17399v1524,-1270,3048,-2413,4572,-3683c682879,14732,743966,9906,793496,xe" filled="f" strokecolor="#009" strokeweight="1pt">
                <v:path arrowok="t" textboxrect="0,0,1142746,711835"/>
              </v:shape>
              <v:shape id="Shape 27345" o:spid="_x0000_s1129" style="position:absolute;top:12573;width:77724;height:4572;visibility:visible;mso-wrap-style:square;v-text-anchor:top" coordsize="7772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" path="m,l7772400,r,457200l,457200,,e" fillcolor="navy" stroked="f" strokeweight="0">
                <v:path arrowok="t" textboxrect="0,0,7772400,457200"/>
              </v:shape>
              <v:shape id="Shape 27346" o:spid="_x0000_s1130" style="position:absolute;left:1143;top:1143;width:14306;height:14859;visibility:visible;mso-wrap-style:square;v-text-anchor:top" coordsize="143065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" path="m,l1430655,r,1485900l,1485900,,e" fillcolor="navy" stroked="f" strokeweight="0">
                <v:path arrowok="t" textboxrect="0,0,1430655,1485900"/>
              </v:shape>
              <v:shape id="Shape 192" o:spid="_x0000_s1131" style="position:absolute;left:1143;top:1143;width:14306;height:14859;visibility:visible;mso-wrap-style:square;v-text-anchor:top" coordsize="1430655,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" path="m,1485900r1430655,l1430655,,,,,1485900xe" filled="f" strokecolor="#969696">
                <v:stroke miterlimit="66585f" joinstyle="miter"/>
                <v:path arrowok="t" textboxrect="0,0,1430655,1485900"/>
              </v:shape>
              <v:shape id="Shape 27347" o:spid="_x0000_s1132" style="position:absolute;left:2103;top:1645;width:12324;height:13854;visibility:visible;mso-wrap-style:square;v-text-anchor:top" coordsize="1232408,1385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" path="m,l1232408,r,1385316l,1385316,,e" stroked="f" strokeweight="0">
                <v:stroke miterlimit="66585f" joinstyle="miter"/>
                <v:path arrowok="t" textboxrect="0,0,1232408,1385316"/>
              </v:shape>
              <v:shape id="Picture 26390" o:spid="_x0000_s1133" type="#_x0000_t75" style="position:absolute;left:2072;top:2885;width:12162;height:12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">
                <v:imagedata r:id="rId28" o:title=""/>
              </v:shape>
              <v:shape id="Shape 196" o:spid="_x0000_s1134" style="position:absolute;left:58547;top:18224;width:18021;height:77152;visibility:visible;mso-wrap-style:square;v-text-anchor:top" coordsize="1802130,771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" path="m,7715250r1802130,l1802130,,,,,7715250xe" filled="f" strokecolor="#4f81bd" strokeweight="3pt">
                <v:stroke miterlimit="66585f" joinstyle="miter"/>
                <v:path arrowok="t" textboxrect="0,0,1802130,7715250"/>
              </v:shape>
              <v:shape id="Picture 283" o:spid="_x0000_s1135" type="#_x0000_t75" style="position:absolute;left:61175;top:18872;width:12726;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">
                <v:imagedata r:id="rId29"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12EC"/>
    <w:multiLevelType w:val="hybridMultilevel"/>
    <w:tmpl w:val="1A4AE6BC"/>
    <w:lvl w:ilvl="0" w:tplc="6C184E10">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870C5D"/>
    <w:multiLevelType w:val="hybridMultilevel"/>
    <w:tmpl w:val="073286D8"/>
    <w:lvl w:ilvl="0" w:tplc="1862AEB0">
      <w:start w:val="1"/>
      <w:numFmt w:val="bullet"/>
      <w:lvlRestart w:val="0"/>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3075C3"/>
    <w:multiLevelType w:val="hybridMultilevel"/>
    <w:tmpl w:val="23282E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gacyDocIDRemoved" w:val="True"/>
  </w:docVars>
  <w:rsids>
    <w:rsidRoot w:val="00D747F0"/>
    <w:rsid w:val="000B2E46"/>
    <w:rsid w:val="00157DA3"/>
    <w:rsid w:val="001D1637"/>
    <w:rsid w:val="00295569"/>
    <w:rsid w:val="002D2034"/>
    <w:rsid w:val="002D44A2"/>
    <w:rsid w:val="003A44A3"/>
    <w:rsid w:val="003B0405"/>
    <w:rsid w:val="003B62C7"/>
    <w:rsid w:val="004745DF"/>
    <w:rsid w:val="0049760B"/>
    <w:rsid w:val="004E18E6"/>
    <w:rsid w:val="005933B6"/>
    <w:rsid w:val="005B56E9"/>
    <w:rsid w:val="00634807"/>
    <w:rsid w:val="00696C20"/>
    <w:rsid w:val="006B0839"/>
    <w:rsid w:val="006F7FAA"/>
    <w:rsid w:val="0071046F"/>
    <w:rsid w:val="00786194"/>
    <w:rsid w:val="007C023C"/>
    <w:rsid w:val="007F7DEE"/>
    <w:rsid w:val="00823A61"/>
    <w:rsid w:val="00AA4C85"/>
    <w:rsid w:val="00B07686"/>
    <w:rsid w:val="00B345DD"/>
    <w:rsid w:val="00B4466B"/>
    <w:rsid w:val="00B75803"/>
    <w:rsid w:val="00B81149"/>
    <w:rsid w:val="00BC0B64"/>
    <w:rsid w:val="00BE3FDC"/>
    <w:rsid w:val="00D05292"/>
    <w:rsid w:val="00D73F2D"/>
    <w:rsid w:val="00D747F0"/>
    <w:rsid w:val="00DC1EC9"/>
    <w:rsid w:val="00E33C36"/>
    <w:rsid w:val="00E96945"/>
    <w:rsid w:val="00F61398"/>
    <w:rsid w:val="00FC3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9931C"/>
  <w15:chartTrackingRefBased/>
  <w15:docId w15:val="{FFA175BA-4DF4-4F11-852C-69300F9E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803"/>
  </w:style>
  <w:style w:type="paragraph" w:styleId="Heading1">
    <w:name w:val="heading 1"/>
    <w:basedOn w:val="Normal"/>
    <w:next w:val="BodyText"/>
    <w:link w:val="Heading1Char"/>
    <w:qFormat/>
    <w:rsid w:val="001D1637"/>
    <w:pPr>
      <w:keepNext/>
      <w:keepLines/>
      <w:spacing w:after="240"/>
      <w:outlineLvl w:val="0"/>
    </w:pPr>
    <w:rPr>
      <w:rFonts w:eastAsiaTheme="majorEastAsia" w:cstheme="majorBidi"/>
      <w:b/>
      <w:sz w:val="24"/>
      <w:szCs w:val="32"/>
    </w:rPr>
  </w:style>
  <w:style w:type="paragraph" w:styleId="Heading2">
    <w:name w:val="heading 2"/>
    <w:basedOn w:val="Normal"/>
    <w:next w:val="BodyText"/>
    <w:link w:val="Heading2Char"/>
    <w:unhideWhenUsed/>
    <w:qFormat/>
    <w:rsid w:val="001D1637"/>
    <w:pPr>
      <w:keepNext/>
      <w:keepLines/>
      <w:spacing w:after="240"/>
      <w:outlineLvl w:val="1"/>
    </w:pPr>
    <w:rPr>
      <w:rFonts w:eastAsiaTheme="majorEastAsia" w:cstheme="majorBidi"/>
      <w:szCs w:val="26"/>
    </w:rPr>
  </w:style>
  <w:style w:type="paragraph" w:styleId="Heading3">
    <w:name w:val="heading 3"/>
    <w:basedOn w:val="Normal"/>
    <w:next w:val="BodyText"/>
    <w:link w:val="Heading3Char"/>
    <w:semiHidden/>
    <w:unhideWhenUsed/>
    <w:qFormat/>
    <w:rsid w:val="001D1637"/>
    <w:pPr>
      <w:keepNext/>
      <w:keepLines/>
      <w:spacing w:after="240"/>
      <w:outlineLvl w:val="2"/>
    </w:pPr>
    <w:rPr>
      <w:rFonts w:eastAsiaTheme="majorEastAsia" w:cstheme="majorBidi"/>
      <w:szCs w:val="24"/>
    </w:rPr>
  </w:style>
  <w:style w:type="paragraph" w:styleId="Heading4">
    <w:name w:val="heading 4"/>
    <w:basedOn w:val="Normal"/>
    <w:next w:val="BodyText"/>
    <w:link w:val="Heading4Char"/>
    <w:semiHidden/>
    <w:unhideWhenUsed/>
    <w:qFormat/>
    <w:rsid w:val="001D1637"/>
    <w:pPr>
      <w:keepNext/>
      <w:keepLines/>
      <w:spacing w:after="240"/>
      <w:outlineLvl w:val="3"/>
    </w:pPr>
    <w:rPr>
      <w:rFonts w:eastAsiaTheme="majorEastAsia" w:cstheme="majorBidi"/>
      <w:iCs/>
    </w:rPr>
  </w:style>
  <w:style w:type="paragraph" w:styleId="Heading5">
    <w:name w:val="heading 5"/>
    <w:basedOn w:val="Normal"/>
    <w:next w:val="BodyText"/>
    <w:link w:val="Heading5Char"/>
    <w:semiHidden/>
    <w:unhideWhenUsed/>
    <w:qFormat/>
    <w:rsid w:val="001D1637"/>
    <w:pPr>
      <w:keepNext/>
      <w:keepLines/>
      <w:spacing w:after="240"/>
      <w:outlineLvl w:val="4"/>
    </w:pPr>
    <w:rPr>
      <w:rFonts w:eastAsiaTheme="majorEastAsia" w:cstheme="majorBidi"/>
    </w:rPr>
  </w:style>
  <w:style w:type="paragraph" w:styleId="Heading6">
    <w:name w:val="heading 6"/>
    <w:basedOn w:val="Normal"/>
    <w:next w:val="BodyText"/>
    <w:link w:val="Heading6Char"/>
    <w:semiHidden/>
    <w:unhideWhenUsed/>
    <w:qFormat/>
    <w:rsid w:val="001D1637"/>
    <w:pPr>
      <w:keepNext/>
      <w:keepLines/>
      <w:spacing w:after="240"/>
      <w:outlineLvl w:val="5"/>
    </w:pPr>
    <w:rPr>
      <w:rFonts w:eastAsiaTheme="majorEastAsia" w:cstheme="majorBidi"/>
    </w:rPr>
  </w:style>
  <w:style w:type="paragraph" w:styleId="Heading7">
    <w:name w:val="heading 7"/>
    <w:basedOn w:val="Normal"/>
    <w:next w:val="BodyText"/>
    <w:link w:val="Heading7Char"/>
    <w:semiHidden/>
    <w:unhideWhenUsed/>
    <w:qFormat/>
    <w:rsid w:val="001D1637"/>
    <w:pPr>
      <w:keepNext/>
      <w:keepLines/>
      <w:spacing w:after="240"/>
      <w:outlineLvl w:val="6"/>
    </w:pPr>
    <w:rPr>
      <w:rFonts w:eastAsiaTheme="majorEastAsia" w:cstheme="majorBidi"/>
      <w:iCs/>
    </w:rPr>
  </w:style>
  <w:style w:type="paragraph" w:styleId="Heading8">
    <w:name w:val="heading 8"/>
    <w:basedOn w:val="Normal"/>
    <w:next w:val="BodyText"/>
    <w:link w:val="Heading8Char"/>
    <w:semiHidden/>
    <w:unhideWhenUsed/>
    <w:qFormat/>
    <w:rsid w:val="001D1637"/>
    <w:pPr>
      <w:keepNext/>
      <w:keepLines/>
      <w:spacing w:after="240"/>
      <w:outlineLvl w:val="7"/>
    </w:pPr>
    <w:rPr>
      <w:rFonts w:eastAsiaTheme="majorEastAsia" w:cstheme="majorBidi"/>
      <w:szCs w:val="21"/>
    </w:rPr>
  </w:style>
  <w:style w:type="paragraph" w:styleId="Heading9">
    <w:name w:val="heading 9"/>
    <w:basedOn w:val="Normal"/>
    <w:next w:val="BodyText"/>
    <w:link w:val="Heading9Char"/>
    <w:semiHidden/>
    <w:unhideWhenUsed/>
    <w:qFormat/>
    <w:rsid w:val="001D1637"/>
    <w:pPr>
      <w:keepNext/>
      <w:keepLines/>
      <w:spacing w:after="24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75803"/>
    <w:rPr>
      <w:rFonts w:eastAsiaTheme="majorEastAsia" w:cstheme="majorBidi"/>
      <w:szCs w:val="26"/>
    </w:rPr>
  </w:style>
  <w:style w:type="paragraph" w:styleId="BodyText">
    <w:name w:val="Body Text"/>
    <w:basedOn w:val="Normal"/>
    <w:link w:val="BodyTextChar"/>
    <w:unhideWhenUsed/>
    <w:rsid w:val="001D1637"/>
    <w:pPr>
      <w:spacing w:after="240"/>
      <w:ind w:firstLine="720"/>
    </w:pPr>
  </w:style>
  <w:style w:type="character" w:customStyle="1" w:styleId="BodyTextChar">
    <w:name w:val="Body Text Char"/>
    <w:basedOn w:val="DefaultParagraphFont"/>
    <w:link w:val="BodyText"/>
    <w:rsid w:val="00B75803"/>
  </w:style>
  <w:style w:type="paragraph" w:styleId="BodyText2">
    <w:name w:val="Body Text 2"/>
    <w:basedOn w:val="Normal"/>
    <w:link w:val="BodyText2Char"/>
    <w:unhideWhenUsed/>
    <w:rsid w:val="001D1637"/>
    <w:pPr>
      <w:spacing w:line="480" w:lineRule="auto"/>
      <w:ind w:firstLine="720"/>
    </w:pPr>
  </w:style>
  <w:style w:type="character" w:customStyle="1" w:styleId="BodyText2Char">
    <w:name w:val="Body Text 2 Char"/>
    <w:basedOn w:val="DefaultParagraphFont"/>
    <w:link w:val="BodyText2"/>
    <w:rsid w:val="00B75803"/>
  </w:style>
  <w:style w:type="paragraph" w:styleId="Header">
    <w:name w:val="header"/>
    <w:basedOn w:val="Normal"/>
    <w:link w:val="HeaderChar"/>
    <w:uiPriority w:val="99"/>
    <w:unhideWhenUsed/>
    <w:rsid w:val="000B2E46"/>
    <w:pPr>
      <w:tabs>
        <w:tab w:val="center" w:pos="4680"/>
        <w:tab w:val="right" w:pos="9360"/>
      </w:tabs>
    </w:pPr>
  </w:style>
  <w:style w:type="paragraph" w:styleId="BlockText">
    <w:name w:val="Block Text"/>
    <w:basedOn w:val="Normal"/>
    <w:semiHidden/>
    <w:unhideWhenUsed/>
    <w:rsid w:val="001D1637"/>
    <w:pPr>
      <w:spacing w:after="240"/>
    </w:pPr>
    <w:rPr>
      <w:rFonts w:eastAsiaTheme="minorEastAsia"/>
      <w:iCs/>
    </w:rPr>
  </w:style>
  <w:style w:type="paragraph" w:styleId="Quote">
    <w:name w:val="Quote"/>
    <w:basedOn w:val="Normal"/>
    <w:next w:val="Normal"/>
    <w:link w:val="QuoteChar"/>
    <w:uiPriority w:val="29"/>
    <w:rsid w:val="001D1637"/>
    <w:pPr>
      <w:spacing w:after="240"/>
      <w:ind w:left="720" w:right="720"/>
    </w:pPr>
    <w:rPr>
      <w:iCs/>
    </w:rPr>
  </w:style>
  <w:style w:type="character" w:customStyle="1" w:styleId="QuoteChar">
    <w:name w:val="Quote Char"/>
    <w:basedOn w:val="DefaultParagraphFont"/>
    <w:link w:val="Quote"/>
    <w:uiPriority w:val="29"/>
    <w:rsid w:val="001D1637"/>
    <w:rPr>
      <w:iCs/>
    </w:rPr>
  </w:style>
  <w:style w:type="character" w:customStyle="1" w:styleId="Heading1Char">
    <w:name w:val="Heading 1 Char"/>
    <w:basedOn w:val="DefaultParagraphFont"/>
    <w:link w:val="Heading1"/>
    <w:rsid w:val="00B75803"/>
    <w:rPr>
      <w:rFonts w:eastAsiaTheme="majorEastAsia" w:cstheme="majorBidi"/>
      <w:b/>
      <w:sz w:val="24"/>
      <w:szCs w:val="32"/>
    </w:rPr>
  </w:style>
  <w:style w:type="character" w:customStyle="1" w:styleId="Heading9Char">
    <w:name w:val="Heading 9 Char"/>
    <w:basedOn w:val="DefaultParagraphFont"/>
    <w:link w:val="Heading9"/>
    <w:semiHidden/>
    <w:rsid w:val="00B75803"/>
    <w:rPr>
      <w:rFonts w:eastAsiaTheme="majorEastAsia" w:cstheme="majorBidi"/>
      <w:iCs/>
      <w:szCs w:val="21"/>
    </w:rPr>
  </w:style>
  <w:style w:type="character" w:customStyle="1" w:styleId="Heading8Char">
    <w:name w:val="Heading 8 Char"/>
    <w:basedOn w:val="DefaultParagraphFont"/>
    <w:link w:val="Heading8"/>
    <w:semiHidden/>
    <w:rsid w:val="00B75803"/>
    <w:rPr>
      <w:rFonts w:eastAsiaTheme="majorEastAsia" w:cstheme="majorBidi"/>
      <w:szCs w:val="21"/>
    </w:rPr>
  </w:style>
  <w:style w:type="character" w:customStyle="1" w:styleId="Heading7Char">
    <w:name w:val="Heading 7 Char"/>
    <w:basedOn w:val="DefaultParagraphFont"/>
    <w:link w:val="Heading7"/>
    <w:semiHidden/>
    <w:rsid w:val="00B75803"/>
    <w:rPr>
      <w:rFonts w:eastAsiaTheme="majorEastAsia" w:cstheme="majorBidi"/>
      <w:iCs/>
    </w:rPr>
  </w:style>
  <w:style w:type="character" w:customStyle="1" w:styleId="Heading6Char">
    <w:name w:val="Heading 6 Char"/>
    <w:basedOn w:val="DefaultParagraphFont"/>
    <w:link w:val="Heading6"/>
    <w:semiHidden/>
    <w:rsid w:val="00B75803"/>
    <w:rPr>
      <w:rFonts w:eastAsiaTheme="majorEastAsia" w:cstheme="majorBidi"/>
    </w:rPr>
  </w:style>
  <w:style w:type="character" w:customStyle="1" w:styleId="Heading5Char">
    <w:name w:val="Heading 5 Char"/>
    <w:basedOn w:val="DefaultParagraphFont"/>
    <w:link w:val="Heading5"/>
    <w:semiHidden/>
    <w:rsid w:val="00B75803"/>
    <w:rPr>
      <w:rFonts w:eastAsiaTheme="majorEastAsia" w:cstheme="majorBidi"/>
    </w:rPr>
  </w:style>
  <w:style w:type="character" w:customStyle="1" w:styleId="Heading4Char">
    <w:name w:val="Heading 4 Char"/>
    <w:basedOn w:val="DefaultParagraphFont"/>
    <w:link w:val="Heading4"/>
    <w:semiHidden/>
    <w:rsid w:val="00B75803"/>
    <w:rPr>
      <w:rFonts w:eastAsiaTheme="majorEastAsia" w:cstheme="majorBidi"/>
      <w:iCs/>
    </w:rPr>
  </w:style>
  <w:style w:type="character" w:customStyle="1" w:styleId="Heading3Char">
    <w:name w:val="Heading 3 Char"/>
    <w:basedOn w:val="DefaultParagraphFont"/>
    <w:link w:val="Heading3"/>
    <w:semiHidden/>
    <w:rsid w:val="00B75803"/>
    <w:rPr>
      <w:rFonts w:eastAsiaTheme="majorEastAsia" w:cstheme="majorBidi"/>
      <w:szCs w:val="24"/>
    </w:rPr>
  </w:style>
  <w:style w:type="paragraph" w:styleId="TOCHeading">
    <w:name w:val="TOC Heading"/>
    <w:basedOn w:val="Normal"/>
    <w:next w:val="Normal"/>
    <w:semiHidden/>
    <w:unhideWhenUsed/>
    <w:qFormat/>
    <w:rsid w:val="000B2E46"/>
    <w:rPr>
      <w:b/>
    </w:rPr>
  </w:style>
  <w:style w:type="paragraph" w:styleId="TOC1">
    <w:name w:val="toc 1"/>
    <w:basedOn w:val="Normal"/>
    <w:next w:val="Normal"/>
    <w:autoRedefine/>
    <w:semiHidden/>
    <w:unhideWhenUsed/>
    <w:rsid w:val="000B2E46"/>
    <w:pPr>
      <w:spacing w:after="240"/>
      <w:ind w:left="720" w:right="432" w:hanging="720"/>
    </w:pPr>
  </w:style>
  <w:style w:type="paragraph" w:styleId="TOC2">
    <w:name w:val="toc 2"/>
    <w:basedOn w:val="Normal"/>
    <w:next w:val="Normal"/>
    <w:autoRedefine/>
    <w:semiHidden/>
    <w:unhideWhenUsed/>
    <w:rsid w:val="000B2E46"/>
    <w:pPr>
      <w:spacing w:after="240"/>
      <w:ind w:left="1440" w:right="432" w:hanging="720"/>
    </w:pPr>
  </w:style>
  <w:style w:type="paragraph" w:styleId="TOC3">
    <w:name w:val="toc 3"/>
    <w:basedOn w:val="Normal"/>
    <w:next w:val="Normal"/>
    <w:autoRedefine/>
    <w:semiHidden/>
    <w:unhideWhenUsed/>
    <w:rsid w:val="000B2E46"/>
    <w:pPr>
      <w:spacing w:after="240"/>
      <w:ind w:left="2160" w:right="432" w:hanging="720"/>
    </w:pPr>
  </w:style>
  <w:style w:type="paragraph" w:styleId="TOC4">
    <w:name w:val="toc 4"/>
    <w:basedOn w:val="Normal"/>
    <w:next w:val="Normal"/>
    <w:autoRedefine/>
    <w:semiHidden/>
    <w:unhideWhenUsed/>
    <w:rsid w:val="000B2E46"/>
    <w:pPr>
      <w:spacing w:after="240"/>
      <w:ind w:left="2880" w:right="432" w:hanging="720"/>
    </w:pPr>
  </w:style>
  <w:style w:type="paragraph" w:styleId="TOC5">
    <w:name w:val="toc 5"/>
    <w:basedOn w:val="Normal"/>
    <w:next w:val="Normal"/>
    <w:autoRedefine/>
    <w:semiHidden/>
    <w:unhideWhenUsed/>
    <w:rsid w:val="000B2E46"/>
    <w:pPr>
      <w:ind w:left="3600" w:right="432" w:hanging="720"/>
    </w:pPr>
  </w:style>
  <w:style w:type="paragraph" w:styleId="TOC6">
    <w:name w:val="toc 6"/>
    <w:basedOn w:val="Normal"/>
    <w:next w:val="Normal"/>
    <w:autoRedefine/>
    <w:semiHidden/>
    <w:unhideWhenUsed/>
    <w:rsid w:val="000B2E46"/>
    <w:pPr>
      <w:ind w:left="4320" w:right="432" w:hanging="720"/>
    </w:pPr>
  </w:style>
  <w:style w:type="paragraph" w:styleId="TOC7">
    <w:name w:val="toc 7"/>
    <w:basedOn w:val="Normal"/>
    <w:next w:val="Normal"/>
    <w:autoRedefine/>
    <w:semiHidden/>
    <w:unhideWhenUsed/>
    <w:rsid w:val="000B2E46"/>
    <w:pPr>
      <w:ind w:left="5040" w:right="432" w:hanging="720"/>
    </w:pPr>
  </w:style>
  <w:style w:type="paragraph" w:styleId="TOC8">
    <w:name w:val="toc 8"/>
    <w:basedOn w:val="Normal"/>
    <w:next w:val="Normal"/>
    <w:autoRedefine/>
    <w:semiHidden/>
    <w:unhideWhenUsed/>
    <w:rsid w:val="000B2E46"/>
    <w:pPr>
      <w:ind w:left="5760" w:right="432" w:hanging="720"/>
    </w:pPr>
  </w:style>
  <w:style w:type="paragraph" w:styleId="TOC9">
    <w:name w:val="toc 9"/>
    <w:basedOn w:val="Normal"/>
    <w:next w:val="Normal"/>
    <w:autoRedefine/>
    <w:semiHidden/>
    <w:unhideWhenUsed/>
    <w:rsid w:val="000B2E46"/>
    <w:pPr>
      <w:ind w:left="6480" w:right="1296" w:hanging="720"/>
    </w:pPr>
  </w:style>
  <w:style w:type="character" w:customStyle="1" w:styleId="HeaderChar">
    <w:name w:val="Header Char"/>
    <w:basedOn w:val="DefaultParagraphFont"/>
    <w:link w:val="Header"/>
    <w:uiPriority w:val="99"/>
    <w:rsid w:val="000B2E46"/>
  </w:style>
  <w:style w:type="paragraph" w:styleId="Footer">
    <w:name w:val="footer"/>
    <w:basedOn w:val="Normal"/>
    <w:link w:val="FooterChar"/>
    <w:unhideWhenUsed/>
    <w:rsid w:val="00823A61"/>
    <w:pPr>
      <w:tabs>
        <w:tab w:val="right" w:pos="11790"/>
      </w:tabs>
      <w:ind w:left="90"/>
    </w:pPr>
    <w:rPr>
      <w:b/>
      <w:color w:val="D9D9D9" w:themeColor="background1" w:themeShade="D9"/>
    </w:rPr>
  </w:style>
  <w:style w:type="character" w:customStyle="1" w:styleId="FooterChar">
    <w:name w:val="Footer Char"/>
    <w:basedOn w:val="DefaultParagraphFont"/>
    <w:link w:val="Footer"/>
    <w:rsid w:val="00823A61"/>
    <w:rPr>
      <w:b/>
      <w:color w:val="D9D9D9" w:themeColor="background1" w:themeShade="D9"/>
    </w:rPr>
  </w:style>
  <w:style w:type="character" w:customStyle="1" w:styleId="DocID">
    <w:name w:val="DocID"/>
    <w:basedOn w:val="DefaultParagraphFont"/>
    <w:semiHidden/>
    <w:rsid w:val="000B2E46"/>
    <w:rPr>
      <w:sz w:val="16"/>
    </w:rPr>
  </w:style>
  <w:style w:type="paragraph" w:styleId="Title">
    <w:name w:val="Title"/>
    <w:basedOn w:val="Normal"/>
    <w:next w:val="BodyText"/>
    <w:link w:val="TitleChar"/>
    <w:qFormat/>
    <w:rsid w:val="000B2E46"/>
    <w:pPr>
      <w:spacing w:after="240"/>
      <w:contextualSpacing/>
      <w:jc w:val="center"/>
    </w:pPr>
    <w:rPr>
      <w:rFonts w:eastAsiaTheme="majorEastAsia" w:cstheme="majorBidi"/>
      <w:b/>
      <w:kern w:val="28"/>
      <w:sz w:val="24"/>
      <w:szCs w:val="56"/>
    </w:rPr>
  </w:style>
  <w:style w:type="character" w:customStyle="1" w:styleId="TitleChar">
    <w:name w:val="Title Char"/>
    <w:basedOn w:val="DefaultParagraphFont"/>
    <w:link w:val="Title"/>
    <w:rsid w:val="00B75803"/>
    <w:rPr>
      <w:rFonts w:eastAsiaTheme="majorEastAsia" w:cstheme="majorBidi"/>
      <w:b/>
      <w:kern w:val="28"/>
      <w:sz w:val="24"/>
      <w:szCs w:val="56"/>
    </w:rPr>
  </w:style>
  <w:style w:type="paragraph" w:styleId="Subtitle">
    <w:name w:val="Subtitle"/>
    <w:basedOn w:val="Normal"/>
    <w:next w:val="BodyText"/>
    <w:link w:val="SubtitleChar"/>
    <w:unhideWhenUsed/>
    <w:qFormat/>
    <w:rsid w:val="000B2E46"/>
    <w:pPr>
      <w:numPr>
        <w:ilvl w:val="1"/>
      </w:numPr>
      <w:spacing w:after="240"/>
    </w:pPr>
    <w:rPr>
      <w:rFonts w:eastAsiaTheme="minorEastAsia"/>
      <w:b/>
    </w:rPr>
  </w:style>
  <w:style w:type="character" w:customStyle="1" w:styleId="SubtitleChar">
    <w:name w:val="Subtitle Char"/>
    <w:basedOn w:val="DefaultParagraphFont"/>
    <w:link w:val="Subtitle"/>
    <w:rsid w:val="00B75803"/>
    <w:rPr>
      <w:rFonts w:eastAsiaTheme="minorEastAsia"/>
      <w:b/>
    </w:rPr>
  </w:style>
  <w:style w:type="table" w:styleId="TableGrid">
    <w:name w:val="Table Grid"/>
    <w:basedOn w:val="TableNormal"/>
    <w:uiPriority w:val="39"/>
    <w:rsid w:val="00D74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ard">
    <w:name w:val="Board"/>
    <w:basedOn w:val="Normal"/>
    <w:qFormat/>
    <w:rsid w:val="00E33C36"/>
    <w:pPr>
      <w:jc w:val="center"/>
    </w:pPr>
    <w:rPr>
      <w:b/>
      <w:i/>
      <w:sz w:val="24"/>
    </w:rPr>
  </w:style>
  <w:style w:type="paragraph" w:customStyle="1" w:styleId="BoardName">
    <w:name w:val="Board Name"/>
    <w:basedOn w:val="Normal"/>
    <w:qFormat/>
    <w:rsid w:val="00E33C36"/>
    <w:pPr>
      <w:jc w:val="center"/>
    </w:pPr>
  </w:style>
  <w:style w:type="paragraph" w:customStyle="1" w:styleId="BoardEmail">
    <w:name w:val="Board Email"/>
    <w:basedOn w:val="Normal"/>
    <w:qFormat/>
    <w:rsid w:val="00DC1EC9"/>
    <w:pPr>
      <w:spacing w:after="360"/>
      <w:jc w:val="center"/>
    </w:pPr>
    <w:rPr>
      <w:sz w:val="19"/>
    </w:rPr>
  </w:style>
  <w:style w:type="character" w:styleId="Hyperlink">
    <w:name w:val="Hyperlink"/>
    <w:basedOn w:val="DefaultParagraphFont"/>
    <w:uiPriority w:val="99"/>
    <w:unhideWhenUsed/>
    <w:rsid w:val="00E33C36"/>
    <w:rPr>
      <w:color w:val="0563C1" w:themeColor="hyperlink"/>
      <w:u w:val="single"/>
    </w:rPr>
  </w:style>
  <w:style w:type="paragraph" w:customStyle="1" w:styleId="Headline">
    <w:name w:val="Headline"/>
    <w:basedOn w:val="Normal"/>
    <w:qFormat/>
    <w:rsid w:val="002D44A2"/>
    <w:pPr>
      <w:tabs>
        <w:tab w:val="center" w:pos="5310"/>
        <w:tab w:val="right" w:pos="9270"/>
      </w:tabs>
    </w:pPr>
    <w:rPr>
      <w:rFonts w:ascii="Arial" w:hAnsi="Arial"/>
      <w:color w:val="D9D9D9" w:themeColor="background1" w:themeShade="D9"/>
      <w:sz w:val="20"/>
    </w:rPr>
  </w:style>
  <w:style w:type="paragraph" w:customStyle="1" w:styleId="PresidentLetter">
    <w:name w:val="President Letter"/>
    <w:basedOn w:val="Normal"/>
    <w:qFormat/>
    <w:rsid w:val="002D2034"/>
    <w:pPr>
      <w:ind w:right="2880"/>
    </w:pPr>
    <w:rPr>
      <w:rFonts w:ascii="Garamond" w:hAnsi="Garamond"/>
      <w:sz w:val="23"/>
    </w:rPr>
  </w:style>
  <w:style w:type="paragraph" w:styleId="NormalWeb">
    <w:name w:val="Normal (Web)"/>
    <w:basedOn w:val="Normal"/>
    <w:uiPriority w:val="99"/>
    <w:unhideWhenUsed/>
    <w:rsid w:val="006B0839"/>
    <w:pPr>
      <w:spacing w:before="100" w:beforeAutospacing="1" w:after="100" w:afterAutospacing="1"/>
    </w:pPr>
    <w:rPr>
      <w:rFonts w:ascii="Times New Roman" w:eastAsia="Times New Roman" w:hAnsi="Times New Roman" w:cs="Times New Roman"/>
      <w:sz w:val="24"/>
      <w:szCs w:val="24"/>
    </w:rPr>
  </w:style>
  <w:style w:type="paragraph" w:customStyle="1" w:styleId="ISFUpdate">
    <w:name w:val="ISF Update"/>
    <w:basedOn w:val="PresidentLetter"/>
    <w:qFormat/>
    <w:rsid w:val="007C023C"/>
    <w:pPr>
      <w:jc w:val="center"/>
    </w:pPr>
    <w:rPr>
      <w:rFonts w:ascii="Arial Rounded MT Bold" w:hAnsi="Arial Rounded MT Bold"/>
      <w:b/>
      <w:sz w:val="48"/>
    </w:rPr>
  </w:style>
  <w:style w:type="paragraph" w:styleId="ListParagraph">
    <w:name w:val="List Paragraph"/>
    <w:basedOn w:val="Normal"/>
    <w:uiPriority w:val="34"/>
    <w:rsid w:val="00696C20"/>
    <w:pPr>
      <w:ind w:left="720"/>
      <w:contextualSpacing/>
    </w:pPr>
  </w:style>
  <w:style w:type="paragraph" w:customStyle="1" w:styleId="Fun1">
    <w:name w:val="Fun1"/>
    <w:basedOn w:val="Normal"/>
    <w:qFormat/>
    <w:rsid w:val="00F61398"/>
    <w:pPr>
      <w:spacing w:before="600"/>
    </w:pPr>
  </w:style>
  <w:style w:type="paragraph" w:customStyle="1" w:styleId="PresidentTagLine">
    <w:name w:val="President TagLine"/>
    <w:basedOn w:val="Normal"/>
    <w:qFormat/>
    <w:rsid w:val="006F7FAA"/>
    <w:pPr>
      <w:spacing w:before="120"/>
      <w:ind w:right="3240"/>
      <w:jc w:val="center"/>
    </w:pPr>
    <w:rPr>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254478">
      <w:bodyDiv w:val="1"/>
      <w:marLeft w:val="0"/>
      <w:marRight w:val="0"/>
      <w:marTop w:val="0"/>
      <w:marBottom w:val="0"/>
      <w:divBdr>
        <w:top w:val="none" w:sz="0" w:space="0" w:color="auto"/>
        <w:left w:val="none" w:sz="0" w:space="0" w:color="auto"/>
        <w:bottom w:val="none" w:sz="0" w:space="0" w:color="auto"/>
        <w:right w:val="none" w:sz="0" w:space="0" w:color="auto"/>
      </w:divBdr>
    </w:div>
    <w:div w:id="1519001499">
      <w:bodyDiv w:val="1"/>
      <w:marLeft w:val="0"/>
      <w:marRight w:val="0"/>
      <w:marTop w:val="0"/>
      <w:marBottom w:val="0"/>
      <w:divBdr>
        <w:top w:val="none" w:sz="0" w:space="0" w:color="auto"/>
        <w:left w:val="none" w:sz="0" w:space="0" w:color="auto"/>
        <w:bottom w:val="none" w:sz="0" w:space="0" w:color="auto"/>
        <w:right w:val="none" w:sz="0" w:space="0" w:color="auto"/>
      </w:divBdr>
    </w:div>
    <w:div w:id="2048294399">
      <w:bodyDiv w:val="1"/>
      <w:marLeft w:val="0"/>
      <w:marRight w:val="0"/>
      <w:marTop w:val="0"/>
      <w:marBottom w:val="0"/>
      <w:divBdr>
        <w:top w:val="none" w:sz="0" w:space="0" w:color="auto"/>
        <w:left w:val="none" w:sz="0" w:space="0" w:color="auto"/>
        <w:bottom w:val="none" w:sz="0" w:space="0" w:color="auto"/>
        <w:right w:val="none" w:sz="0" w:space="0" w:color="auto"/>
      </w:divBdr>
      <w:divsChild>
        <w:div w:id="595751603">
          <w:marLeft w:val="0"/>
          <w:marRight w:val="0"/>
          <w:marTop w:val="0"/>
          <w:marBottom w:val="0"/>
          <w:divBdr>
            <w:top w:val="none" w:sz="0" w:space="0" w:color="auto"/>
            <w:left w:val="none" w:sz="0" w:space="0" w:color="auto"/>
            <w:bottom w:val="none" w:sz="0" w:space="0" w:color="auto"/>
            <w:right w:val="none" w:sz="0" w:space="0" w:color="auto"/>
          </w:divBdr>
          <w:divsChild>
            <w:div w:id="1701196744">
              <w:marLeft w:val="0"/>
              <w:marRight w:val="0"/>
              <w:marTop w:val="0"/>
              <w:marBottom w:val="0"/>
              <w:divBdr>
                <w:top w:val="none" w:sz="0" w:space="0" w:color="auto"/>
                <w:left w:val="none" w:sz="0" w:space="0" w:color="auto"/>
                <w:bottom w:val="none" w:sz="0" w:space="0" w:color="auto"/>
                <w:right w:val="none" w:sz="0" w:space="0" w:color="auto"/>
              </w:divBdr>
              <w:divsChild>
                <w:div w:id="1120032763">
                  <w:marLeft w:val="0"/>
                  <w:marRight w:val="0"/>
                  <w:marTop w:val="0"/>
                  <w:marBottom w:val="0"/>
                  <w:divBdr>
                    <w:top w:val="none" w:sz="0" w:space="0" w:color="auto"/>
                    <w:left w:val="none" w:sz="0" w:space="0" w:color="auto"/>
                    <w:bottom w:val="none" w:sz="0" w:space="0" w:color="auto"/>
                    <w:right w:val="none" w:sz="0" w:space="0" w:color="auto"/>
                  </w:divBdr>
                  <w:divsChild>
                    <w:div w:id="809977933">
                      <w:marLeft w:val="0"/>
                      <w:marRight w:val="0"/>
                      <w:marTop w:val="0"/>
                      <w:marBottom w:val="0"/>
                      <w:divBdr>
                        <w:top w:val="none" w:sz="0" w:space="0" w:color="auto"/>
                        <w:left w:val="none" w:sz="0" w:space="0" w:color="auto"/>
                        <w:bottom w:val="none" w:sz="0" w:space="0" w:color="auto"/>
                        <w:right w:val="none" w:sz="0" w:space="0" w:color="auto"/>
                      </w:divBdr>
                      <w:divsChild>
                        <w:div w:id="336075554">
                          <w:marLeft w:val="0"/>
                          <w:marRight w:val="0"/>
                          <w:marTop w:val="0"/>
                          <w:marBottom w:val="0"/>
                          <w:divBdr>
                            <w:top w:val="none" w:sz="0" w:space="0" w:color="auto"/>
                            <w:left w:val="none" w:sz="0" w:space="0" w:color="auto"/>
                            <w:bottom w:val="none" w:sz="0" w:space="0" w:color="auto"/>
                            <w:right w:val="none" w:sz="0" w:space="0" w:color="auto"/>
                          </w:divBdr>
                          <w:divsChild>
                            <w:div w:id="1516190598">
                              <w:marLeft w:val="0"/>
                              <w:marRight w:val="0"/>
                              <w:marTop w:val="0"/>
                              <w:marBottom w:val="0"/>
                              <w:divBdr>
                                <w:top w:val="none" w:sz="0" w:space="0" w:color="auto"/>
                                <w:left w:val="none" w:sz="0" w:space="0" w:color="auto"/>
                                <w:bottom w:val="none" w:sz="0" w:space="0" w:color="auto"/>
                                <w:right w:val="single" w:sz="6" w:space="0" w:color="D1D1D1"/>
                              </w:divBdr>
                              <w:divsChild>
                                <w:div w:id="1976830999">
                                  <w:marLeft w:val="0"/>
                                  <w:marRight w:val="0"/>
                                  <w:marTop w:val="0"/>
                                  <w:marBottom w:val="0"/>
                                  <w:divBdr>
                                    <w:top w:val="none" w:sz="0" w:space="0" w:color="auto"/>
                                    <w:left w:val="none" w:sz="0" w:space="0" w:color="auto"/>
                                    <w:bottom w:val="none" w:sz="0" w:space="0" w:color="auto"/>
                                    <w:right w:val="none" w:sz="0" w:space="0" w:color="auto"/>
                                  </w:divBdr>
                                  <w:divsChild>
                                    <w:div w:id="1859931114">
                                      <w:marLeft w:val="0"/>
                                      <w:marRight w:val="0"/>
                                      <w:marTop w:val="0"/>
                                      <w:marBottom w:val="0"/>
                                      <w:divBdr>
                                        <w:top w:val="none" w:sz="0" w:space="0" w:color="auto"/>
                                        <w:left w:val="none" w:sz="0" w:space="0" w:color="auto"/>
                                        <w:bottom w:val="none" w:sz="0" w:space="0" w:color="auto"/>
                                        <w:right w:val="none" w:sz="0" w:space="0" w:color="auto"/>
                                      </w:divBdr>
                                      <w:divsChild>
                                        <w:div w:id="628437906">
                                          <w:marLeft w:val="0"/>
                                          <w:marRight w:val="0"/>
                                          <w:marTop w:val="0"/>
                                          <w:marBottom w:val="0"/>
                                          <w:divBdr>
                                            <w:top w:val="none" w:sz="0" w:space="0" w:color="auto"/>
                                            <w:left w:val="none" w:sz="0" w:space="0" w:color="auto"/>
                                            <w:bottom w:val="none" w:sz="0" w:space="0" w:color="auto"/>
                                            <w:right w:val="none" w:sz="0" w:space="0" w:color="auto"/>
                                          </w:divBdr>
                                          <w:divsChild>
                                            <w:div w:id="1074468119">
                                              <w:marLeft w:val="0"/>
                                              <w:marRight w:val="0"/>
                                              <w:marTop w:val="0"/>
                                              <w:marBottom w:val="0"/>
                                              <w:divBdr>
                                                <w:top w:val="none" w:sz="0" w:space="0" w:color="auto"/>
                                                <w:left w:val="none" w:sz="0" w:space="0" w:color="auto"/>
                                                <w:bottom w:val="none" w:sz="0" w:space="0" w:color="auto"/>
                                                <w:right w:val="none" w:sz="0" w:space="0" w:color="auto"/>
                                              </w:divBdr>
                                              <w:divsChild>
                                                <w:div w:id="1050423284">
                                                  <w:marLeft w:val="0"/>
                                                  <w:marRight w:val="0"/>
                                                  <w:marTop w:val="0"/>
                                                  <w:marBottom w:val="0"/>
                                                  <w:divBdr>
                                                    <w:top w:val="none" w:sz="0" w:space="0" w:color="auto"/>
                                                    <w:left w:val="none" w:sz="0" w:space="0" w:color="auto"/>
                                                    <w:bottom w:val="none" w:sz="0" w:space="0" w:color="auto"/>
                                                    <w:right w:val="none" w:sz="0" w:space="0" w:color="auto"/>
                                                  </w:divBdr>
                                                  <w:divsChild>
                                                    <w:div w:id="685061519">
                                                      <w:marLeft w:val="0"/>
                                                      <w:marRight w:val="0"/>
                                                      <w:marTop w:val="0"/>
                                                      <w:marBottom w:val="0"/>
                                                      <w:divBdr>
                                                        <w:top w:val="none" w:sz="0" w:space="0" w:color="auto"/>
                                                        <w:left w:val="none" w:sz="0" w:space="0" w:color="auto"/>
                                                        <w:bottom w:val="none" w:sz="0" w:space="0" w:color="auto"/>
                                                        <w:right w:val="none" w:sz="0" w:space="0" w:color="auto"/>
                                                      </w:divBdr>
                                                      <w:divsChild>
                                                        <w:div w:id="1963268292">
                                                          <w:marLeft w:val="0"/>
                                                          <w:marRight w:val="0"/>
                                                          <w:marTop w:val="0"/>
                                                          <w:marBottom w:val="0"/>
                                                          <w:divBdr>
                                                            <w:top w:val="none" w:sz="0" w:space="0" w:color="auto"/>
                                                            <w:left w:val="none" w:sz="0" w:space="0" w:color="auto"/>
                                                            <w:bottom w:val="none" w:sz="0" w:space="0" w:color="auto"/>
                                                            <w:right w:val="none" w:sz="0" w:space="0" w:color="auto"/>
                                                          </w:divBdr>
                                                          <w:divsChild>
                                                            <w:div w:id="1737895938">
                                                              <w:marLeft w:val="0"/>
                                                              <w:marRight w:val="0"/>
                                                              <w:marTop w:val="0"/>
                                                              <w:marBottom w:val="0"/>
                                                              <w:divBdr>
                                                                <w:top w:val="none" w:sz="0" w:space="0" w:color="auto"/>
                                                                <w:left w:val="none" w:sz="0" w:space="0" w:color="auto"/>
                                                                <w:bottom w:val="none" w:sz="0" w:space="0" w:color="auto"/>
                                                                <w:right w:val="none" w:sz="0" w:space="0" w:color="auto"/>
                                                              </w:divBdr>
                                                              <w:divsChild>
                                                                <w:div w:id="1937209098">
                                                                  <w:marLeft w:val="0"/>
                                                                  <w:marRight w:val="0"/>
                                                                  <w:marTop w:val="0"/>
                                                                  <w:marBottom w:val="0"/>
                                                                  <w:divBdr>
                                                                    <w:top w:val="none" w:sz="0" w:space="0" w:color="auto"/>
                                                                    <w:left w:val="none" w:sz="0" w:space="0" w:color="auto"/>
                                                                    <w:bottom w:val="none" w:sz="0" w:space="0" w:color="auto"/>
                                                                    <w:right w:val="none" w:sz="0" w:space="0" w:color="auto"/>
                                                                  </w:divBdr>
                                                                  <w:divsChild>
                                                                    <w:div w:id="437917207">
                                                                      <w:marLeft w:val="0"/>
                                                                      <w:marRight w:val="0"/>
                                                                      <w:marTop w:val="0"/>
                                                                      <w:marBottom w:val="0"/>
                                                                      <w:divBdr>
                                                                        <w:top w:val="none" w:sz="0" w:space="0" w:color="auto"/>
                                                                        <w:left w:val="none" w:sz="0" w:space="0" w:color="auto"/>
                                                                        <w:bottom w:val="none" w:sz="0" w:space="0" w:color="auto"/>
                                                                        <w:right w:val="none" w:sz="0" w:space="0" w:color="auto"/>
                                                                      </w:divBdr>
                                                                      <w:divsChild>
                                                                        <w:div w:id="1850295121">
                                                                          <w:marLeft w:val="0"/>
                                                                          <w:marRight w:val="0"/>
                                                                          <w:marTop w:val="0"/>
                                                                          <w:marBottom w:val="0"/>
                                                                          <w:divBdr>
                                                                            <w:top w:val="none" w:sz="0" w:space="0" w:color="auto"/>
                                                                            <w:left w:val="none" w:sz="0" w:space="0" w:color="auto"/>
                                                                            <w:bottom w:val="none" w:sz="0" w:space="0" w:color="auto"/>
                                                                            <w:right w:val="none" w:sz="0" w:space="0" w:color="auto"/>
                                                                          </w:divBdr>
                                                                        </w:div>
                                                                      </w:divsChild>
                                                                    </w:div>
                                                                    <w:div w:id="213478919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42974034">
                                                              <w:marLeft w:val="0"/>
                                                              <w:marRight w:val="0"/>
                                                              <w:marTop w:val="0"/>
                                                              <w:marBottom w:val="0"/>
                                                              <w:divBdr>
                                                                <w:top w:val="none" w:sz="0" w:space="0" w:color="auto"/>
                                                                <w:left w:val="none" w:sz="0" w:space="0" w:color="auto"/>
                                                                <w:bottom w:val="none" w:sz="0" w:space="0" w:color="auto"/>
                                                                <w:right w:val="none" w:sz="0" w:space="0" w:color="auto"/>
                                                              </w:divBdr>
                                                              <w:divsChild>
                                                                <w:div w:id="1627810173">
                                                                  <w:marLeft w:val="0"/>
                                                                  <w:marRight w:val="0"/>
                                                                  <w:marTop w:val="0"/>
                                                                  <w:marBottom w:val="0"/>
                                                                  <w:divBdr>
                                                                    <w:top w:val="none" w:sz="0" w:space="0" w:color="auto"/>
                                                                    <w:left w:val="none" w:sz="0" w:space="0" w:color="auto"/>
                                                                    <w:bottom w:val="none" w:sz="0" w:space="0" w:color="auto"/>
                                                                    <w:right w:val="none" w:sz="0" w:space="0" w:color="auto"/>
                                                                  </w:divBdr>
                                                                </w:div>
                                                                <w:div w:id="155998581">
                                                                  <w:marLeft w:val="0"/>
                                                                  <w:marRight w:val="0"/>
                                                                  <w:marTop w:val="240"/>
                                                                  <w:marBottom w:val="240"/>
                                                                  <w:divBdr>
                                                                    <w:top w:val="none" w:sz="0" w:space="0" w:color="auto"/>
                                                                    <w:left w:val="none" w:sz="0" w:space="0" w:color="auto"/>
                                                                    <w:bottom w:val="none" w:sz="0" w:space="0" w:color="auto"/>
                                                                    <w:right w:val="none" w:sz="0" w:space="0" w:color="auto"/>
                                                                  </w:divBdr>
                                                                </w:div>
                                                              </w:divsChild>
                                                            </w:div>
                                                            <w:div w:id="308092101">
                                                              <w:marLeft w:val="0"/>
                                                              <w:marRight w:val="0"/>
                                                              <w:marTop w:val="0"/>
                                                              <w:marBottom w:val="0"/>
                                                              <w:divBdr>
                                                                <w:top w:val="none" w:sz="0" w:space="0" w:color="auto"/>
                                                                <w:left w:val="none" w:sz="0" w:space="0" w:color="auto"/>
                                                                <w:bottom w:val="none" w:sz="0" w:space="0" w:color="auto"/>
                                                                <w:right w:val="none" w:sz="0" w:space="0" w:color="auto"/>
                                                              </w:divBdr>
                                                            </w:div>
                                                            <w:div w:id="8679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581741">
                          <w:marLeft w:val="0"/>
                          <w:marRight w:val="0"/>
                          <w:marTop w:val="0"/>
                          <w:marBottom w:val="0"/>
                          <w:divBdr>
                            <w:top w:val="none" w:sz="0" w:space="0" w:color="auto"/>
                            <w:left w:val="none" w:sz="0" w:space="0" w:color="auto"/>
                            <w:bottom w:val="none" w:sz="0" w:space="0" w:color="auto"/>
                            <w:right w:val="none" w:sz="0" w:space="0" w:color="auto"/>
                          </w:divBdr>
                          <w:divsChild>
                            <w:div w:id="1448895022">
                              <w:marLeft w:val="0"/>
                              <w:marRight w:val="0"/>
                              <w:marTop w:val="0"/>
                              <w:marBottom w:val="0"/>
                              <w:divBdr>
                                <w:top w:val="none" w:sz="0" w:space="0" w:color="auto"/>
                                <w:left w:val="none" w:sz="0" w:space="0" w:color="auto"/>
                                <w:bottom w:val="none" w:sz="0" w:space="0" w:color="auto"/>
                                <w:right w:val="none" w:sz="0" w:space="0" w:color="auto"/>
                              </w:divBdr>
                              <w:divsChild>
                                <w:div w:id="1834567343">
                                  <w:marLeft w:val="0"/>
                                  <w:marRight w:val="0"/>
                                  <w:marTop w:val="0"/>
                                  <w:marBottom w:val="0"/>
                                  <w:divBdr>
                                    <w:top w:val="none" w:sz="0" w:space="0" w:color="auto"/>
                                    <w:left w:val="none" w:sz="0" w:space="0" w:color="auto"/>
                                    <w:bottom w:val="none" w:sz="0" w:space="0" w:color="auto"/>
                                    <w:right w:val="none" w:sz="0" w:space="0" w:color="auto"/>
                                  </w:divBdr>
                                </w:div>
                              </w:divsChild>
                            </w:div>
                            <w:div w:id="1868562976">
                              <w:marLeft w:val="0"/>
                              <w:marRight w:val="0"/>
                              <w:marTop w:val="0"/>
                              <w:marBottom w:val="0"/>
                              <w:divBdr>
                                <w:top w:val="none" w:sz="0" w:space="0" w:color="auto"/>
                                <w:left w:val="none" w:sz="0" w:space="0" w:color="auto"/>
                                <w:bottom w:val="none" w:sz="0" w:space="0" w:color="auto"/>
                                <w:right w:val="none" w:sz="0" w:space="0" w:color="auto"/>
                              </w:divBdr>
                              <w:divsChild>
                                <w:div w:id="4439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christensen-stem.wixsite.com/blmsfirstrobotics" TargetMode="External"/><Relationship Id="rId3" Type="http://schemas.openxmlformats.org/officeDocument/2006/relationships/settings" Target="settings.xml"/><Relationship Id="rId21" Type="http://schemas.openxmlformats.org/officeDocument/2006/relationships/hyperlink" Target="https://docs.google.com/forms/d/e/1FAIpQLSdRMZGnfROVbWXYjcEeNdZtaq7mUMaX6PpqiapBXf5-q_lT_w/viewform" TargetMode="External"/><Relationship Id="rId7" Type="http://schemas.openxmlformats.org/officeDocument/2006/relationships/hyperlink" Target="http://www.beaverlakeptsa.org/" TargetMode="External"/><Relationship Id="rId12" Type="http://schemas.openxmlformats.org/officeDocument/2006/relationships/hyperlink" Target="http://isfdn.org/donate/" TargetMode="External"/><Relationship Id="rId17" Type="http://schemas.openxmlformats.org/officeDocument/2006/relationships/hyperlink" Target="mailto:VOICE@issaquah.wednet.edu" TargetMode="Externa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signupgenius.com/go/70A0E4CAAA92AAAF94-blm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christensenk@issaquah.wednet.edu"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lmsptsa.ourschoolpages.com/Packet/Join/FamilyInfoSignedInPacketPage/0" TargetMode="External"/><Relationship Id="rId14" Type="http://schemas.openxmlformats.org/officeDocument/2006/relationships/hyperlink" Target="http://isfdn.org/donate/" TargetMode="External"/><Relationship Id="rId22" Type="http://schemas.openxmlformats.org/officeDocument/2006/relationships/hyperlink" Target="https://christensen-stem.wixsite.com/blmsfirstrobotics"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Merb99@outlook.com" TargetMode="External"/><Relationship Id="rId13" Type="http://schemas.openxmlformats.org/officeDocument/2006/relationships/hyperlink" Target="mailto:secretary@beaverlakeptsa.org" TargetMode="External"/><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hyperlink" Target="mailto:President@beaverlakeptsa.org" TargetMode="External"/><Relationship Id="rId21" Type="http://schemas.openxmlformats.org/officeDocument/2006/relationships/image" Target="media/image15.png"/><Relationship Id="rId7" Type="http://schemas.openxmlformats.org/officeDocument/2006/relationships/hyperlink" Target="mailto:Volunteers@beaverlakeptsa.org" TargetMode="External"/><Relationship Id="rId12" Type="http://schemas.openxmlformats.org/officeDocument/2006/relationships/hyperlink" Target="mailto:treasurer@beaverlakeptsa.org" TargetMode="External"/><Relationship Id="rId17" Type="http://schemas.openxmlformats.org/officeDocument/2006/relationships/hyperlink" Target="mailto:chandra.polisetti@gmail.com" TargetMode="External"/><Relationship Id="rId25" Type="http://schemas.openxmlformats.org/officeDocument/2006/relationships/image" Target="media/image19.jpeg"/><Relationship Id="rId2" Type="http://schemas.openxmlformats.org/officeDocument/2006/relationships/hyperlink" Target="http://www.blmsptsa.ourschoolpages.com" TargetMode="External"/><Relationship Id="rId16" Type="http://schemas.openxmlformats.org/officeDocument/2006/relationships/hyperlink" Target="mailto:Merb99@outlook.com" TargetMode="External"/><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hyperlink" Target="http://www.blmsptsa.ourschoolpages.com" TargetMode="External"/><Relationship Id="rId6" Type="http://schemas.openxmlformats.org/officeDocument/2006/relationships/hyperlink" Target="mailto:membership@beaverlakeptsa.org" TargetMode="External"/><Relationship Id="rId11" Type="http://schemas.openxmlformats.org/officeDocument/2006/relationships/hyperlink" Target="mailto:President@beaverlakeptsa.org" TargetMode="External"/><Relationship Id="rId24" Type="http://schemas.openxmlformats.org/officeDocument/2006/relationships/image" Target="media/image18.jpeg"/><Relationship Id="rId5" Type="http://schemas.openxmlformats.org/officeDocument/2006/relationships/hyperlink" Target="mailto:secretary@beaverlakeptsa.org" TargetMode="External"/><Relationship Id="rId15" Type="http://schemas.openxmlformats.org/officeDocument/2006/relationships/hyperlink" Target="mailto:Volunteers@beaverlakeptsa.org" TargetMode="External"/><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11.jpeg"/><Relationship Id="rId19" Type="http://schemas.openxmlformats.org/officeDocument/2006/relationships/image" Target="media/image13.jpg"/><Relationship Id="rId4" Type="http://schemas.openxmlformats.org/officeDocument/2006/relationships/hyperlink" Target="mailto:treasurer@beaverlakeptsa.org" TargetMode="External"/><Relationship Id="rId9" Type="http://schemas.openxmlformats.org/officeDocument/2006/relationships/hyperlink" Target="mailto:chandra.polisetti@gmail.com" TargetMode="External"/><Relationship Id="rId14" Type="http://schemas.openxmlformats.org/officeDocument/2006/relationships/hyperlink" Target="mailto:membership@beaverlakeptsa.org" TargetMode="External"/><Relationship Id="rId22" Type="http://schemas.openxmlformats.org/officeDocument/2006/relationships/image" Target="media/image16.png"/><Relationship Id="rId27"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PG)%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Template>
  <TotalTime>121</TotalTime>
  <Pages>5</Pages>
  <Words>1207</Words>
  <Characters>6883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paynegroup</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Byers</dc:creator>
  <cp:keywords/>
  <dc:description/>
  <cp:lastModifiedBy>Tara Byers</cp:lastModifiedBy>
  <cp:revision>16</cp:revision>
  <dcterms:created xsi:type="dcterms:W3CDTF">2019-10-01T04:55:00Z</dcterms:created>
  <dcterms:modified xsi:type="dcterms:W3CDTF">2019-10-01T07:30:00Z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pcgBlank</vt:lpwstr>
  </property>
  <property fmtid="{D5CDD505-2E9C-101B-9397-08002B2CF9AE}" pid="3" name="DOCID">
    <vt:lpwstr> </vt:lpwstr>
  </property>
</Properties>
</file>